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2349" w:type="dxa"/>
        <w:tblInd w:w="-176" w:type="dxa"/>
        <w:tblLook w:val="0000" w:firstRow="0" w:lastRow="0" w:firstColumn="0" w:lastColumn="0" w:noHBand="0" w:noVBand="0"/>
      </w:tblPr>
      <w:tblGrid>
        <w:gridCol w:w="284"/>
        <w:gridCol w:w="5387"/>
        <w:gridCol w:w="6678"/>
      </w:tblGrid>
      <w:tr w:rsidR="00E0581C" w:rsidTr="00E11E72">
        <w:tc>
          <w:tcPr>
            <w:tcW w:w="284" w:type="dxa"/>
          </w:tcPr>
          <w:p w:rsidR="00E0581C" w:rsidRDefault="00E0581C" w:rsidP="00C943A0">
            <w:pPr>
              <w:pStyle w:val="af2"/>
              <w:spacing w:after="0"/>
            </w:pPr>
          </w:p>
        </w:tc>
        <w:tc>
          <w:tcPr>
            <w:tcW w:w="5387" w:type="dxa"/>
          </w:tcPr>
          <w:p w:rsidR="00E11E72" w:rsidRPr="00802CD0" w:rsidRDefault="00802CD0" w:rsidP="00C943A0">
            <w:pPr>
              <w:pStyle w:val="af2"/>
              <w:spacing w:after="0"/>
              <w:rPr>
                <w:color w:val="000000" w:themeColor="text1"/>
              </w:rPr>
            </w:pPr>
            <w:r w:rsidRPr="00802CD0">
              <w:rPr>
                <w:color w:val="000000" w:themeColor="text1"/>
              </w:rPr>
              <w:t>«Согласовано»</w:t>
            </w:r>
          </w:p>
          <w:p w:rsidR="00802CD0" w:rsidRPr="00802CD0" w:rsidRDefault="00802CD0" w:rsidP="00C943A0">
            <w:pPr>
              <w:pStyle w:val="af2"/>
              <w:spacing w:after="0"/>
              <w:rPr>
                <w:color w:val="000000" w:themeColor="text1"/>
              </w:rPr>
            </w:pPr>
          </w:p>
          <w:p w:rsidR="00EF43A7" w:rsidRPr="00802CD0" w:rsidRDefault="00A845DF" w:rsidP="00C943A0">
            <w:pPr>
              <w:pStyle w:val="af2"/>
              <w:spacing w:after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Руководитель  </w:t>
            </w:r>
            <w:r w:rsidR="00802CD0" w:rsidRPr="00802CD0">
              <w:rPr>
                <w:color w:val="000000" w:themeColor="text1"/>
              </w:rPr>
              <w:t>Исполнительного комитета</w:t>
            </w:r>
          </w:p>
          <w:p w:rsidR="00802CD0" w:rsidRPr="00802CD0" w:rsidRDefault="00802CD0" w:rsidP="00C943A0">
            <w:pPr>
              <w:pStyle w:val="af2"/>
              <w:spacing w:after="0"/>
              <w:rPr>
                <w:color w:val="000000" w:themeColor="text1"/>
              </w:rPr>
            </w:pPr>
            <w:r w:rsidRPr="00802CD0">
              <w:rPr>
                <w:color w:val="000000" w:themeColor="text1"/>
              </w:rPr>
              <w:t>муниципального образования</w:t>
            </w:r>
          </w:p>
          <w:p w:rsidR="00802CD0" w:rsidRPr="00802CD0" w:rsidRDefault="00802CD0" w:rsidP="00C943A0">
            <w:pPr>
              <w:pStyle w:val="af2"/>
              <w:spacing w:after="0"/>
              <w:rPr>
                <w:color w:val="000000" w:themeColor="text1"/>
              </w:rPr>
            </w:pPr>
            <w:r w:rsidRPr="00802CD0">
              <w:rPr>
                <w:color w:val="000000" w:themeColor="text1"/>
              </w:rPr>
              <w:t>«</w:t>
            </w:r>
            <w:proofErr w:type="spellStart"/>
            <w:r w:rsidRPr="00802CD0">
              <w:rPr>
                <w:color w:val="000000" w:themeColor="text1"/>
              </w:rPr>
              <w:t>Лениногорский</w:t>
            </w:r>
            <w:proofErr w:type="spellEnd"/>
            <w:r w:rsidRPr="00802CD0">
              <w:rPr>
                <w:color w:val="000000" w:themeColor="text1"/>
              </w:rPr>
              <w:t xml:space="preserve"> муниципальный район»</w:t>
            </w:r>
          </w:p>
          <w:p w:rsidR="00802CD0" w:rsidRPr="00802CD0" w:rsidRDefault="00802CD0" w:rsidP="00C943A0">
            <w:pPr>
              <w:pStyle w:val="af2"/>
              <w:spacing w:after="0"/>
              <w:rPr>
                <w:color w:val="000000" w:themeColor="text1"/>
              </w:rPr>
            </w:pPr>
            <w:r w:rsidRPr="00802CD0">
              <w:rPr>
                <w:color w:val="000000" w:themeColor="text1"/>
              </w:rPr>
              <w:t>Республики Татарстан</w:t>
            </w:r>
          </w:p>
          <w:p w:rsidR="00802CD0" w:rsidRPr="00802CD0" w:rsidRDefault="00802CD0" w:rsidP="00C943A0">
            <w:pPr>
              <w:pStyle w:val="af2"/>
              <w:spacing w:after="0"/>
              <w:rPr>
                <w:color w:val="000000" w:themeColor="text1"/>
              </w:rPr>
            </w:pPr>
          </w:p>
          <w:p w:rsidR="00802CD0" w:rsidRPr="00802CD0" w:rsidRDefault="00802CD0" w:rsidP="00C943A0">
            <w:pPr>
              <w:pStyle w:val="af2"/>
              <w:spacing w:after="0"/>
              <w:rPr>
                <w:color w:val="000000" w:themeColor="text1"/>
              </w:rPr>
            </w:pPr>
            <w:r w:rsidRPr="00802CD0">
              <w:rPr>
                <w:color w:val="000000" w:themeColor="text1"/>
              </w:rPr>
              <w:t xml:space="preserve">_______________Н.Р. </w:t>
            </w:r>
            <w:proofErr w:type="spellStart"/>
            <w:r w:rsidRPr="00802CD0">
              <w:rPr>
                <w:color w:val="000000" w:themeColor="text1"/>
              </w:rPr>
              <w:t>Залаков</w:t>
            </w:r>
            <w:proofErr w:type="spellEnd"/>
          </w:p>
          <w:p w:rsidR="00EF43A7" w:rsidRPr="00802CD0" w:rsidRDefault="00EF43A7" w:rsidP="00C943A0">
            <w:pPr>
              <w:pStyle w:val="af2"/>
              <w:spacing w:after="0"/>
              <w:rPr>
                <w:color w:val="000000" w:themeColor="text1"/>
              </w:rPr>
            </w:pPr>
          </w:p>
          <w:p w:rsidR="00E11E72" w:rsidRPr="00802CD0" w:rsidRDefault="00E11E72" w:rsidP="00C943A0">
            <w:pPr>
              <w:pStyle w:val="af2"/>
              <w:spacing w:after="0"/>
              <w:rPr>
                <w:color w:val="000000" w:themeColor="text1"/>
              </w:rPr>
            </w:pPr>
          </w:p>
          <w:p w:rsidR="00E11E72" w:rsidRPr="00802CD0" w:rsidRDefault="000D6B20" w:rsidP="00C943A0">
            <w:pPr>
              <w:pStyle w:val="af2"/>
              <w:spacing w:after="0"/>
              <w:rPr>
                <w:color w:val="000000" w:themeColor="text1"/>
              </w:rPr>
            </w:pPr>
            <w:r w:rsidRPr="00802CD0">
              <w:rPr>
                <w:color w:val="000000" w:themeColor="text1"/>
              </w:rPr>
              <w:t>«____» ___________ 2016</w:t>
            </w:r>
            <w:r w:rsidR="00E11E72" w:rsidRPr="00802CD0">
              <w:rPr>
                <w:color w:val="000000" w:themeColor="text1"/>
              </w:rPr>
              <w:t xml:space="preserve"> г.</w:t>
            </w:r>
          </w:p>
          <w:p w:rsidR="00E11E72" w:rsidRPr="00802CD0" w:rsidRDefault="00E11E72" w:rsidP="00C943A0">
            <w:pPr>
              <w:pStyle w:val="af2"/>
              <w:spacing w:after="0"/>
              <w:rPr>
                <w:color w:val="000000" w:themeColor="text1"/>
              </w:rPr>
            </w:pPr>
          </w:p>
          <w:p w:rsidR="00E11E72" w:rsidRPr="00802CD0" w:rsidRDefault="00E11E72" w:rsidP="00C943A0">
            <w:pPr>
              <w:pStyle w:val="af2"/>
              <w:spacing w:after="0"/>
              <w:rPr>
                <w:color w:val="000000" w:themeColor="text1"/>
              </w:rPr>
            </w:pPr>
          </w:p>
          <w:p w:rsidR="00E0581C" w:rsidRPr="00802CD0" w:rsidRDefault="00E0581C" w:rsidP="00C943A0">
            <w:pPr>
              <w:pStyle w:val="af2"/>
              <w:spacing w:after="0"/>
              <w:rPr>
                <w:color w:val="000000" w:themeColor="text1"/>
              </w:rPr>
            </w:pPr>
            <w:r w:rsidRPr="00802CD0">
              <w:rPr>
                <w:color w:val="000000" w:themeColor="text1"/>
              </w:rPr>
              <w:t xml:space="preserve">Принято </w:t>
            </w:r>
          </w:p>
          <w:p w:rsidR="00EF43A7" w:rsidRPr="00802CD0" w:rsidRDefault="00EF43A7" w:rsidP="00C943A0">
            <w:pPr>
              <w:pStyle w:val="af2"/>
              <w:spacing w:after="0"/>
              <w:rPr>
                <w:color w:val="000000" w:themeColor="text1"/>
              </w:rPr>
            </w:pPr>
          </w:p>
          <w:p w:rsidR="00EF43A7" w:rsidRPr="00802CD0" w:rsidRDefault="00EF43A7" w:rsidP="00C943A0">
            <w:pPr>
              <w:pStyle w:val="af2"/>
              <w:spacing w:after="0"/>
              <w:rPr>
                <w:color w:val="000000" w:themeColor="text1"/>
              </w:rPr>
            </w:pPr>
          </w:p>
          <w:p w:rsidR="00EF43A7" w:rsidRPr="00802CD0" w:rsidRDefault="00EF43A7" w:rsidP="00C943A0">
            <w:pPr>
              <w:pStyle w:val="af2"/>
              <w:spacing w:after="0"/>
              <w:rPr>
                <w:color w:val="000000" w:themeColor="text1"/>
              </w:rPr>
            </w:pPr>
          </w:p>
          <w:p w:rsidR="00E0581C" w:rsidRPr="00802CD0" w:rsidRDefault="00E0581C" w:rsidP="00C943A0">
            <w:pPr>
              <w:pStyle w:val="af2"/>
              <w:spacing w:after="0"/>
              <w:rPr>
                <w:color w:val="000000" w:themeColor="text1"/>
              </w:rPr>
            </w:pPr>
            <w:r w:rsidRPr="00802CD0">
              <w:rPr>
                <w:color w:val="000000" w:themeColor="text1"/>
              </w:rPr>
              <w:t>протокол № ___</w:t>
            </w:r>
          </w:p>
          <w:p w:rsidR="00E0581C" w:rsidRPr="00841772" w:rsidRDefault="00E0581C" w:rsidP="00C943A0">
            <w:pPr>
              <w:pStyle w:val="af2"/>
              <w:spacing w:after="0"/>
              <w:rPr>
                <w:color w:val="FF0000"/>
              </w:rPr>
            </w:pPr>
            <w:r w:rsidRPr="00802CD0">
              <w:rPr>
                <w:color w:val="000000" w:themeColor="text1"/>
              </w:rPr>
              <w:t>от «__</w:t>
            </w:r>
            <w:r w:rsidR="00327C75" w:rsidRPr="00802CD0">
              <w:rPr>
                <w:color w:val="000000" w:themeColor="text1"/>
              </w:rPr>
              <w:t>_</w:t>
            </w:r>
            <w:r w:rsidRPr="00802CD0">
              <w:rPr>
                <w:color w:val="000000" w:themeColor="text1"/>
              </w:rPr>
              <w:t>_» _</w:t>
            </w:r>
            <w:r w:rsidR="00327C75" w:rsidRPr="00802CD0">
              <w:rPr>
                <w:color w:val="000000" w:themeColor="text1"/>
              </w:rPr>
              <w:t>___</w:t>
            </w:r>
            <w:r w:rsidR="000D6B20" w:rsidRPr="00802CD0">
              <w:rPr>
                <w:color w:val="000000" w:themeColor="text1"/>
              </w:rPr>
              <w:t>________ 2016</w:t>
            </w:r>
            <w:r w:rsidRPr="00802CD0">
              <w:rPr>
                <w:color w:val="000000" w:themeColor="text1"/>
              </w:rPr>
              <w:t xml:space="preserve"> г.</w:t>
            </w:r>
          </w:p>
        </w:tc>
        <w:tc>
          <w:tcPr>
            <w:tcW w:w="6678" w:type="dxa"/>
          </w:tcPr>
          <w:p w:rsidR="00E0581C" w:rsidRDefault="00A845DF" w:rsidP="00802CD0">
            <w:r>
              <w:t>«</w:t>
            </w:r>
            <w:r w:rsidR="00E0581C">
              <w:t>Утверждаю</w:t>
            </w:r>
            <w:r>
              <w:t>»</w:t>
            </w:r>
          </w:p>
          <w:p w:rsidR="00E0581C" w:rsidRDefault="00E0581C" w:rsidP="00802CD0">
            <w:r>
              <w:t>Заведующая</w:t>
            </w:r>
          </w:p>
          <w:p w:rsidR="00E11E72" w:rsidRDefault="00E0581C" w:rsidP="00802CD0">
            <w:r>
              <w:t>МБДОУ «</w:t>
            </w:r>
            <w:proofErr w:type="spellStart"/>
            <w:r w:rsidR="00A2259A">
              <w:t>Урдалинский</w:t>
            </w:r>
            <w:proofErr w:type="spellEnd"/>
          </w:p>
          <w:p w:rsidR="00E0581C" w:rsidRDefault="00E11E72" w:rsidP="00802CD0">
            <w:r>
              <w:t>д</w:t>
            </w:r>
            <w:r w:rsidR="00E0581C">
              <w:t>етский сад»</w:t>
            </w:r>
            <w:r>
              <w:t xml:space="preserve"> МО «ЛМР» РТ</w:t>
            </w:r>
          </w:p>
          <w:p w:rsidR="00E0581C" w:rsidRDefault="00E0581C" w:rsidP="00802CD0">
            <w:pPr>
              <w:pStyle w:val="af2"/>
              <w:spacing w:after="0"/>
            </w:pPr>
            <w:r>
              <w:t xml:space="preserve">___________    </w:t>
            </w:r>
            <w:r w:rsidR="00A2259A">
              <w:t>А.К.</w:t>
            </w:r>
            <w:r w:rsidR="00802CD0">
              <w:t xml:space="preserve"> </w:t>
            </w:r>
            <w:r w:rsidR="00A2259A">
              <w:t>Шамсутдинова</w:t>
            </w:r>
          </w:p>
          <w:p w:rsidR="00E0581C" w:rsidRDefault="000D6B20" w:rsidP="00802CD0">
            <w:pPr>
              <w:pStyle w:val="af2"/>
              <w:spacing w:after="0"/>
            </w:pPr>
            <w:r>
              <w:t>«____» ___________ 2016</w:t>
            </w:r>
            <w:r w:rsidR="00E0581C">
              <w:t xml:space="preserve"> г.</w:t>
            </w:r>
          </w:p>
        </w:tc>
      </w:tr>
    </w:tbl>
    <w:p w:rsidR="00E0581C" w:rsidRPr="00B53D74" w:rsidRDefault="00E0581C" w:rsidP="003F4013">
      <w:pPr>
        <w:tabs>
          <w:tab w:val="left" w:pos="5220"/>
        </w:tabs>
      </w:pPr>
      <w:r>
        <w:rPr>
          <w:sz w:val="28"/>
          <w:szCs w:val="28"/>
        </w:rPr>
        <w:t xml:space="preserve"> </w:t>
      </w:r>
    </w:p>
    <w:p w:rsidR="00E0581C" w:rsidRPr="00FC66ED" w:rsidRDefault="00E0581C" w:rsidP="00C943A0">
      <w:pPr>
        <w:tabs>
          <w:tab w:val="left" w:pos="6135"/>
        </w:tabs>
        <w:jc w:val="both"/>
      </w:pPr>
      <w:r>
        <w:tab/>
      </w:r>
    </w:p>
    <w:p w:rsidR="00E0581C" w:rsidRPr="00FC66ED" w:rsidRDefault="00E0581C" w:rsidP="00B95A07">
      <w:pPr>
        <w:jc w:val="both"/>
      </w:pPr>
    </w:p>
    <w:p w:rsidR="00E0581C" w:rsidRPr="00FC66ED" w:rsidRDefault="00E0581C" w:rsidP="00B95A07">
      <w:pPr>
        <w:jc w:val="both"/>
      </w:pPr>
    </w:p>
    <w:p w:rsidR="00E0581C" w:rsidRPr="00FC66ED" w:rsidRDefault="00E0581C" w:rsidP="00B95A07">
      <w:pPr>
        <w:jc w:val="both"/>
        <w:rPr>
          <w:b/>
        </w:rPr>
      </w:pPr>
    </w:p>
    <w:p w:rsidR="00E0581C" w:rsidRPr="00FC66ED" w:rsidRDefault="00E0581C" w:rsidP="00B95A07">
      <w:pPr>
        <w:tabs>
          <w:tab w:val="left" w:pos="3600"/>
        </w:tabs>
        <w:jc w:val="both"/>
        <w:outlineLvl w:val="0"/>
      </w:pPr>
    </w:p>
    <w:p w:rsidR="00E0581C" w:rsidRPr="00B83963" w:rsidRDefault="00E0581C" w:rsidP="00B83963"/>
    <w:p w:rsidR="00E0581C" w:rsidRPr="00206E67" w:rsidRDefault="00E0581C" w:rsidP="0082336E">
      <w:pPr>
        <w:pStyle w:val="1"/>
        <w:jc w:val="center"/>
        <w:rPr>
          <w:rFonts w:ascii="Times New Roman" w:hAnsi="Times New Roman" w:cs="Times New Roman"/>
          <w:shadow/>
          <w:emboss/>
          <w:sz w:val="36"/>
          <w:szCs w:val="36"/>
        </w:rPr>
      </w:pPr>
      <w:r w:rsidRPr="00206E67">
        <w:rPr>
          <w:rFonts w:ascii="Times New Roman" w:hAnsi="Times New Roman" w:cs="Times New Roman"/>
          <w:shadow/>
          <w:emboss/>
          <w:sz w:val="36"/>
          <w:szCs w:val="36"/>
        </w:rPr>
        <w:t>ПРОГРАММА РАЗВИТИЯ</w:t>
      </w:r>
    </w:p>
    <w:p w:rsidR="00E0581C" w:rsidRPr="00FC66ED" w:rsidRDefault="00E0581C" w:rsidP="00206E67">
      <w:pPr>
        <w:ind w:left="-993" w:right="-710" w:firstLine="993"/>
        <w:jc w:val="both"/>
      </w:pPr>
    </w:p>
    <w:p w:rsidR="00206E67" w:rsidRDefault="00E11E72" w:rsidP="00206E67">
      <w:pPr>
        <w:ind w:left="-993" w:right="-710" w:firstLine="993"/>
        <w:jc w:val="center"/>
        <w:rPr>
          <w:sz w:val="32"/>
          <w:szCs w:val="32"/>
        </w:rPr>
      </w:pPr>
      <w:r w:rsidRPr="00474670">
        <w:rPr>
          <w:sz w:val="32"/>
          <w:szCs w:val="32"/>
        </w:rPr>
        <w:t>М</w:t>
      </w:r>
      <w:r w:rsidR="00E0581C" w:rsidRPr="00474670">
        <w:rPr>
          <w:sz w:val="32"/>
          <w:szCs w:val="32"/>
        </w:rPr>
        <w:t>униципального  бюдже</w:t>
      </w:r>
      <w:r w:rsidRPr="00474670">
        <w:rPr>
          <w:sz w:val="32"/>
          <w:szCs w:val="32"/>
        </w:rPr>
        <w:t>т</w:t>
      </w:r>
      <w:r w:rsidR="00E0581C" w:rsidRPr="00474670">
        <w:rPr>
          <w:sz w:val="32"/>
          <w:szCs w:val="32"/>
        </w:rPr>
        <w:t xml:space="preserve">ного  дошкольного образовательного учреждения </w:t>
      </w:r>
      <w:r w:rsidR="00E0581C" w:rsidRPr="00206E67">
        <w:rPr>
          <w:sz w:val="36"/>
          <w:szCs w:val="36"/>
        </w:rPr>
        <w:t>«</w:t>
      </w:r>
      <w:proofErr w:type="spellStart"/>
      <w:r w:rsidR="00B30DD0">
        <w:rPr>
          <w:sz w:val="36"/>
          <w:szCs w:val="36"/>
        </w:rPr>
        <w:t>Урдалинский</w:t>
      </w:r>
      <w:proofErr w:type="spellEnd"/>
      <w:r w:rsidR="00B30DD0">
        <w:rPr>
          <w:sz w:val="36"/>
          <w:szCs w:val="36"/>
        </w:rPr>
        <w:t xml:space="preserve"> </w:t>
      </w:r>
      <w:r w:rsidR="00327C75" w:rsidRPr="00206E67">
        <w:rPr>
          <w:sz w:val="36"/>
          <w:szCs w:val="36"/>
        </w:rPr>
        <w:t xml:space="preserve"> </w:t>
      </w:r>
      <w:r w:rsidRPr="00206E67">
        <w:rPr>
          <w:sz w:val="36"/>
          <w:szCs w:val="36"/>
        </w:rPr>
        <w:t>детский сад</w:t>
      </w:r>
      <w:r w:rsidR="00E0581C" w:rsidRPr="00206E67">
        <w:rPr>
          <w:sz w:val="36"/>
          <w:szCs w:val="36"/>
        </w:rPr>
        <w:t>»</w:t>
      </w:r>
      <w:r w:rsidR="00E0581C" w:rsidRPr="00474670">
        <w:rPr>
          <w:sz w:val="32"/>
          <w:szCs w:val="32"/>
        </w:rPr>
        <w:t xml:space="preserve">  </w:t>
      </w:r>
    </w:p>
    <w:p w:rsidR="00206E67" w:rsidRDefault="00E11E72" w:rsidP="00206E67">
      <w:pPr>
        <w:ind w:left="-993" w:right="-710" w:firstLine="993"/>
        <w:rPr>
          <w:sz w:val="32"/>
          <w:szCs w:val="32"/>
        </w:rPr>
      </w:pPr>
      <w:r w:rsidRPr="00474670">
        <w:rPr>
          <w:sz w:val="32"/>
          <w:szCs w:val="32"/>
        </w:rPr>
        <w:t>муниципального образования</w:t>
      </w:r>
      <w:r w:rsidR="00206E67">
        <w:rPr>
          <w:sz w:val="32"/>
          <w:szCs w:val="32"/>
        </w:rPr>
        <w:t xml:space="preserve"> </w:t>
      </w:r>
      <w:r w:rsidR="00E0581C" w:rsidRPr="00474670">
        <w:rPr>
          <w:sz w:val="32"/>
          <w:szCs w:val="32"/>
        </w:rPr>
        <w:t>«</w:t>
      </w:r>
      <w:proofErr w:type="spellStart"/>
      <w:r w:rsidR="00E0581C" w:rsidRPr="00474670">
        <w:rPr>
          <w:sz w:val="32"/>
          <w:szCs w:val="32"/>
        </w:rPr>
        <w:t>Лениногорский</w:t>
      </w:r>
      <w:proofErr w:type="spellEnd"/>
      <w:r w:rsidR="00E0581C" w:rsidRPr="00474670">
        <w:rPr>
          <w:sz w:val="32"/>
          <w:szCs w:val="32"/>
        </w:rPr>
        <w:t xml:space="preserve"> муниципальный район»</w:t>
      </w:r>
    </w:p>
    <w:p w:rsidR="00E0581C" w:rsidRPr="00206E67" w:rsidRDefault="00206E67" w:rsidP="00206E67">
      <w:pPr>
        <w:ind w:right="-710"/>
        <w:rPr>
          <w:sz w:val="32"/>
          <w:szCs w:val="32"/>
        </w:rPr>
      </w:pPr>
      <w:r>
        <w:rPr>
          <w:sz w:val="32"/>
          <w:szCs w:val="32"/>
        </w:rPr>
        <w:t xml:space="preserve">                                      </w:t>
      </w:r>
      <w:r w:rsidR="00E0581C" w:rsidRPr="00474670">
        <w:rPr>
          <w:sz w:val="32"/>
          <w:szCs w:val="32"/>
        </w:rPr>
        <w:t xml:space="preserve"> Республики Татарстан</w:t>
      </w:r>
    </w:p>
    <w:p w:rsidR="00E0581C" w:rsidRPr="00474670" w:rsidRDefault="00206E67" w:rsidP="00206E67">
      <w:pPr>
        <w:pStyle w:val="1"/>
        <w:rPr>
          <w:b w:val="0"/>
        </w:rPr>
      </w:pPr>
      <w:r w:rsidRPr="00206E67">
        <w:rPr>
          <w:rFonts w:ascii="Times New Roman" w:hAnsi="Times New Roman" w:cs="Times New Roman"/>
          <w:b w:val="0"/>
        </w:rPr>
        <w:t xml:space="preserve">                                    </w:t>
      </w:r>
      <w:r>
        <w:rPr>
          <w:rFonts w:ascii="Times New Roman" w:hAnsi="Times New Roman" w:cs="Times New Roman"/>
          <w:b w:val="0"/>
        </w:rPr>
        <w:t xml:space="preserve">      </w:t>
      </w:r>
      <w:r w:rsidRPr="00206E67">
        <w:rPr>
          <w:rFonts w:ascii="Times New Roman" w:hAnsi="Times New Roman" w:cs="Times New Roman"/>
          <w:b w:val="0"/>
        </w:rPr>
        <w:t xml:space="preserve"> </w:t>
      </w:r>
      <w:r w:rsidR="000D6B20">
        <w:rPr>
          <w:rFonts w:ascii="Times New Roman" w:hAnsi="Times New Roman" w:cs="Times New Roman"/>
          <w:b w:val="0"/>
        </w:rPr>
        <w:t>на 2015 – 2018</w:t>
      </w:r>
      <w:r w:rsidR="00E0581C" w:rsidRPr="00206E67">
        <w:rPr>
          <w:rFonts w:ascii="Times New Roman" w:hAnsi="Times New Roman" w:cs="Times New Roman"/>
          <w:b w:val="0"/>
        </w:rPr>
        <w:t xml:space="preserve"> гг</w:t>
      </w:r>
      <w:r w:rsidR="00E0581C" w:rsidRPr="00474670">
        <w:rPr>
          <w:b w:val="0"/>
        </w:rPr>
        <w:t>.</w:t>
      </w:r>
    </w:p>
    <w:p w:rsidR="00E0581C" w:rsidRPr="00FC66ED" w:rsidRDefault="00E0581C" w:rsidP="002E2C88">
      <w:pPr>
        <w:jc w:val="center"/>
        <w:rPr>
          <w:b/>
          <w:emboss/>
        </w:rPr>
      </w:pPr>
    </w:p>
    <w:p w:rsidR="00E0581C" w:rsidRPr="00FC66ED" w:rsidRDefault="00E0581C" w:rsidP="00B95A07">
      <w:pPr>
        <w:jc w:val="both"/>
        <w:rPr>
          <w:b/>
          <w:emboss/>
        </w:rPr>
      </w:pPr>
    </w:p>
    <w:p w:rsidR="00E0581C" w:rsidRPr="00FC66ED" w:rsidRDefault="00E0581C" w:rsidP="00B95A07">
      <w:pPr>
        <w:jc w:val="both"/>
        <w:rPr>
          <w:b/>
          <w:emboss/>
        </w:rPr>
      </w:pPr>
    </w:p>
    <w:p w:rsidR="00E0581C" w:rsidRDefault="00E0581C" w:rsidP="00B95A07">
      <w:pPr>
        <w:tabs>
          <w:tab w:val="left" w:pos="3600"/>
        </w:tabs>
        <w:jc w:val="both"/>
        <w:outlineLvl w:val="0"/>
      </w:pPr>
    </w:p>
    <w:p w:rsidR="00E0581C" w:rsidRDefault="00E0581C" w:rsidP="00B95A07">
      <w:pPr>
        <w:tabs>
          <w:tab w:val="left" w:pos="3600"/>
        </w:tabs>
        <w:jc w:val="both"/>
        <w:outlineLvl w:val="0"/>
      </w:pPr>
    </w:p>
    <w:p w:rsidR="00E0581C" w:rsidRDefault="00E0581C" w:rsidP="00B95A07">
      <w:pPr>
        <w:tabs>
          <w:tab w:val="left" w:pos="3600"/>
        </w:tabs>
        <w:jc w:val="both"/>
        <w:outlineLvl w:val="0"/>
      </w:pPr>
    </w:p>
    <w:p w:rsidR="00E0581C" w:rsidRDefault="00E0581C" w:rsidP="00B95A07">
      <w:pPr>
        <w:tabs>
          <w:tab w:val="left" w:pos="3600"/>
        </w:tabs>
        <w:jc w:val="both"/>
        <w:outlineLvl w:val="0"/>
      </w:pPr>
    </w:p>
    <w:p w:rsidR="00E0581C" w:rsidRDefault="00E0581C" w:rsidP="00B95A07">
      <w:pPr>
        <w:tabs>
          <w:tab w:val="left" w:pos="3600"/>
        </w:tabs>
        <w:jc w:val="both"/>
        <w:outlineLvl w:val="0"/>
      </w:pPr>
    </w:p>
    <w:p w:rsidR="00E0581C" w:rsidRDefault="00E0581C" w:rsidP="00B95A07">
      <w:pPr>
        <w:tabs>
          <w:tab w:val="left" w:pos="3600"/>
        </w:tabs>
        <w:jc w:val="both"/>
        <w:outlineLvl w:val="0"/>
      </w:pPr>
    </w:p>
    <w:p w:rsidR="00E0581C" w:rsidRDefault="00E0581C" w:rsidP="00B95A07">
      <w:pPr>
        <w:tabs>
          <w:tab w:val="left" w:pos="3600"/>
        </w:tabs>
        <w:jc w:val="both"/>
        <w:outlineLvl w:val="0"/>
      </w:pPr>
    </w:p>
    <w:p w:rsidR="00E0581C" w:rsidRDefault="00E0581C" w:rsidP="00B95A07">
      <w:pPr>
        <w:tabs>
          <w:tab w:val="left" w:pos="3600"/>
        </w:tabs>
        <w:jc w:val="both"/>
        <w:outlineLvl w:val="0"/>
      </w:pPr>
    </w:p>
    <w:p w:rsidR="00E0581C" w:rsidRDefault="00E0581C" w:rsidP="00B95A07">
      <w:pPr>
        <w:tabs>
          <w:tab w:val="left" w:pos="3600"/>
        </w:tabs>
        <w:jc w:val="both"/>
        <w:outlineLvl w:val="0"/>
      </w:pPr>
    </w:p>
    <w:p w:rsidR="00E0581C" w:rsidRDefault="00E0581C" w:rsidP="00B95A07">
      <w:pPr>
        <w:tabs>
          <w:tab w:val="left" w:pos="3600"/>
        </w:tabs>
        <w:jc w:val="both"/>
        <w:outlineLvl w:val="0"/>
      </w:pPr>
    </w:p>
    <w:p w:rsidR="00E0581C" w:rsidRDefault="00E0581C" w:rsidP="00B95A07">
      <w:pPr>
        <w:tabs>
          <w:tab w:val="left" w:pos="3600"/>
        </w:tabs>
        <w:jc w:val="both"/>
        <w:outlineLvl w:val="0"/>
      </w:pPr>
    </w:p>
    <w:p w:rsidR="00E0581C" w:rsidRDefault="00E0581C" w:rsidP="00B95A07">
      <w:pPr>
        <w:tabs>
          <w:tab w:val="left" w:pos="3600"/>
        </w:tabs>
        <w:jc w:val="both"/>
        <w:outlineLvl w:val="0"/>
      </w:pPr>
    </w:p>
    <w:p w:rsidR="00E0581C" w:rsidRDefault="00E0581C" w:rsidP="00B95A07">
      <w:pPr>
        <w:tabs>
          <w:tab w:val="left" w:pos="3600"/>
        </w:tabs>
        <w:jc w:val="both"/>
        <w:outlineLvl w:val="0"/>
      </w:pPr>
    </w:p>
    <w:p w:rsidR="00E0581C" w:rsidRDefault="00A845DF" w:rsidP="00A845DF">
      <w:pPr>
        <w:tabs>
          <w:tab w:val="left" w:pos="2445"/>
        </w:tabs>
        <w:jc w:val="both"/>
        <w:outlineLvl w:val="0"/>
      </w:pPr>
      <w:r>
        <w:tab/>
      </w:r>
      <w:proofErr w:type="spellStart"/>
      <w:r>
        <w:t>Лениногорский</w:t>
      </w:r>
      <w:proofErr w:type="spellEnd"/>
      <w:r>
        <w:t xml:space="preserve"> </w:t>
      </w:r>
      <w:proofErr w:type="spellStart"/>
      <w:r>
        <w:t>район</w:t>
      </w:r>
      <w:proofErr w:type="gramStart"/>
      <w:r>
        <w:t>,с</w:t>
      </w:r>
      <w:proofErr w:type="gramEnd"/>
      <w:r>
        <w:t>ело</w:t>
      </w:r>
      <w:proofErr w:type="spellEnd"/>
      <w:r>
        <w:t xml:space="preserve"> </w:t>
      </w:r>
      <w:proofErr w:type="spellStart"/>
      <w:r>
        <w:t>Туктарово-Урдала</w:t>
      </w:r>
      <w:proofErr w:type="spellEnd"/>
      <w:r>
        <w:t xml:space="preserve"> 2016 год</w:t>
      </w:r>
    </w:p>
    <w:p w:rsidR="008E49D3" w:rsidRDefault="008E49D3" w:rsidP="00B95A07">
      <w:pPr>
        <w:tabs>
          <w:tab w:val="left" w:pos="3600"/>
        </w:tabs>
        <w:jc w:val="both"/>
        <w:outlineLvl w:val="0"/>
      </w:pPr>
    </w:p>
    <w:p w:rsidR="008E49D3" w:rsidRDefault="008E49D3" w:rsidP="00B95A07">
      <w:pPr>
        <w:tabs>
          <w:tab w:val="left" w:pos="3600"/>
        </w:tabs>
        <w:jc w:val="both"/>
        <w:outlineLvl w:val="0"/>
      </w:pPr>
    </w:p>
    <w:p w:rsidR="008E49D3" w:rsidRDefault="008E49D3" w:rsidP="00B95A07">
      <w:pPr>
        <w:tabs>
          <w:tab w:val="left" w:pos="3600"/>
        </w:tabs>
        <w:jc w:val="both"/>
        <w:outlineLvl w:val="0"/>
      </w:pPr>
    </w:p>
    <w:p w:rsidR="00E0581C" w:rsidRDefault="00E0581C" w:rsidP="00B95A07">
      <w:pPr>
        <w:tabs>
          <w:tab w:val="left" w:pos="3600"/>
        </w:tabs>
        <w:jc w:val="both"/>
        <w:outlineLvl w:val="0"/>
      </w:pPr>
    </w:p>
    <w:p w:rsidR="00E0581C" w:rsidRPr="00327C75" w:rsidRDefault="00E0581C" w:rsidP="00327C75">
      <w:pPr>
        <w:tabs>
          <w:tab w:val="left" w:pos="3600"/>
        </w:tabs>
        <w:ind w:right="534"/>
        <w:jc w:val="center"/>
        <w:outlineLvl w:val="0"/>
      </w:pPr>
      <w:bookmarkStart w:id="0" w:name="_GoBack"/>
      <w:bookmarkEnd w:id="0"/>
    </w:p>
    <w:p w:rsidR="00E0581C" w:rsidRDefault="00E0581C" w:rsidP="007C5CD0">
      <w:pPr>
        <w:jc w:val="center"/>
        <w:rPr>
          <w:b/>
        </w:rPr>
      </w:pPr>
    </w:p>
    <w:p w:rsidR="00E0581C" w:rsidRDefault="00E0581C" w:rsidP="00901123">
      <w:pPr>
        <w:ind w:right="-136"/>
        <w:jc w:val="center"/>
        <w:rPr>
          <w:b/>
        </w:rPr>
      </w:pPr>
    </w:p>
    <w:p w:rsidR="00E0581C" w:rsidRPr="00FC66ED" w:rsidRDefault="00E0581C" w:rsidP="00901123">
      <w:pPr>
        <w:ind w:right="-136"/>
        <w:jc w:val="center"/>
        <w:rPr>
          <w:b/>
        </w:rPr>
      </w:pPr>
      <w:r w:rsidRPr="00FC66ED">
        <w:rPr>
          <w:b/>
        </w:rPr>
        <w:t>ОГЛАВЛЕНИЕ</w:t>
      </w:r>
    </w:p>
    <w:p w:rsidR="00E0581C" w:rsidRPr="00FC66ED" w:rsidRDefault="00E0581C" w:rsidP="00901123">
      <w:pPr>
        <w:ind w:right="-136"/>
        <w:jc w:val="both"/>
      </w:pPr>
      <w:r w:rsidRPr="00FC66ED">
        <w:t>Паспорт программы .................................................................................</w:t>
      </w:r>
      <w:r>
        <w:t>........................</w:t>
      </w:r>
      <w:r w:rsidRPr="00FC66ED">
        <w:t xml:space="preserve"> </w:t>
      </w:r>
      <w:r w:rsidR="00A2259A">
        <w:t xml:space="preserve">  </w:t>
      </w:r>
      <w:r>
        <w:t>3</w:t>
      </w:r>
    </w:p>
    <w:p w:rsidR="00E0581C" w:rsidRPr="00FC66ED" w:rsidRDefault="00E0581C" w:rsidP="00901123">
      <w:pPr>
        <w:ind w:right="-136"/>
        <w:jc w:val="both"/>
      </w:pPr>
      <w:r w:rsidRPr="00FC66ED">
        <w:t xml:space="preserve">                                                                                    </w:t>
      </w:r>
    </w:p>
    <w:p w:rsidR="00E0581C" w:rsidRPr="00FC66ED" w:rsidRDefault="00E0581C" w:rsidP="00901123">
      <w:pPr>
        <w:ind w:right="-136"/>
        <w:jc w:val="both"/>
      </w:pPr>
      <w:r w:rsidRPr="00FC66ED">
        <w:t>Пояснительная записка  ..........................................................................</w:t>
      </w:r>
      <w:r w:rsidR="00315458">
        <w:t xml:space="preserve">........................ </w:t>
      </w:r>
      <w:r w:rsidR="00A2259A">
        <w:t xml:space="preserve">   </w:t>
      </w:r>
      <w:r w:rsidR="00315458">
        <w:t>7</w:t>
      </w:r>
    </w:p>
    <w:p w:rsidR="00E0581C" w:rsidRPr="00FC66ED" w:rsidRDefault="00E0581C" w:rsidP="00901123">
      <w:pPr>
        <w:ind w:right="-136"/>
        <w:jc w:val="both"/>
      </w:pPr>
      <w:r w:rsidRPr="00FC66ED">
        <w:t xml:space="preserve">                                                                                                               </w:t>
      </w:r>
    </w:p>
    <w:p w:rsidR="00E0581C" w:rsidRPr="00FC66ED" w:rsidRDefault="00E0581C" w:rsidP="00901123">
      <w:pPr>
        <w:ind w:right="-136"/>
        <w:jc w:val="both"/>
      </w:pPr>
      <w:r w:rsidRPr="00FC66ED">
        <w:rPr>
          <w:lang w:val="en-US"/>
        </w:rPr>
        <w:t>I</w:t>
      </w:r>
      <w:r w:rsidRPr="00FC66ED">
        <w:t>.</w:t>
      </w:r>
      <w:r>
        <w:t xml:space="preserve"> </w:t>
      </w:r>
      <w:r w:rsidRPr="00FC66ED">
        <w:t>Информационная справка об образовательном учреждении ..........</w:t>
      </w:r>
      <w:r w:rsidR="00315458">
        <w:t xml:space="preserve">............  .......... </w:t>
      </w:r>
      <w:r w:rsidR="00A2259A">
        <w:t xml:space="preserve">   </w:t>
      </w:r>
      <w:r w:rsidR="00315458">
        <w:t>8</w:t>
      </w:r>
    </w:p>
    <w:p w:rsidR="00E0581C" w:rsidRPr="00FC66ED" w:rsidRDefault="00E0581C" w:rsidP="00901123">
      <w:pPr>
        <w:ind w:right="-136"/>
        <w:jc w:val="both"/>
      </w:pPr>
    </w:p>
    <w:p w:rsidR="00E0581C" w:rsidRDefault="00E0581C" w:rsidP="00901123">
      <w:pPr>
        <w:ind w:right="-136"/>
        <w:jc w:val="both"/>
      </w:pPr>
      <w:r w:rsidRPr="00FC66ED">
        <w:rPr>
          <w:lang w:val="en-US"/>
        </w:rPr>
        <w:t>II</w:t>
      </w:r>
      <w:r w:rsidRPr="00FC66ED">
        <w:t>.</w:t>
      </w:r>
      <w:r>
        <w:t xml:space="preserve"> Аналитическое обоснование пр</w:t>
      </w:r>
      <w:r w:rsidR="00315458">
        <w:t>ограммы развития………………………………..</w:t>
      </w:r>
      <w:r w:rsidR="00A2259A">
        <w:t xml:space="preserve">  </w:t>
      </w:r>
      <w:r w:rsidR="00315458">
        <w:t>14</w:t>
      </w:r>
    </w:p>
    <w:p w:rsidR="00E0581C" w:rsidRDefault="00E0581C" w:rsidP="00901123">
      <w:pPr>
        <w:ind w:right="-136"/>
        <w:jc w:val="both"/>
      </w:pPr>
    </w:p>
    <w:p w:rsidR="00E0581C" w:rsidRPr="00FC66ED" w:rsidRDefault="00E0581C" w:rsidP="00901123">
      <w:pPr>
        <w:ind w:right="-136"/>
        <w:jc w:val="both"/>
      </w:pPr>
      <w:r w:rsidRPr="00FC66ED">
        <w:t>III.</w:t>
      </w:r>
      <w:r>
        <w:t xml:space="preserve"> </w:t>
      </w:r>
      <w:r w:rsidRPr="00FC66ED">
        <w:t>Концептуальные основы развития дошкольного учреждения   …</w:t>
      </w:r>
      <w:r w:rsidR="00315458">
        <w:t>……………..</w:t>
      </w:r>
      <w:r w:rsidR="00A2259A">
        <w:t xml:space="preserve">   </w:t>
      </w:r>
      <w:r w:rsidR="00315458">
        <w:t>15</w:t>
      </w:r>
    </w:p>
    <w:p w:rsidR="00E0581C" w:rsidRPr="00FC66ED" w:rsidRDefault="00E0581C" w:rsidP="00901123">
      <w:pPr>
        <w:ind w:right="-136"/>
        <w:jc w:val="both"/>
      </w:pPr>
    </w:p>
    <w:p w:rsidR="00E0581C" w:rsidRPr="00FC66ED" w:rsidRDefault="00E0581C" w:rsidP="00901123">
      <w:pPr>
        <w:ind w:right="-136"/>
        <w:jc w:val="both"/>
      </w:pPr>
      <w:r w:rsidRPr="00FC66ED">
        <w:t>IV</w:t>
      </w:r>
      <w:r>
        <w:t xml:space="preserve">. </w:t>
      </w:r>
      <w:r w:rsidRPr="00FC66ED">
        <w:t>Стратегия развития дошкольного учреждения ........................</w:t>
      </w:r>
      <w:r>
        <w:t>..</w:t>
      </w:r>
      <w:r w:rsidRPr="00FC66ED">
        <w:t>.....</w:t>
      </w:r>
      <w:r>
        <w:t>...................</w:t>
      </w:r>
      <w:r w:rsidRPr="00FC66ED">
        <w:t>.</w:t>
      </w:r>
      <w:r>
        <w:t>.</w:t>
      </w:r>
      <w:r w:rsidR="00A2259A">
        <w:t xml:space="preserve">   </w:t>
      </w:r>
      <w:r>
        <w:t>.16</w:t>
      </w:r>
    </w:p>
    <w:p w:rsidR="00E0581C" w:rsidRPr="00FC66ED" w:rsidRDefault="00E0581C" w:rsidP="00901123">
      <w:pPr>
        <w:ind w:right="-136"/>
        <w:jc w:val="both"/>
      </w:pPr>
    </w:p>
    <w:p w:rsidR="00E0581C" w:rsidRPr="00FC66ED" w:rsidRDefault="00E0581C" w:rsidP="00901123">
      <w:pPr>
        <w:ind w:right="-136"/>
        <w:jc w:val="both"/>
      </w:pPr>
      <w:r w:rsidRPr="00FC66ED">
        <w:t>V.</w:t>
      </w:r>
      <w:r>
        <w:t xml:space="preserve"> </w:t>
      </w:r>
      <w:r w:rsidRPr="00FC66ED">
        <w:t>Этапы реализации программы ...........................................................</w:t>
      </w:r>
      <w:r>
        <w:t>......................</w:t>
      </w:r>
      <w:r w:rsidR="00A2259A">
        <w:t xml:space="preserve">   </w:t>
      </w:r>
      <w:r>
        <w:t>17</w:t>
      </w:r>
    </w:p>
    <w:p w:rsidR="00E0581C" w:rsidRPr="00FC66ED" w:rsidRDefault="00E0581C" w:rsidP="00901123">
      <w:pPr>
        <w:ind w:right="-136"/>
        <w:jc w:val="both"/>
      </w:pPr>
    </w:p>
    <w:p w:rsidR="00E0581C" w:rsidRPr="00FC66ED" w:rsidRDefault="00E0581C" w:rsidP="00901123">
      <w:pPr>
        <w:ind w:right="-136"/>
        <w:jc w:val="both"/>
      </w:pPr>
      <w:r>
        <w:rPr>
          <w:lang w:val="en-US"/>
        </w:rPr>
        <w:t>VI</w:t>
      </w:r>
      <w:r>
        <w:t>. План деятельности по реализации</w:t>
      </w:r>
      <w:r w:rsidRPr="00FC66ED">
        <w:t xml:space="preserve"> Программы....................</w:t>
      </w:r>
      <w:r>
        <w:t>...............................</w:t>
      </w:r>
      <w:r w:rsidRPr="00FC66ED">
        <w:t xml:space="preserve"> </w:t>
      </w:r>
      <w:r w:rsidR="00315458">
        <w:t xml:space="preserve">. </w:t>
      </w:r>
      <w:r w:rsidR="00A2259A">
        <w:t xml:space="preserve">  </w:t>
      </w:r>
      <w:r w:rsidR="00315458">
        <w:t>17</w:t>
      </w:r>
    </w:p>
    <w:p w:rsidR="00E0581C" w:rsidRDefault="00E0581C" w:rsidP="00901123">
      <w:pPr>
        <w:ind w:right="-136"/>
        <w:jc w:val="both"/>
      </w:pPr>
      <w:r>
        <w:t xml:space="preserve">            </w:t>
      </w:r>
    </w:p>
    <w:p w:rsidR="00E0581C" w:rsidRDefault="00E0581C" w:rsidP="00216713">
      <w:pPr>
        <w:numPr>
          <w:ilvl w:val="1"/>
          <w:numId w:val="21"/>
        </w:numPr>
        <w:spacing w:line="360" w:lineRule="auto"/>
        <w:ind w:right="-136"/>
        <w:jc w:val="both"/>
      </w:pPr>
      <w:r w:rsidRPr="00FC66ED">
        <w:t>Программное обеспечение, методики, технологии</w:t>
      </w:r>
      <w:r w:rsidR="00BD1288">
        <w:t xml:space="preserve">………………….......  </w:t>
      </w:r>
      <w:r w:rsidR="00A2259A">
        <w:t xml:space="preserve">  </w:t>
      </w:r>
      <w:r w:rsidR="00BD1288">
        <w:t>18</w:t>
      </w:r>
    </w:p>
    <w:p w:rsidR="00E0581C" w:rsidRDefault="00E0581C" w:rsidP="00216713">
      <w:pPr>
        <w:numPr>
          <w:ilvl w:val="1"/>
          <w:numId w:val="21"/>
        </w:numPr>
        <w:spacing w:line="360" w:lineRule="auto"/>
        <w:ind w:right="-136"/>
        <w:jc w:val="both"/>
      </w:pPr>
      <w:r w:rsidRPr="00FC66ED">
        <w:t>Информатизация  дошкольного образовательного учреждения</w:t>
      </w:r>
      <w:r w:rsidR="00BD1288">
        <w:t>……........</w:t>
      </w:r>
      <w:r w:rsidR="00A2259A">
        <w:t xml:space="preserve">   </w:t>
      </w:r>
      <w:r w:rsidR="00BD1288">
        <w:t>19</w:t>
      </w:r>
    </w:p>
    <w:p w:rsidR="00E0581C" w:rsidRDefault="00E0581C" w:rsidP="00216713">
      <w:pPr>
        <w:numPr>
          <w:ilvl w:val="1"/>
          <w:numId w:val="21"/>
        </w:numPr>
        <w:spacing w:line="360" w:lineRule="auto"/>
        <w:ind w:right="-136"/>
        <w:jc w:val="both"/>
      </w:pPr>
      <w:r w:rsidRPr="00FC66ED">
        <w:t xml:space="preserve">Здоровье. </w:t>
      </w:r>
      <w:proofErr w:type="spellStart"/>
      <w:r w:rsidRPr="00FC66ED">
        <w:t>Здоровьесберегающие</w:t>
      </w:r>
      <w:proofErr w:type="spellEnd"/>
      <w:r w:rsidRPr="00FC66ED">
        <w:t xml:space="preserve"> технологии</w:t>
      </w:r>
      <w:r w:rsidR="00BD1288">
        <w:t>……………………………..</w:t>
      </w:r>
      <w:r w:rsidR="00A2259A">
        <w:t xml:space="preserve">   </w:t>
      </w:r>
      <w:r w:rsidR="00BD1288">
        <w:t>21</w:t>
      </w:r>
    </w:p>
    <w:p w:rsidR="00E0581C" w:rsidRDefault="00E0581C" w:rsidP="00216713">
      <w:pPr>
        <w:numPr>
          <w:ilvl w:val="1"/>
          <w:numId w:val="21"/>
        </w:numPr>
        <w:spacing w:line="360" w:lineRule="auto"/>
        <w:ind w:right="-136"/>
        <w:jc w:val="both"/>
      </w:pPr>
      <w:r w:rsidRPr="00FC66ED">
        <w:t>Безопасность образовательной деятельности</w:t>
      </w:r>
      <w:r w:rsidR="00BD1288">
        <w:t>………………………… ….</w:t>
      </w:r>
      <w:r w:rsidR="00A2259A">
        <w:t xml:space="preserve">   </w:t>
      </w:r>
      <w:r w:rsidR="00BD1288">
        <w:t>23</w:t>
      </w:r>
    </w:p>
    <w:p w:rsidR="00E0581C" w:rsidRDefault="00E0581C" w:rsidP="00216713">
      <w:pPr>
        <w:numPr>
          <w:ilvl w:val="1"/>
          <w:numId w:val="21"/>
        </w:numPr>
        <w:spacing w:line="360" w:lineRule="auto"/>
        <w:ind w:right="-136"/>
        <w:jc w:val="both"/>
      </w:pPr>
      <w:r w:rsidRPr="00FC66ED">
        <w:t xml:space="preserve">Кадровая политика </w:t>
      </w:r>
      <w:r w:rsidR="00BD1288">
        <w:t>…………………………………………………………</w:t>
      </w:r>
      <w:r w:rsidR="00A2259A">
        <w:t xml:space="preserve">   </w:t>
      </w:r>
      <w:r w:rsidR="00BD1288">
        <w:t>24</w:t>
      </w:r>
    </w:p>
    <w:p w:rsidR="00E0581C" w:rsidRDefault="00E0581C" w:rsidP="00216713">
      <w:pPr>
        <w:numPr>
          <w:ilvl w:val="1"/>
          <w:numId w:val="21"/>
        </w:numPr>
        <w:spacing w:line="360" w:lineRule="auto"/>
        <w:ind w:right="-136"/>
        <w:jc w:val="both"/>
      </w:pPr>
      <w:r>
        <w:t xml:space="preserve"> </w:t>
      </w:r>
      <w:r w:rsidRPr="00FC66ED">
        <w:rPr>
          <w:bCs/>
        </w:rPr>
        <w:t>Вариативные формы дошкольного образования</w:t>
      </w:r>
      <w:r>
        <w:t>……………………..</w:t>
      </w:r>
      <w:r w:rsidRPr="00FC66ED">
        <w:t xml:space="preserve"> </w:t>
      </w:r>
      <w:r>
        <w:t>…</w:t>
      </w:r>
      <w:r w:rsidR="00A2259A">
        <w:t xml:space="preserve">  </w:t>
      </w:r>
      <w:r w:rsidRPr="00FC66ED">
        <w:t xml:space="preserve"> </w:t>
      </w:r>
      <w:r w:rsidR="00BD1288">
        <w:t>26</w:t>
      </w:r>
    </w:p>
    <w:p w:rsidR="00E0581C" w:rsidRDefault="00E0581C" w:rsidP="00CB38F7">
      <w:pPr>
        <w:spacing w:line="360" w:lineRule="auto"/>
        <w:ind w:left="540" w:right="-136"/>
        <w:jc w:val="both"/>
      </w:pPr>
      <w:r>
        <w:t xml:space="preserve">  </w:t>
      </w:r>
    </w:p>
    <w:p w:rsidR="00E0581C" w:rsidRDefault="00E0581C" w:rsidP="00901123">
      <w:pPr>
        <w:spacing w:line="360" w:lineRule="auto"/>
        <w:ind w:right="-136"/>
        <w:jc w:val="both"/>
      </w:pPr>
      <w:r>
        <w:t>Приложение:</w:t>
      </w:r>
    </w:p>
    <w:p w:rsidR="00E0581C" w:rsidRDefault="00E0581C" w:rsidP="00901123">
      <w:pPr>
        <w:spacing w:line="360" w:lineRule="auto"/>
        <w:ind w:right="-136"/>
        <w:jc w:val="both"/>
      </w:pPr>
      <w:r>
        <w:t>Портрет  выпускника дошколь</w:t>
      </w:r>
      <w:r w:rsidR="00BD1288">
        <w:t>ного учреждения…………………………………….</w:t>
      </w:r>
      <w:r w:rsidR="00A2259A">
        <w:t xml:space="preserve">   </w:t>
      </w:r>
      <w:r w:rsidR="00BD1288">
        <w:t>27</w:t>
      </w:r>
    </w:p>
    <w:p w:rsidR="00E0581C" w:rsidRPr="00FC66ED" w:rsidRDefault="00E0581C" w:rsidP="00901123">
      <w:pPr>
        <w:spacing w:line="360" w:lineRule="auto"/>
        <w:ind w:right="-136"/>
        <w:jc w:val="both"/>
      </w:pPr>
      <w:r>
        <w:t>Модель педагога Д</w:t>
      </w:r>
      <w:r w:rsidR="00BD1288">
        <w:t>ОУ…………………………………………………………..……..</w:t>
      </w:r>
      <w:r w:rsidR="00A2259A">
        <w:t xml:space="preserve">    28</w:t>
      </w:r>
      <w:r w:rsidRPr="00FC66ED">
        <w:t xml:space="preserve">                                                                                                             </w:t>
      </w:r>
      <w:r>
        <w:t xml:space="preserve"> </w:t>
      </w:r>
    </w:p>
    <w:p w:rsidR="00E0581C" w:rsidRPr="00FC66ED" w:rsidRDefault="00E0581C" w:rsidP="00901123">
      <w:pPr>
        <w:ind w:right="-136"/>
        <w:jc w:val="both"/>
      </w:pPr>
      <w:r w:rsidRPr="00FC66ED">
        <w:t>Список литературы .................................................................</w:t>
      </w:r>
      <w:r>
        <w:t>..........</w:t>
      </w:r>
      <w:r w:rsidR="00BD1288">
        <w:t>..............................</w:t>
      </w:r>
      <w:r w:rsidR="00A2259A">
        <w:t xml:space="preserve">   </w:t>
      </w:r>
      <w:r w:rsidR="00315458">
        <w:t>29</w:t>
      </w:r>
      <w:r>
        <w:t xml:space="preserve">     </w:t>
      </w:r>
      <w:r w:rsidRPr="00FC66ED">
        <w:t xml:space="preserve">                                                                                              </w:t>
      </w:r>
    </w:p>
    <w:p w:rsidR="00E0581C" w:rsidRPr="00FC66ED" w:rsidRDefault="00E0581C" w:rsidP="00901123">
      <w:pPr>
        <w:ind w:right="-136"/>
        <w:jc w:val="both"/>
      </w:pPr>
    </w:p>
    <w:p w:rsidR="00E0581C" w:rsidRPr="00FC66ED" w:rsidRDefault="00E0581C" w:rsidP="00901123">
      <w:pPr>
        <w:ind w:right="-136"/>
        <w:jc w:val="both"/>
      </w:pPr>
    </w:p>
    <w:p w:rsidR="00E0581C" w:rsidRPr="00FC66ED" w:rsidRDefault="00E0581C" w:rsidP="00901123">
      <w:pPr>
        <w:ind w:right="-136"/>
        <w:jc w:val="both"/>
      </w:pPr>
    </w:p>
    <w:p w:rsidR="00E0581C" w:rsidRPr="00FC66ED" w:rsidRDefault="00E0581C" w:rsidP="00D4482B">
      <w:pPr>
        <w:spacing w:line="360" w:lineRule="auto"/>
        <w:ind w:right="-136"/>
        <w:jc w:val="center"/>
        <w:rPr>
          <w:b/>
        </w:rPr>
      </w:pPr>
      <w:r w:rsidRPr="00FC66ED">
        <w:br w:type="page"/>
      </w:r>
      <w:r w:rsidRPr="00901123">
        <w:rPr>
          <w:b/>
        </w:rPr>
        <w:lastRenderedPageBreak/>
        <w:t>ПАСПОРТ</w:t>
      </w:r>
      <w:r w:rsidRPr="00FC66ED">
        <w:rPr>
          <w:b/>
        </w:rPr>
        <w:t xml:space="preserve"> ПРОГРАММЫ</w:t>
      </w:r>
    </w:p>
    <w:p w:rsidR="00E0581C" w:rsidRPr="00C34A6F" w:rsidRDefault="00E0581C" w:rsidP="00B95A07">
      <w:pPr>
        <w:jc w:val="both"/>
        <w:rPr>
          <w:sz w:val="16"/>
          <w:szCs w:val="16"/>
        </w:rPr>
      </w:pPr>
    </w:p>
    <w:tbl>
      <w:tblPr>
        <w:tblW w:w="9858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12"/>
        <w:gridCol w:w="6946"/>
      </w:tblGrid>
      <w:tr w:rsidR="00E0581C" w:rsidRPr="00FC66ED" w:rsidTr="006A2ECC">
        <w:tc>
          <w:tcPr>
            <w:tcW w:w="2912" w:type="dxa"/>
          </w:tcPr>
          <w:p w:rsidR="00E0581C" w:rsidRPr="00FC66ED" w:rsidRDefault="00E0581C" w:rsidP="00B95A07">
            <w:pPr>
              <w:jc w:val="both"/>
            </w:pPr>
            <w:r w:rsidRPr="00FC66ED">
              <w:t>Наименование Программы</w:t>
            </w:r>
          </w:p>
        </w:tc>
        <w:tc>
          <w:tcPr>
            <w:tcW w:w="6946" w:type="dxa"/>
          </w:tcPr>
          <w:p w:rsidR="00E11E72" w:rsidRPr="00E11E72" w:rsidRDefault="00E0581C" w:rsidP="00E11E72">
            <w:r w:rsidRPr="00FC66ED">
              <w:t xml:space="preserve">Программа развития </w:t>
            </w:r>
            <w:r w:rsidR="00E11E72" w:rsidRPr="00E11E72">
              <w:t>Муниципального  бюджетного  дошкольного образовательного учреждения «</w:t>
            </w:r>
            <w:proofErr w:type="spellStart"/>
            <w:r w:rsidR="00B30DD0">
              <w:t>Урдалинский</w:t>
            </w:r>
            <w:proofErr w:type="spellEnd"/>
            <w:r w:rsidR="00B30DD0">
              <w:t xml:space="preserve"> </w:t>
            </w:r>
            <w:r w:rsidR="00E11E72" w:rsidRPr="00E11E72">
              <w:t>детский сад»  муниципального образования</w:t>
            </w:r>
          </w:p>
          <w:p w:rsidR="00E11E72" w:rsidRPr="00E11E72" w:rsidRDefault="00E11E72" w:rsidP="00E11E72">
            <w:r w:rsidRPr="00E11E72">
              <w:t>«</w:t>
            </w:r>
            <w:proofErr w:type="spellStart"/>
            <w:r w:rsidRPr="00E11E72">
              <w:t>Лениногорский</w:t>
            </w:r>
            <w:proofErr w:type="spellEnd"/>
            <w:r w:rsidRPr="00E11E72">
              <w:t xml:space="preserve"> муниципальный район» Республики Татарстан</w:t>
            </w:r>
          </w:p>
          <w:p w:rsidR="00E0581C" w:rsidRPr="00FC66ED" w:rsidRDefault="00E0581C" w:rsidP="00F61D35">
            <w:r w:rsidRPr="00FC66ED">
              <w:t>на 201</w:t>
            </w:r>
            <w:r w:rsidR="000D6B20">
              <w:t>5</w:t>
            </w:r>
            <w:r w:rsidRPr="00FC66ED">
              <w:t>-201</w:t>
            </w:r>
            <w:r w:rsidR="000D6B20">
              <w:t>8</w:t>
            </w:r>
            <w:r w:rsidRPr="00FC66ED">
              <w:t xml:space="preserve"> гг. (далее Программа)</w:t>
            </w:r>
          </w:p>
        </w:tc>
      </w:tr>
      <w:tr w:rsidR="00E0581C" w:rsidRPr="00FC66ED" w:rsidTr="006A2ECC">
        <w:tc>
          <w:tcPr>
            <w:tcW w:w="2912" w:type="dxa"/>
          </w:tcPr>
          <w:p w:rsidR="00E0581C" w:rsidRDefault="00E0581C" w:rsidP="00047735">
            <w:pPr>
              <w:snapToGrid w:val="0"/>
              <w:jc w:val="both"/>
              <w:rPr>
                <w:b/>
                <w:szCs w:val="28"/>
              </w:rPr>
            </w:pPr>
            <w:r>
              <w:rPr>
                <w:bCs/>
                <w:szCs w:val="28"/>
              </w:rPr>
              <w:t>Статус программы</w:t>
            </w:r>
          </w:p>
          <w:p w:rsidR="00E0581C" w:rsidRDefault="00E0581C" w:rsidP="00047735">
            <w:pPr>
              <w:pStyle w:val="aa"/>
            </w:pPr>
          </w:p>
        </w:tc>
        <w:tc>
          <w:tcPr>
            <w:tcW w:w="6946" w:type="dxa"/>
          </w:tcPr>
          <w:p w:rsidR="00E0581C" w:rsidRDefault="00E0581C" w:rsidP="00047735">
            <w:pPr>
              <w:snapToGrid w:val="0"/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Нормативный документ  </w:t>
            </w:r>
            <w:r>
              <w:t>МБ</w:t>
            </w:r>
            <w:r w:rsidRPr="00652DBA">
              <w:t>ДОУ</w:t>
            </w:r>
            <w:r>
              <w:t xml:space="preserve"> «</w:t>
            </w:r>
            <w:proofErr w:type="spellStart"/>
            <w:r w:rsidR="00B30DD0">
              <w:t>Урдалинский</w:t>
            </w:r>
            <w:proofErr w:type="spellEnd"/>
            <w:r w:rsidR="00B30DD0">
              <w:t xml:space="preserve"> </w:t>
            </w:r>
            <w:r w:rsidR="00E11E72">
              <w:t>д</w:t>
            </w:r>
            <w:r>
              <w:t>етский сад»</w:t>
            </w:r>
            <w:r w:rsidR="00E11E72">
              <w:t xml:space="preserve"> МО «ЛМР» РТ</w:t>
            </w:r>
            <w:r>
              <w:rPr>
                <w:szCs w:val="28"/>
              </w:rPr>
              <w:t xml:space="preserve">, переходящего в инновационный режим жизнедеятельности и принявшего за основу программно-целевую идеологию развития. </w:t>
            </w:r>
          </w:p>
          <w:p w:rsidR="00E0581C" w:rsidRDefault="00E0581C" w:rsidP="00047735">
            <w:pPr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Стратегический план осуществления основных нововведений в образовательном учреждении; не только актуальных, но и перспективных, прогнозируемых образовательных потребностей; социального заказа. </w:t>
            </w:r>
          </w:p>
        </w:tc>
      </w:tr>
      <w:tr w:rsidR="00E0581C" w:rsidRPr="00FC66ED" w:rsidTr="006A2ECC">
        <w:tc>
          <w:tcPr>
            <w:tcW w:w="2912" w:type="dxa"/>
          </w:tcPr>
          <w:p w:rsidR="00E0581C" w:rsidRPr="00FC66ED" w:rsidRDefault="00E0581C" w:rsidP="00B95A07">
            <w:pPr>
              <w:jc w:val="both"/>
            </w:pPr>
            <w:r w:rsidRPr="00FC66ED">
              <w:t>Разработчики Программы</w:t>
            </w:r>
          </w:p>
        </w:tc>
        <w:tc>
          <w:tcPr>
            <w:tcW w:w="6946" w:type="dxa"/>
          </w:tcPr>
          <w:p w:rsidR="00E0581C" w:rsidRPr="00FC66ED" w:rsidRDefault="00E0581C" w:rsidP="00327C75">
            <w:pPr>
              <w:jc w:val="both"/>
            </w:pPr>
            <w:r>
              <w:t xml:space="preserve">Заведующая </w:t>
            </w:r>
            <w:r w:rsidR="00E11E72">
              <w:t>МБ</w:t>
            </w:r>
            <w:r w:rsidR="00E11E72" w:rsidRPr="00652DBA">
              <w:t>ДОУ</w:t>
            </w:r>
            <w:r w:rsidR="00E11E72">
              <w:t xml:space="preserve"> «</w:t>
            </w:r>
            <w:proofErr w:type="spellStart"/>
            <w:r w:rsidR="00B30DD0">
              <w:t>Урдалинский</w:t>
            </w:r>
            <w:proofErr w:type="spellEnd"/>
            <w:r w:rsidR="00B30DD0">
              <w:t xml:space="preserve"> детский сад</w:t>
            </w:r>
            <w:r w:rsidR="00E11E72">
              <w:t xml:space="preserve">» МО «ЛМР» РТ </w:t>
            </w:r>
            <w:r w:rsidR="00B30DD0">
              <w:t xml:space="preserve">–  </w:t>
            </w:r>
            <w:proofErr w:type="spellStart"/>
            <w:r w:rsidR="00B30DD0">
              <w:t>А.К.Шамсутдинова</w:t>
            </w:r>
            <w:proofErr w:type="spellEnd"/>
            <w:r w:rsidR="00EF43A7">
              <w:t xml:space="preserve">, воспитатель </w:t>
            </w:r>
            <w:r w:rsidR="00B30DD0">
              <w:t xml:space="preserve">   </w:t>
            </w:r>
            <w:proofErr w:type="spellStart"/>
            <w:r w:rsidR="00B30DD0">
              <w:t>Р.М.Багаутдинова</w:t>
            </w:r>
            <w:proofErr w:type="spellEnd"/>
            <w:r w:rsidR="00B30DD0">
              <w:t>.</w:t>
            </w:r>
          </w:p>
        </w:tc>
      </w:tr>
      <w:tr w:rsidR="00E0581C" w:rsidRPr="00FC66ED" w:rsidTr="006A2ECC">
        <w:tc>
          <w:tcPr>
            <w:tcW w:w="2912" w:type="dxa"/>
          </w:tcPr>
          <w:p w:rsidR="00E0581C" w:rsidRDefault="00E0581C" w:rsidP="00047735">
            <w:pPr>
              <w:snapToGrid w:val="0"/>
            </w:pPr>
            <w:r>
              <w:t xml:space="preserve">Исполнители Программы </w:t>
            </w:r>
          </w:p>
        </w:tc>
        <w:tc>
          <w:tcPr>
            <w:tcW w:w="6946" w:type="dxa"/>
          </w:tcPr>
          <w:p w:rsidR="00E0581C" w:rsidRDefault="00E0581C" w:rsidP="00FC14AE">
            <w:pPr>
              <w:snapToGrid w:val="0"/>
              <w:ind w:right="140"/>
              <w:jc w:val="both"/>
            </w:pPr>
            <w:r>
              <w:t xml:space="preserve">Администрация и педагогический коллектив </w:t>
            </w:r>
            <w:r w:rsidR="00E11E72">
              <w:t>МБ</w:t>
            </w:r>
            <w:r w:rsidR="00E11E72" w:rsidRPr="00652DBA">
              <w:t>ДОУ</w:t>
            </w:r>
            <w:r w:rsidR="00B30DD0">
              <w:t xml:space="preserve"> «</w:t>
            </w:r>
            <w:proofErr w:type="spellStart"/>
            <w:r w:rsidR="00B30DD0">
              <w:t>Урдалинский</w:t>
            </w:r>
            <w:proofErr w:type="spellEnd"/>
            <w:r w:rsidR="00E11E72">
              <w:t xml:space="preserve"> детский сад» МО «ЛМР» РТ</w:t>
            </w:r>
          </w:p>
        </w:tc>
      </w:tr>
      <w:tr w:rsidR="00E0581C" w:rsidRPr="00FC66ED" w:rsidTr="006A2ECC">
        <w:tc>
          <w:tcPr>
            <w:tcW w:w="2912" w:type="dxa"/>
          </w:tcPr>
          <w:p w:rsidR="00E0581C" w:rsidRPr="00FC66ED" w:rsidRDefault="00E0581C" w:rsidP="00B95A07">
            <w:pPr>
              <w:jc w:val="both"/>
            </w:pPr>
            <w:r>
              <w:t xml:space="preserve"> Научно-методические основы разработки Программы</w:t>
            </w:r>
          </w:p>
        </w:tc>
        <w:tc>
          <w:tcPr>
            <w:tcW w:w="6946" w:type="dxa"/>
          </w:tcPr>
          <w:p w:rsidR="00E0581C" w:rsidRPr="00C427F0" w:rsidRDefault="00E0581C" w:rsidP="005D4530">
            <w:pPr>
              <w:pStyle w:val="a9"/>
              <w:numPr>
                <w:ilvl w:val="0"/>
                <w:numId w:val="40"/>
              </w:numPr>
              <w:snapToGri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427F0">
              <w:rPr>
                <w:rFonts w:ascii="Times New Roman" w:hAnsi="Times New Roman"/>
              </w:rPr>
              <w:t>При разработке Программы использовались:</w:t>
            </w:r>
          </w:p>
          <w:p w:rsidR="00E0581C" w:rsidRDefault="00E0581C" w:rsidP="005D4530">
            <w:pPr>
              <w:pStyle w:val="1"/>
              <w:widowControl w:val="0"/>
              <w:numPr>
                <w:ilvl w:val="0"/>
                <w:numId w:val="40"/>
              </w:numPr>
              <w:shd w:val="clear" w:color="auto" w:fill="FFFFFF"/>
              <w:tabs>
                <w:tab w:val="left" w:pos="355"/>
                <w:tab w:val="left" w:pos="720"/>
              </w:tabs>
              <w:suppressAutoHyphens/>
              <w:autoSpaceDE w:val="0"/>
              <w:spacing w:before="0" w:after="0"/>
              <w:jc w:val="both"/>
              <w:rPr>
                <w:rFonts w:ascii="Times New Roman" w:hAnsi="Times New Roman" w:cs="Times New Roman"/>
                <w:b w:val="0"/>
                <w:bCs w:val="0"/>
                <w:iCs/>
                <w:sz w:val="24"/>
                <w:szCs w:val="24"/>
              </w:rPr>
            </w:pPr>
            <w:r w:rsidRPr="00C427F0">
              <w:rPr>
                <w:rFonts w:ascii="Times New Roman" w:hAnsi="Times New Roman" w:cs="Times New Roman"/>
                <w:b w:val="0"/>
                <w:bCs w:val="0"/>
                <w:iCs/>
                <w:sz w:val="24"/>
                <w:szCs w:val="24"/>
              </w:rPr>
              <w:t>Постановление кабинета Министров Республики Татарстан от 30.12.2010 г. № 1174 «Об утверждении Стратегии развития образования в Республики Татарстан на 2010-2015 г.г. «Киләчә</w:t>
            </w:r>
            <w:proofErr w:type="gramStart"/>
            <w:r w:rsidRPr="00C427F0">
              <w:rPr>
                <w:rFonts w:ascii="Times New Roman" w:hAnsi="Times New Roman" w:cs="Times New Roman"/>
                <w:b w:val="0"/>
                <w:bCs w:val="0"/>
                <w:iCs/>
                <w:sz w:val="24"/>
                <w:szCs w:val="24"/>
              </w:rPr>
              <w:t>к</w:t>
            </w:r>
            <w:proofErr w:type="gramEnd"/>
            <w:r w:rsidRPr="00C427F0">
              <w:rPr>
                <w:rFonts w:ascii="Times New Roman" w:hAnsi="Times New Roman" w:cs="Times New Roman"/>
                <w:b w:val="0"/>
                <w:bCs w:val="0"/>
                <w:iCs/>
                <w:sz w:val="24"/>
                <w:szCs w:val="24"/>
              </w:rPr>
              <w:t xml:space="preserve">» </w:t>
            </w:r>
          </w:p>
          <w:p w:rsidR="00C427F0" w:rsidRDefault="00C427F0" w:rsidP="005D4530">
            <w:pPr>
              <w:pStyle w:val="a9"/>
              <w:numPr>
                <w:ilvl w:val="0"/>
                <w:numId w:val="4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427F0">
              <w:rPr>
                <w:rFonts w:ascii="Times New Roman" w:hAnsi="Times New Roman"/>
                <w:sz w:val="24"/>
                <w:szCs w:val="24"/>
              </w:rPr>
              <w:t>Федеральный закон</w:t>
            </w:r>
            <w:r w:rsidR="004E3521" w:rsidRPr="00C427F0">
              <w:rPr>
                <w:rFonts w:ascii="Times New Roman" w:hAnsi="Times New Roman"/>
                <w:sz w:val="24"/>
                <w:szCs w:val="24"/>
              </w:rPr>
              <w:t xml:space="preserve"> от 29.12.2012 № 273-ФЗ «Об образовании в Российской Федерации» (далее – Закон № 273-ФЗ);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                                                        </w:t>
            </w:r>
          </w:p>
          <w:p w:rsidR="00C427F0" w:rsidRPr="00C427F0" w:rsidRDefault="00C427F0" w:rsidP="005D4530">
            <w:pPr>
              <w:pStyle w:val="a9"/>
              <w:numPr>
                <w:ilvl w:val="0"/>
                <w:numId w:val="4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427F0">
              <w:rPr>
                <w:rFonts w:ascii="Times New Roman" w:hAnsi="Times New Roman"/>
                <w:sz w:val="24"/>
                <w:szCs w:val="24"/>
              </w:rPr>
              <w:t>Закон РТ от 08.07.1992 N 1560-XII "О государственных языках Республики Татарстан и других языках в Республике Татарстан"</w:t>
            </w:r>
          </w:p>
          <w:p w:rsidR="003F084D" w:rsidRPr="00C427F0" w:rsidRDefault="003F084D" w:rsidP="005D4530">
            <w:pPr>
              <w:pStyle w:val="a9"/>
              <w:widowControl w:val="0"/>
              <w:numPr>
                <w:ilvl w:val="0"/>
                <w:numId w:val="40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427F0">
              <w:rPr>
                <w:rFonts w:ascii="Times New Roman" w:hAnsi="Times New Roman"/>
                <w:sz w:val="24"/>
                <w:szCs w:val="24"/>
              </w:rPr>
              <w:t xml:space="preserve">Приказ </w:t>
            </w:r>
            <w:proofErr w:type="spellStart"/>
            <w:r w:rsidRPr="00C427F0">
              <w:rPr>
                <w:rFonts w:ascii="Times New Roman" w:hAnsi="Times New Roman"/>
                <w:sz w:val="24"/>
                <w:szCs w:val="24"/>
              </w:rPr>
              <w:t>Минобрнауки</w:t>
            </w:r>
            <w:proofErr w:type="spellEnd"/>
            <w:r w:rsidRPr="00C427F0">
              <w:rPr>
                <w:rFonts w:ascii="Times New Roman" w:hAnsi="Times New Roman"/>
                <w:sz w:val="24"/>
                <w:szCs w:val="24"/>
              </w:rPr>
              <w:t xml:space="preserve"> России от 17.10.2013 N 1155</w:t>
            </w:r>
            <w:r w:rsidRPr="00C427F0">
              <w:rPr>
                <w:rFonts w:ascii="Times New Roman" w:hAnsi="Times New Roman"/>
                <w:sz w:val="24"/>
                <w:szCs w:val="24"/>
              </w:rPr>
              <w:br/>
              <w:t>"Об утверждении федерального государственного образовательного стандарта дошкольного образования"</w:t>
            </w:r>
            <w:r w:rsidRPr="00C427F0">
              <w:rPr>
                <w:rFonts w:ascii="Times New Roman" w:hAnsi="Times New Roman"/>
                <w:sz w:val="24"/>
                <w:szCs w:val="24"/>
              </w:rPr>
              <w:br/>
              <w:t>(Зарегистрировано в Минюсте России 14.11.2013 N 30384)</w:t>
            </w:r>
          </w:p>
          <w:p w:rsidR="005D4530" w:rsidRPr="005D4530" w:rsidRDefault="003F084D" w:rsidP="005D4530">
            <w:pPr>
              <w:pStyle w:val="2"/>
              <w:numPr>
                <w:ilvl w:val="0"/>
                <w:numId w:val="40"/>
              </w:numPr>
              <w:shd w:val="clear" w:color="auto" w:fill="FFFFFF"/>
              <w:spacing w:before="0" w:after="0"/>
              <w:rPr>
                <w:rFonts w:ascii="Times New Roman" w:hAnsi="Times New Roman" w:cs="Times New Roman"/>
                <w:b w:val="0"/>
                <w:i w:val="0"/>
                <w:sz w:val="24"/>
                <w:szCs w:val="24"/>
              </w:rPr>
            </w:pPr>
            <w:r w:rsidRPr="00C427F0">
              <w:rPr>
                <w:rFonts w:ascii="Times New Roman" w:hAnsi="Times New Roman" w:cs="Times New Roman"/>
                <w:b w:val="0"/>
                <w:i w:val="0"/>
                <w:sz w:val="24"/>
                <w:szCs w:val="24"/>
              </w:rPr>
              <w:t xml:space="preserve">Приказ Министерства образования и науки Российской </w:t>
            </w:r>
            <w:r w:rsidR="00C427F0">
              <w:rPr>
                <w:rFonts w:ascii="Times New Roman" w:hAnsi="Times New Roman" w:cs="Times New Roman"/>
                <w:b w:val="0"/>
                <w:i w:val="0"/>
                <w:sz w:val="24"/>
                <w:szCs w:val="24"/>
              </w:rPr>
              <w:t xml:space="preserve"> </w:t>
            </w:r>
            <w:r w:rsidRPr="00C427F0">
              <w:rPr>
                <w:rFonts w:ascii="Times New Roman" w:hAnsi="Times New Roman" w:cs="Times New Roman"/>
                <w:b w:val="0"/>
                <w:i w:val="0"/>
                <w:sz w:val="24"/>
                <w:szCs w:val="24"/>
              </w:rPr>
              <w:t>Федерации от 30 августа 2013 г. № 1014</w:t>
            </w:r>
            <w:proofErr w:type="gramStart"/>
            <w:r w:rsidR="00C427F0" w:rsidRPr="00C427F0">
              <w:rPr>
                <w:rFonts w:ascii="Times New Roman" w:hAnsi="Times New Roman" w:cs="Times New Roman"/>
                <w:b w:val="0"/>
                <w:bCs w:val="0"/>
                <w:i w:val="0"/>
                <w:sz w:val="24"/>
                <w:szCs w:val="24"/>
              </w:rPr>
              <w:t xml:space="preserve"> О</w:t>
            </w:r>
            <w:proofErr w:type="gramEnd"/>
            <w:r w:rsidR="00C427F0" w:rsidRPr="00C427F0">
              <w:rPr>
                <w:rFonts w:ascii="Times New Roman" w:hAnsi="Times New Roman" w:cs="Times New Roman"/>
                <w:b w:val="0"/>
                <w:bCs w:val="0"/>
                <w:i w:val="0"/>
                <w:sz w:val="24"/>
                <w:szCs w:val="24"/>
              </w:rPr>
              <w:t>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</w:t>
            </w:r>
            <w:r w:rsidR="00C427F0">
              <w:rPr>
                <w:rFonts w:ascii="Times New Roman" w:hAnsi="Times New Roman" w:cs="Times New Roman"/>
                <w:b w:val="0"/>
                <w:bCs w:val="0"/>
                <w:i w:val="0"/>
                <w:sz w:val="24"/>
                <w:szCs w:val="24"/>
              </w:rPr>
              <w:t xml:space="preserve"> </w:t>
            </w:r>
            <w:r w:rsidRPr="00C427F0">
              <w:rPr>
                <w:rFonts w:ascii="Times New Roman" w:hAnsi="Times New Roman" w:cs="Times New Roman"/>
                <w:b w:val="0"/>
                <w:i w:val="0"/>
                <w:sz w:val="24"/>
                <w:szCs w:val="24"/>
              </w:rPr>
              <w:t>Зарегистрировано Министерством юстиции Российской Федерации  26 сентября 2013 г. Регистрационный № 30038</w:t>
            </w:r>
          </w:p>
          <w:p w:rsidR="00C427F0" w:rsidRPr="005D4530" w:rsidRDefault="00C427F0" w:rsidP="005D4530">
            <w:pPr>
              <w:pStyle w:val="a9"/>
              <w:numPr>
                <w:ilvl w:val="0"/>
                <w:numId w:val="4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D4530">
              <w:rPr>
                <w:rFonts w:ascii="Times New Roman" w:hAnsi="Times New Roman"/>
                <w:sz w:val="24"/>
                <w:szCs w:val="24"/>
              </w:rPr>
              <w:t>-СанПиН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организаций», утв. постановлением Главного государственного санитарного врача РФ от 15.05.2013 № 26.</w:t>
            </w:r>
          </w:p>
          <w:p w:rsidR="004E3521" w:rsidRDefault="004E3521" w:rsidP="003F084D">
            <w:pPr>
              <w:rPr>
                <w:bCs/>
                <w:iCs/>
              </w:rPr>
            </w:pPr>
          </w:p>
          <w:p w:rsidR="004E3521" w:rsidRPr="003F084D" w:rsidRDefault="004E3521" w:rsidP="003F084D"/>
          <w:p w:rsidR="00E0581C" w:rsidRPr="00AD6101" w:rsidRDefault="00E0581C" w:rsidP="00AD6101">
            <w:pPr>
              <w:ind w:left="1494"/>
              <w:jc w:val="both"/>
            </w:pPr>
            <w:r>
              <w:t xml:space="preserve">   </w:t>
            </w:r>
          </w:p>
        </w:tc>
      </w:tr>
      <w:tr w:rsidR="00E0581C" w:rsidRPr="00FC66ED" w:rsidTr="006A2ECC">
        <w:tc>
          <w:tcPr>
            <w:tcW w:w="2912" w:type="dxa"/>
          </w:tcPr>
          <w:p w:rsidR="00E0581C" w:rsidRPr="00FC66ED" w:rsidRDefault="00E0581C" w:rsidP="00B95A07">
            <w:pPr>
              <w:jc w:val="both"/>
            </w:pPr>
            <w:r w:rsidRPr="00FC66ED">
              <w:lastRenderedPageBreak/>
              <w:t>Срок реализации Программы</w:t>
            </w:r>
          </w:p>
        </w:tc>
        <w:tc>
          <w:tcPr>
            <w:tcW w:w="6946" w:type="dxa"/>
          </w:tcPr>
          <w:p w:rsidR="00E0581C" w:rsidRPr="00961675" w:rsidRDefault="00E0581C" w:rsidP="00B95A07">
            <w:pPr>
              <w:jc w:val="both"/>
            </w:pPr>
            <w:r w:rsidRPr="00961675">
              <w:t>Начало –</w:t>
            </w:r>
            <w:r>
              <w:t xml:space="preserve"> 01.09.201</w:t>
            </w:r>
            <w:r w:rsidR="000D6B20">
              <w:t>5</w:t>
            </w:r>
            <w:r w:rsidRPr="00961675">
              <w:t xml:space="preserve"> г.</w:t>
            </w:r>
          </w:p>
          <w:p w:rsidR="00E0581C" w:rsidRPr="00FC66ED" w:rsidRDefault="00E0581C" w:rsidP="00B95A07">
            <w:pPr>
              <w:jc w:val="both"/>
            </w:pPr>
            <w:r w:rsidRPr="00FC66ED">
              <w:t>Завершение – 31.05.201</w:t>
            </w:r>
            <w:r w:rsidR="000D6B20">
              <w:t>8</w:t>
            </w:r>
            <w:r w:rsidRPr="00FC66ED">
              <w:t xml:space="preserve"> г.</w:t>
            </w:r>
          </w:p>
        </w:tc>
      </w:tr>
      <w:tr w:rsidR="00E0581C" w:rsidRPr="00FC66ED" w:rsidTr="006A2ECC">
        <w:tc>
          <w:tcPr>
            <w:tcW w:w="2912" w:type="dxa"/>
          </w:tcPr>
          <w:p w:rsidR="00E0581C" w:rsidRPr="00FC66ED" w:rsidRDefault="00E0581C" w:rsidP="00B95A07">
            <w:pPr>
              <w:jc w:val="both"/>
            </w:pPr>
            <w:r w:rsidRPr="00FC66ED">
              <w:t>Этапы реализации Программы</w:t>
            </w:r>
          </w:p>
        </w:tc>
        <w:tc>
          <w:tcPr>
            <w:tcW w:w="6946" w:type="dxa"/>
          </w:tcPr>
          <w:p w:rsidR="00E0581C" w:rsidRDefault="00E0581C" w:rsidP="00B95A07">
            <w:pPr>
              <w:jc w:val="both"/>
            </w:pPr>
            <w:r w:rsidRPr="00FC66ED">
              <w:rPr>
                <w:b/>
              </w:rPr>
              <w:t>1 этап</w:t>
            </w:r>
            <w:r w:rsidR="000D6B20">
              <w:t xml:space="preserve"> (2015–2016</w:t>
            </w:r>
            <w:r w:rsidRPr="00FC66ED">
              <w:t xml:space="preserve"> гг.) – Организационно-мобилизационный:</w:t>
            </w:r>
            <w:r>
              <w:rPr>
                <w:rStyle w:val="apple-converted-space"/>
              </w:rPr>
              <w:t xml:space="preserve"> </w:t>
            </w:r>
            <w:r w:rsidRPr="00FC66ED">
              <w:t>диагностика имеющихся ресурсов, разработка основных мероприятий Программы, подготовка соответствующих условий для ее реализации и начало выполнения Программы.</w:t>
            </w:r>
          </w:p>
          <w:p w:rsidR="00E0581C" w:rsidRDefault="00E0581C" w:rsidP="00D736AC">
            <w:r>
              <w:t>Задачи:</w:t>
            </w:r>
          </w:p>
          <w:p w:rsidR="00E0581C" w:rsidRPr="00652DBA" w:rsidRDefault="00E0581C" w:rsidP="00216713">
            <w:pPr>
              <w:numPr>
                <w:ilvl w:val="0"/>
                <w:numId w:val="27"/>
              </w:numPr>
              <w:tabs>
                <w:tab w:val="clear" w:pos="720"/>
                <w:tab w:val="num" w:pos="299"/>
              </w:tabs>
              <w:spacing w:before="30"/>
              <w:ind w:left="299" w:hanging="284"/>
            </w:pPr>
            <w:r w:rsidRPr="00652DBA">
              <w:t xml:space="preserve">Проанализировать состояние деятельности </w:t>
            </w:r>
            <w:r w:rsidR="003F084D">
              <w:t>МБ</w:t>
            </w:r>
            <w:r w:rsidR="003F084D" w:rsidRPr="00652DBA">
              <w:t>ДОУ</w:t>
            </w:r>
            <w:r w:rsidR="003F084D">
              <w:t xml:space="preserve"> «</w:t>
            </w:r>
            <w:proofErr w:type="spellStart"/>
            <w:r w:rsidR="00B30DD0">
              <w:t>Урдалинский</w:t>
            </w:r>
            <w:proofErr w:type="spellEnd"/>
            <w:r w:rsidR="00B30DD0">
              <w:t xml:space="preserve"> </w:t>
            </w:r>
            <w:r w:rsidR="00FC14AE">
              <w:t xml:space="preserve"> </w:t>
            </w:r>
            <w:r w:rsidR="003F084D">
              <w:t>детский сад» МО «ЛМР»</w:t>
            </w:r>
            <w:r w:rsidRPr="00652DBA">
              <w:t>.</w:t>
            </w:r>
          </w:p>
          <w:p w:rsidR="00E0581C" w:rsidRPr="00652DBA" w:rsidRDefault="00E0581C" w:rsidP="00216713">
            <w:pPr>
              <w:numPr>
                <w:ilvl w:val="0"/>
                <w:numId w:val="27"/>
              </w:numPr>
              <w:tabs>
                <w:tab w:val="clear" w:pos="720"/>
                <w:tab w:val="num" w:pos="299"/>
              </w:tabs>
              <w:spacing w:before="30" w:after="30"/>
              <w:ind w:left="299" w:hanging="284"/>
            </w:pPr>
            <w:r w:rsidRPr="00652DBA">
              <w:t>Изучение нормативно-правовой базы.</w:t>
            </w:r>
          </w:p>
          <w:p w:rsidR="00E0581C" w:rsidRPr="00652DBA" w:rsidRDefault="00E0581C" w:rsidP="00216713">
            <w:pPr>
              <w:numPr>
                <w:ilvl w:val="0"/>
                <w:numId w:val="27"/>
              </w:numPr>
              <w:tabs>
                <w:tab w:val="clear" w:pos="720"/>
                <w:tab w:val="num" w:pos="299"/>
              </w:tabs>
              <w:spacing w:before="30" w:after="30"/>
              <w:ind w:left="299" w:hanging="284"/>
            </w:pPr>
            <w:r>
              <w:t>Проанализировать состояние</w:t>
            </w:r>
            <w:r w:rsidRPr="00652DBA">
              <w:t xml:space="preserve"> здоровья воспитанников.</w:t>
            </w:r>
          </w:p>
          <w:p w:rsidR="00E0581C" w:rsidRDefault="00E0581C" w:rsidP="00216713">
            <w:pPr>
              <w:numPr>
                <w:ilvl w:val="0"/>
                <w:numId w:val="27"/>
              </w:numPr>
              <w:tabs>
                <w:tab w:val="clear" w:pos="720"/>
                <w:tab w:val="num" w:pos="299"/>
              </w:tabs>
              <w:spacing w:before="30" w:after="30"/>
              <w:ind w:left="299" w:hanging="284"/>
            </w:pPr>
            <w:r>
              <w:t xml:space="preserve">Проанализировать состояние уровня </w:t>
            </w:r>
            <w:r w:rsidRPr="00652DBA">
              <w:t>развития детей и квалификации педагогов.</w:t>
            </w:r>
          </w:p>
          <w:p w:rsidR="00E0581C" w:rsidRPr="00652DBA" w:rsidRDefault="00E0581C" w:rsidP="00216713">
            <w:pPr>
              <w:numPr>
                <w:ilvl w:val="0"/>
                <w:numId w:val="27"/>
              </w:numPr>
              <w:tabs>
                <w:tab w:val="clear" w:pos="720"/>
                <w:tab w:val="num" w:pos="299"/>
              </w:tabs>
              <w:spacing w:before="30" w:after="30"/>
              <w:ind w:left="299" w:hanging="284"/>
            </w:pPr>
            <w:r>
              <w:t xml:space="preserve">Проанализировать состояние образовательной деятельности  </w:t>
            </w:r>
            <w:r w:rsidR="003F084D">
              <w:t>МБ</w:t>
            </w:r>
            <w:r w:rsidR="003F084D" w:rsidRPr="00652DBA">
              <w:t>ДОУ</w:t>
            </w:r>
            <w:r w:rsidR="00B30DD0">
              <w:t xml:space="preserve"> «</w:t>
            </w:r>
            <w:proofErr w:type="spellStart"/>
            <w:r w:rsidR="00B30DD0">
              <w:t>Урдалинский</w:t>
            </w:r>
            <w:proofErr w:type="spellEnd"/>
            <w:r w:rsidR="00B30DD0">
              <w:t xml:space="preserve"> </w:t>
            </w:r>
            <w:r w:rsidR="00D13A6C">
              <w:t xml:space="preserve"> </w:t>
            </w:r>
            <w:r w:rsidR="003F084D">
              <w:t xml:space="preserve"> детский сад» МО «ЛМР» </w:t>
            </w:r>
            <w:r>
              <w:t xml:space="preserve"> на </w:t>
            </w:r>
            <w:r w:rsidRPr="00841772">
              <w:rPr>
                <w:color w:val="FF0000"/>
              </w:rPr>
              <w:t>соответствие ФГТ,</w:t>
            </w:r>
            <w:r>
              <w:t xml:space="preserve"> ФГОС и УМК и  внедрение   в образовательный процесс.</w:t>
            </w:r>
          </w:p>
          <w:p w:rsidR="00E0581C" w:rsidRPr="00652DBA" w:rsidRDefault="00E0581C" w:rsidP="00216713">
            <w:pPr>
              <w:numPr>
                <w:ilvl w:val="0"/>
                <w:numId w:val="27"/>
              </w:numPr>
              <w:tabs>
                <w:tab w:val="clear" w:pos="720"/>
                <w:tab w:val="num" w:pos="299"/>
              </w:tabs>
              <w:spacing w:before="30" w:after="30"/>
              <w:ind w:left="299" w:hanging="284"/>
            </w:pPr>
            <w:r>
              <w:t>Проанализировать состояние материально-</w:t>
            </w:r>
            <w:r w:rsidRPr="00652DBA">
              <w:t>техническ</w:t>
            </w:r>
            <w:r>
              <w:t xml:space="preserve">ой базы  </w:t>
            </w:r>
            <w:r w:rsidR="003F084D">
              <w:t>МБ</w:t>
            </w:r>
            <w:r w:rsidR="003F084D" w:rsidRPr="00652DBA">
              <w:t>ДОУ</w:t>
            </w:r>
            <w:r w:rsidR="003E6B12">
              <w:t xml:space="preserve"> «</w:t>
            </w:r>
            <w:proofErr w:type="spellStart"/>
            <w:r w:rsidR="003E6B12">
              <w:t>Урдалинский</w:t>
            </w:r>
            <w:proofErr w:type="spellEnd"/>
            <w:r w:rsidR="00AD760C">
              <w:t xml:space="preserve"> </w:t>
            </w:r>
            <w:r w:rsidR="003F084D">
              <w:t xml:space="preserve"> детский сад» МО «ЛМР»</w:t>
            </w:r>
          </w:p>
          <w:p w:rsidR="00E0581C" w:rsidRPr="00652DBA" w:rsidRDefault="00E0581C" w:rsidP="00216713">
            <w:pPr>
              <w:numPr>
                <w:ilvl w:val="0"/>
                <w:numId w:val="27"/>
              </w:numPr>
              <w:tabs>
                <w:tab w:val="clear" w:pos="720"/>
                <w:tab w:val="num" w:pos="299"/>
              </w:tabs>
              <w:ind w:left="299" w:hanging="284"/>
            </w:pPr>
            <w:r w:rsidRPr="00652DBA">
              <w:t>Изучит</w:t>
            </w:r>
            <w:r>
              <w:t xml:space="preserve">ь мнение  родителей о работе  </w:t>
            </w:r>
            <w:r w:rsidR="003F084D">
              <w:t>МБ</w:t>
            </w:r>
            <w:r w:rsidR="003F084D" w:rsidRPr="00652DBA">
              <w:t>ДОУ</w:t>
            </w:r>
            <w:r w:rsidR="003E6B12">
              <w:t xml:space="preserve"> «</w:t>
            </w:r>
            <w:proofErr w:type="spellStart"/>
            <w:r w:rsidR="003E6B12">
              <w:t>Урдалинский</w:t>
            </w:r>
            <w:proofErr w:type="spellEnd"/>
            <w:r w:rsidR="003E6B12">
              <w:t xml:space="preserve"> </w:t>
            </w:r>
            <w:r w:rsidR="003F084D">
              <w:t xml:space="preserve">детский сад» МО «ЛМР» </w:t>
            </w:r>
            <w:r>
              <w:t xml:space="preserve"> по изучению двух государственных языков  Республики Татарстан</w:t>
            </w:r>
            <w:r w:rsidRPr="00652DBA">
              <w:t xml:space="preserve">. </w:t>
            </w:r>
          </w:p>
          <w:p w:rsidR="00E0581C" w:rsidRPr="006A2ECC" w:rsidRDefault="00E0581C" w:rsidP="00B95A07">
            <w:pPr>
              <w:jc w:val="both"/>
              <w:rPr>
                <w:sz w:val="16"/>
                <w:szCs w:val="16"/>
              </w:rPr>
            </w:pPr>
          </w:p>
          <w:p w:rsidR="00E0581C" w:rsidRDefault="00E0581C" w:rsidP="00077848">
            <w:r w:rsidRPr="00FC66ED">
              <w:rPr>
                <w:b/>
              </w:rPr>
              <w:t>2 этап</w:t>
            </w:r>
            <w:r w:rsidR="000D6B20">
              <w:t xml:space="preserve"> (2016–2017</w:t>
            </w:r>
            <w:r w:rsidRPr="00FC66ED">
              <w:t>) – Экспертно</w:t>
            </w:r>
            <w:r>
              <w:t>-</w:t>
            </w:r>
            <w:r w:rsidRPr="00FC66ED">
              <w:t>поисковый:</w:t>
            </w:r>
            <w:r>
              <w:rPr>
                <w:rStyle w:val="apple-converted-space"/>
              </w:rPr>
              <w:t xml:space="preserve"> </w:t>
            </w:r>
            <w:r w:rsidRPr="00FC66ED">
              <w:t>практическая реализация стратегических задач Программы</w:t>
            </w:r>
          </w:p>
          <w:p w:rsidR="00E0581C" w:rsidRPr="00652DBA" w:rsidRDefault="00E0581C" w:rsidP="00216713">
            <w:pPr>
              <w:numPr>
                <w:ilvl w:val="0"/>
                <w:numId w:val="28"/>
              </w:numPr>
              <w:tabs>
                <w:tab w:val="num" w:pos="299"/>
              </w:tabs>
              <w:spacing w:before="30" w:after="30"/>
              <w:ind w:left="299" w:hanging="299"/>
            </w:pPr>
            <w:r w:rsidRPr="00652DBA">
              <w:t>Реализация</w:t>
            </w:r>
            <w:r>
              <w:t xml:space="preserve"> </w:t>
            </w:r>
            <w:r w:rsidRPr="00652DBA">
              <w:t xml:space="preserve"> программы</w:t>
            </w:r>
            <w:r>
              <w:t>.</w:t>
            </w:r>
          </w:p>
          <w:p w:rsidR="00E0581C" w:rsidRDefault="00E0581C" w:rsidP="00216713">
            <w:pPr>
              <w:numPr>
                <w:ilvl w:val="0"/>
                <w:numId w:val="28"/>
              </w:numPr>
              <w:ind w:left="310" w:hanging="310"/>
            </w:pPr>
            <w:r w:rsidRPr="00652DBA">
              <w:t>Отслеживание промежуточных результатов</w:t>
            </w:r>
            <w:r>
              <w:t>.</w:t>
            </w:r>
          </w:p>
          <w:p w:rsidR="00E0581C" w:rsidRDefault="00E0581C" w:rsidP="00216713">
            <w:pPr>
              <w:numPr>
                <w:ilvl w:val="0"/>
                <w:numId w:val="28"/>
              </w:numPr>
              <w:ind w:left="310" w:hanging="310"/>
            </w:pPr>
            <w:r>
              <w:t>Реализация УМК в образовательном процессе.</w:t>
            </w:r>
          </w:p>
          <w:p w:rsidR="00E0581C" w:rsidRDefault="00E0581C" w:rsidP="00216713">
            <w:pPr>
              <w:numPr>
                <w:ilvl w:val="0"/>
                <w:numId w:val="28"/>
              </w:numPr>
              <w:ind w:left="310" w:hanging="310"/>
            </w:pPr>
            <w:r>
              <w:t xml:space="preserve">Осуществление  </w:t>
            </w:r>
            <w:r w:rsidRPr="00784D61">
              <w:t>общения детей на двух государственных языках Р</w:t>
            </w:r>
            <w:r>
              <w:t xml:space="preserve">еспублики </w:t>
            </w:r>
            <w:r w:rsidRPr="00784D61">
              <w:t>Т</w:t>
            </w:r>
            <w:r>
              <w:t>атарстан.</w:t>
            </w:r>
          </w:p>
          <w:p w:rsidR="00E0581C" w:rsidRPr="00652DBA" w:rsidRDefault="00E0581C" w:rsidP="00216713">
            <w:pPr>
              <w:numPr>
                <w:ilvl w:val="0"/>
                <w:numId w:val="28"/>
              </w:numPr>
              <w:ind w:left="310" w:hanging="310"/>
            </w:pPr>
            <w:r>
              <w:t xml:space="preserve">Реализация </w:t>
            </w:r>
            <w:r w:rsidRPr="00D2333F">
              <w:t>тесного</w:t>
            </w:r>
            <w:r>
              <w:t xml:space="preserve"> в</w:t>
            </w:r>
            <w:r w:rsidRPr="00784D61">
              <w:t>заимодействи</w:t>
            </w:r>
            <w:r>
              <w:t>я</w:t>
            </w:r>
            <w:r w:rsidRPr="00784D61">
              <w:t xml:space="preserve"> с семь</w:t>
            </w:r>
            <w:r>
              <w:t>ей, в целях</w:t>
            </w:r>
            <w:r w:rsidRPr="00784D61">
              <w:t xml:space="preserve"> обеспечения полноценного развития детей</w:t>
            </w:r>
            <w:r>
              <w:t>.</w:t>
            </w:r>
          </w:p>
          <w:p w:rsidR="00E0581C" w:rsidRPr="006A2ECC" w:rsidRDefault="00E0581C" w:rsidP="00B95A07">
            <w:pPr>
              <w:jc w:val="both"/>
              <w:rPr>
                <w:sz w:val="16"/>
                <w:szCs w:val="16"/>
              </w:rPr>
            </w:pPr>
          </w:p>
          <w:p w:rsidR="00E0581C" w:rsidRDefault="00E0581C" w:rsidP="00B95A07">
            <w:pPr>
              <w:jc w:val="both"/>
            </w:pPr>
            <w:r w:rsidRPr="00FC66ED">
              <w:rPr>
                <w:b/>
              </w:rPr>
              <w:t>3 этап</w:t>
            </w:r>
            <w:r w:rsidR="000D6B20">
              <w:t xml:space="preserve"> (2017 - 2018</w:t>
            </w:r>
            <w:r w:rsidRPr="00FC66ED">
              <w:t xml:space="preserve">) – </w:t>
            </w:r>
            <w:proofErr w:type="spellStart"/>
            <w:r w:rsidRPr="00FC66ED">
              <w:t>Итогово</w:t>
            </w:r>
            <w:proofErr w:type="spellEnd"/>
            <w:r w:rsidR="00350855">
              <w:t xml:space="preserve"> </w:t>
            </w:r>
            <w:r w:rsidRPr="00FC66ED">
              <w:t>-</w:t>
            </w:r>
            <w:r w:rsidR="00350855">
              <w:t xml:space="preserve"> </w:t>
            </w:r>
            <w:r w:rsidRPr="00FC66ED">
              <w:t>обобщающий: подведение итогов и соотнесение результатов деятельности с целями и задачами по основным направлениям реализации Программы, распространение их результатов и разработк</w:t>
            </w:r>
            <w:r>
              <w:t>а</w:t>
            </w:r>
            <w:r w:rsidRPr="00FC66ED">
              <w:t xml:space="preserve"> Программы развития на следующий период</w:t>
            </w:r>
          </w:p>
          <w:p w:rsidR="00E0581C" w:rsidRDefault="00E0581C" w:rsidP="00216713">
            <w:pPr>
              <w:numPr>
                <w:ilvl w:val="0"/>
                <w:numId w:val="29"/>
              </w:numPr>
              <w:ind w:left="310" w:hanging="310"/>
            </w:pPr>
            <w:r>
              <w:t xml:space="preserve">Изучение и обобщение опыта  </w:t>
            </w:r>
            <w:r w:rsidR="003F084D">
              <w:t>МБ</w:t>
            </w:r>
            <w:r w:rsidR="003F084D" w:rsidRPr="00652DBA">
              <w:t>ДОУ</w:t>
            </w:r>
            <w:r w:rsidR="003E6B12">
              <w:t xml:space="preserve"> «</w:t>
            </w:r>
            <w:proofErr w:type="spellStart"/>
            <w:r w:rsidR="003E6B12">
              <w:t>Урдалинский</w:t>
            </w:r>
            <w:proofErr w:type="spellEnd"/>
            <w:r w:rsidR="003F084D">
              <w:t xml:space="preserve"> детский сад» МО «ЛМР» </w:t>
            </w:r>
            <w:r>
              <w:t>по реализации программы развития.</w:t>
            </w:r>
          </w:p>
          <w:p w:rsidR="00E0581C" w:rsidRDefault="00E0581C" w:rsidP="00216713">
            <w:pPr>
              <w:numPr>
                <w:ilvl w:val="0"/>
                <w:numId w:val="29"/>
              </w:numPr>
              <w:ind w:left="310" w:hanging="310"/>
            </w:pPr>
            <w:r>
              <w:t xml:space="preserve">Разработка новой программы развития  </w:t>
            </w:r>
            <w:r w:rsidR="003F084D">
              <w:t>МБ</w:t>
            </w:r>
            <w:r w:rsidR="003F084D" w:rsidRPr="00652DBA">
              <w:t>ДОУ</w:t>
            </w:r>
            <w:r w:rsidR="003E6B12">
              <w:t xml:space="preserve"> «</w:t>
            </w:r>
            <w:proofErr w:type="spellStart"/>
            <w:r w:rsidR="003E6B12">
              <w:t>Урдалинский</w:t>
            </w:r>
            <w:proofErr w:type="spellEnd"/>
            <w:r w:rsidR="003E6B12">
              <w:t xml:space="preserve"> </w:t>
            </w:r>
            <w:r w:rsidR="003F084D">
              <w:t>детский сад» МО «ЛМР»</w:t>
            </w:r>
            <w:r>
              <w:t>.</w:t>
            </w:r>
          </w:p>
          <w:p w:rsidR="00E0581C" w:rsidRPr="00FC66ED" w:rsidRDefault="00E0581C" w:rsidP="00D13A6C">
            <w:pPr>
              <w:numPr>
                <w:ilvl w:val="0"/>
                <w:numId w:val="29"/>
              </w:numPr>
              <w:ind w:left="310" w:hanging="310"/>
            </w:pPr>
            <w:r w:rsidRPr="00652DBA">
              <w:t>Выявление проблем</w:t>
            </w:r>
            <w:r>
              <w:t xml:space="preserve">. Отчет об исполнения программы развития  </w:t>
            </w:r>
            <w:r w:rsidR="003F084D">
              <w:t>МБ</w:t>
            </w:r>
            <w:r w:rsidR="003F084D" w:rsidRPr="00652DBA">
              <w:t>ДОУ</w:t>
            </w:r>
            <w:r w:rsidR="003F084D">
              <w:t xml:space="preserve"> «</w:t>
            </w:r>
            <w:proofErr w:type="spellStart"/>
            <w:r w:rsidR="003E6B12">
              <w:t>Урдалинский</w:t>
            </w:r>
            <w:proofErr w:type="spellEnd"/>
            <w:r w:rsidR="003E6B12">
              <w:t xml:space="preserve"> </w:t>
            </w:r>
            <w:r w:rsidR="00D13A6C">
              <w:t xml:space="preserve"> </w:t>
            </w:r>
            <w:r w:rsidR="003F084D">
              <w:t>детский сад» МО «ЛМР»</w:t>
            </w:r>
          </w:p>
        </w:tc>
      </w:tr>
      <w:tr w:rsidR="00E0581C" w:rsidRPr="00FC66ED" w:rsidTr="006A2ECC">
        <w:tc>
          <w:tcPr>
            <w:tcW w:w="2912" w:type="dxa"/>
          </w:tcPr>
          <w:p w:rsidR="00E0581C" w:rsidRPr="00FC66ED" w:rsidRDefault="00E0581C" w:rsidP="00B95A07">
            <w:pPr>
              <w:jc w:val="both"/>
            </w:pPr>
            <w:r w:rsidRPr="00FC66ED">
              <w:lastRenderedPageBreak/>
              <w:t>Цель программы</w:t>
            </w:r>
          </w:p>
        </w:tc>
        <w:tc>
          <w:tcPr>
            <w:tcW w:w="6946" w:type="dxa"/>
          </w:tcPr>
          <w:p w:rsidR="00E0581C" w:rsidRPr="00FC66ED" w:rsidRDefault="00E0581C" w:rsidP="003F084D">
            <w:proofErr w:type="gramStart"/>
            <w:r w:rsidRPr="0043793C">
              <w:t>Создание благоприятных условий для полноценного проживания ребенком дошкольного детства, обучения двум государственным языкам Республики Татарстан с помощью учебно-методических комплектов, формирования основ базовой культуры личности, всестороннего развития психических и физических качеств в соответствии с возрастными и индивидуальными особенностями, подготовки к жизни в современном обществе и к обучению в школе, обеспечения безопасности жизнедеятельности дошкольника.</w:t>
            </w:r>
            <w:proofErr w:type="gramEnd"/>
          </w:p>
        </w:tc>
      </w:tr>
      <w:tr w:rsidR="00E0581C" w:rsidRPr="00FC66ED" w:rsidTr="006A2ECC">
        <w:tc>
          <w:tcPr>
            <w:tcW w:w="2912" w:type="dxa"/>
          </w:tcPr>
          <w:p w:rsidR="00E0581C" w:rsidRPr="00784D61" w:rsidRDefault="00E0581C" w:rsidP="00047735">
            <w:pPr>
              <w:rPr>
                <w:lang w:eastAsia="en-US"/>
              </w:rPr>
            </w:pPr>
            <w:r w:rsidRPr="00784D61">
              <w:rPr>
                <w:lang w:eastAsia="en-US"/>
              </w:rPr>
              <w:t>Проблемы</w:t>
            </w:r>
          </w:p>
        </w:tc>
        <w:tc>
          <w:tcPr>
            <w:tcW w:w="6946" w:type="dxa"/>
          </w:tcPr>
          <w:p w:rsidR="00E0581C" w:rsidRPr="0024674D" w:rsidRDefault="00E0581C" w:rsidP="00216713">
            <w:pPr>
              <w:pStyle w:val="af2"/>
              <w:numPr>
                <w:ilvl w:val="0"/>
                <w:numId w:val="32"/>
              </w:numPr>
              <w:spacing w:after="0"/>
              <w:jc w:val="both"/>
            </w:pPr>
            <w:r w:rsidRPr="0024674D">
              <w:t>Недостаточная готовность и включённость родителей в образовательный процесс.</w:t>
            </w:r>
          </w:p>
          <w:p w:rsidR="00E0581C" w:rsidRPr="00E3061D" w:rsidRDefault="00E0581C" w:rsidP="00216713">
            <w:pPr>
              <w:pStyle w:val="af2"/>
              <w:numPr>
                <w:ilvl w:val="0"/>
                <w:numId w:val="32"/>
              </w:numPr>
              <w:spacing w:after="0"/>
              <w:jc w:val="both"/>
            </w:pPr>
            <w:r w:rsidRPr="0024674D">
              <w:t>Необходимость повышения качества и результативности деятельности педагогов через применение современных образовательных</w:t>
            </w:r>
            <w:r w:rsidRPr="00784D61">
              <w:rPr>
                <w:lang w:eastAsia="en-US"/>
              </w:rPr>
              <w:t xml:space="preserve"> технологий.</w:t>
            </w:r>
          </w:p>
          <w:p w:rsidR="00AD760C" w:rsidRPr="0024674D" w:rsidRDefault="00E0581C" w:rsidP="003E6B12">
            <w:pPr>
              <w:pStyle w:val="af2"/>
              <w:numPr>
                <w:ilvl w:val="0"/>
                <w:numId w:val="32"/>
              </w:numPr>
              <w:spacing w:after="0"/>
              <w:jc w:val="both"/>
            </w:pPr>
            <w:r w:rsidRPr="00784D61">
              <w:rPr>
                <w:lang w:eastAsia="en-US"/>
              </w:rPr>
              <w:t xml:space="preserve">Объективное ухудшение </w:t>
            </w:r>
            <w:r w:rsidRPr="0024674D">
              <w:t>здоровья поступающих в детский сад детей отрицательно сказывается на получении ими качественного образования.</w:t>
            </w:r>
            <w:r w:rsidR="00AD760C" w:rsidRPr="0024674D">
              <w:t xml:space="preserve"> </w:t>
            </w:r>
          </w:p>
          <w:p w:rsidR="00AD760C" w:rsidRPr="0024674D" w:rsidRDefault="00AD760C" w:rsidP="00AD760C">
            <w:pPr>
              <w:pStyle w:val="af2"/>
              <w:numPr>
                <w:ilvl w:val="0"/>
                <w:numId w:val="32"/>
              </w:numPr>
              <w:spacing w:after="0"/>
              <w:jc w:val="both"/>
            </w:pPr>
            <w:r w:rsidRPr="0024674D">
              <w:t xml:space="preserve">Недостаточное освоение </w:t>
            </w:r>
            <w:r>
              <w:t xml:space="preserve">детьми </w:t>
            </w:r>
            <w:r w:rsidRPr="0024674D">
              <w:t>двух государственных языков.</w:t>
            </w:r>
          </w:p>
          <w:p w:rsidR="00E0581C" w:rsidRPr="00E3061D" w:rsidRDefault="00E0581C" w:rsidP="00216713">
            <w:pPr>
              <w:pStyle w:val="af2"/>
              <w:numPr>
                <w:ilvl w:val="0"/>
                <w:numId w:val="32"/>
              </w:numPr>
              <w:spacing w:after="0"/>
              <w:jc w:val="both"/>
            </w:pPr>
          </w:p>
        </w:tc>
      </w:tr>
      <w:tr w:rsidR="00E0581C" w:rsidRPr="00FC66ED" w:rsidTr="006A2ECC">
        <w:tc>
          <w:tcPr>
            <w:tcW w:w="2912" w:type="dxa"/>
          </w:tcPr>
          <w:p w:rsidR="00E0581C" w:rsidRPr="00FC66ED" w:rsidRDefault="00E0581C" w:rsidP="00B95A07">
            <w:pPr>
              <w:jc w:val="both"/>
            </w:pPr>
            <w:r w:rsidRPr="00FC66ED">
              <w:t xml:space="preserve">Основные задачи </w:t>
            </w:r>
            <w:r>
              <w:t>П</w:t>
            </w:r>
            <w:r w:rsidRPr="00FC66ED">
              <w:t>рограммы</w:t>
            </w:r>
          </w:p>
        </w:tc>
        <w:tc>
          <w:tcPr>
            <w:tcW w:w="6946" w:type="dxa"/>
          </w:tcPr>
          <w:p w:rsidR="00E0581C" w:rsidRPr="00F33E7A" w:rsidRDefault="00E0581C" w:rsidP="00216713">
            <w:pPr>
              <w:numPr>
                <w:ilvl w:val="0"/>
                <w:numId w:val="28"/>
              </w:numPr>
              <w:ind w:left="299" w:hanging="299"/>
              <w:jc w:val="both"/>
            </w:pPr>
            <w:r w:rsidRPr="00807B6A">
              <w:t xml:space="preserve">Осуществление целостного подхода к укреплению здоровья детей, обеспечение их </w:t>
            </w:r>
            <w:proofErr w:type="spellStart"/>
            <w:r w:rsidRPr="00807B6A">
              <w:t>психо</w:t>
            </w:r>
            <w:proofErr w:type="spellEnd"/>
            <w:r w:rsidRPr="00807B6A">
              <w:t>-эмоционального благополучия, внедрение оздоровительно-профилактических технологий в работу с детьми.</w:t>
            </w:r>
          </w:p>
          <w:p w:rsidR="00E0581C" w:rsidRPr="00784D61" w:rsidRDefault="00E0581C" w:rsidP="00216713">
            <w:pPr>
              <w:pStyle w:val="af2"/>
              <w:numPr>
                <w:ilvl w:val="0"/>
                <w:numId w:val="28"/>
              </w:numPr>
              <w:spacing w:after="0"/>
              <w:jc w:val="both"/>
            </w:pPr>
            <w:r>
              <w:t>В</w:t>
            </w:r>
            <w:r w:rsidRPr="00784D61">
              <w:t>недрени</w:t>
            </w:r>
            <w:r>
              <w:t>е и реализация</w:t>
            </w:r>
            <w:r w:rsidRPr="00784D61">
              <w:t xml:space="preserve"> </w:t>
            </w:r>
            <w:r>
              <w:t>учебно-методических комплектов</w:t>
            </w:r>
            <w:r w:rsidRPr="00784D61">
              <w:t xml:space="preserve"> по обучению детей двум государственным языкам</w:t>
            </w:r>
            <w:r>
              <w:t xml:space="preserve"> </w:t>
            </w:r>
            <w:r w:rsidRPr="00784D61">
              <w:t>Р</w:t>
            </w:r>
            <w:r>
              <w:t xml:space="preserve">еспублики </w:t>
            </w:r>
            <w:r w:rsidRPr="00784D61">
              <w:t>Т</w:t>
            </w:r>
            <w:r>
              <w:t>атарстан</w:t>
            </w:r>
            <w:r w:rsidRPr="00784D61">
              <w:t>.</w:t>
            </w:r>
          </w:p>
          <w:p w:rsidR="00E0581C" w:rsidRPr="00784D61" w:rsidRDefault="00E0581C" w:rsidP="00216713">
            <w:pPr>
              <w:pStyle w:val="af2"/>
              <w:numPr>
                <w:ilvl w:val="0"/>
                <w:numId w:val="28"/>
              </w:numPr>
              <w:spacing w:after="0"/>
              <w:jc w:val="both"/>
            </w:pPr>
            <w:r w:rsidRPr="00807B6A">
              <w:t>Создание условий для</w:t>
            </w:r>
            <w:r>
              <w:t xml:space="preserve"> реализации</w:t>
            </w:r>
            <w:r w:rsidRPr="00807B6A">
              <w:t xml:space="preserve"> </w:t>
            </w:r>
            <w:r>
              <w:t>учебно-методических комплектов</w:t>
            </w:r>
            <w:r w:rsidRPr="00784D61">
              <w:t xml:space="preserve"> по обучению детей двум государственным языкам</w:t>
            </w:r>
            <w:r>
              <w:t xml:space="preserve"> </w:t>
            </w:r>
            <w:r w:rsidRPr="00784D61">
              <w:t>Р</w:t>
            </w:r>
            <w:r>
              <w:t xml:space="preserve">еспублики </w:t>
            </w:r>
            <w:r w:rsidRPr="00784D61">
              <w:t>Т</w:t>
            </w:r>
            <w:r>
              <w:t>атарстан</w:t>
            </w:r>
            <w:r w:rsidRPr="00784D61">
              <w:t>.</w:t>
            </w:r>
          </w:p>
          <w:p w:rsidR="00E0581C" w:rsidRPr="00784D61" w:rsidRDefault="00E0581C" w:rsidP="00216713">
            <w:pPr>
              <w:pStyle w:val="af2"/>
              <w:numPr>
                <w:ilvl w:val="0"/>
                <w:numId w:val="28"/>
              </w:numPr>
              <w:spacing w:after="0"/>
              <w:jc w:val="both"/>
            </w:pPr>
            <w:r>
              <w:t xml:space="preserve"> </w:t>
            </w:r>
            <w:r w:rsidRPr="00784D61">
              <w:t>Воспитание гуманного отношения к окружающему миру, любви к родной семье, родн</w:t>
            </w:r>
            <w:r>
              <w:t>ому дому, краю, Родине, уважения</w:t>
            </w:r>
            <w:r w:rsidRPr="00784D61">
              <w:t xml:space="preserve"> к людям разных национальностей.</w:t>
            </w:r>
          </w:p>
          <w:p w:rsidR="00E0581C" w:rsidRPr="00D2333F" w:rsidRDefault="00E0581C" w:rsidP="00216713">
            <w:pPr>
              <w:pStyle w:val="af2"/>
              <w:numPr>
                <w:ilvl w:val="0"/>
                <w:numId w:val="28"/>
              </w:numPr>
              <w:spacing w:after="0"/>
              <w:jc w:val="both"/>
            </w:pPr>
            <w:r w:rsidRPr="00784D61">
              <w:t>Форм</w:t>
            </w:r>
            <w:r>
              <w:t xml:space="preserve">ирование у детей потребности в </w:t>
            </w:r>
            <w:r w:rsidRPr="00784D61">
              <w:t>здоровом образе жизни, ответственности за свое здоровье.</w:t>
            </w:r>
          </w:p>
          <w:p w:rsidR="00E0581C" w:rsidRPr="00784D61" w:rsidRDefault="00E0581C" w:rsidP="00216713">
            <w:pPr>
              <w:pStyle w:val="af2"/>
              <w:numPr>
                <w:ilvl w:val="0"/>
                <w:numId w:val="28"/>
              </w:numPr>
              <w:spacing w:after="0"/>
              <w:jc w:val="both"/>
            </w:pPr>
            <w:r w:rsidRPr="00784D61">
              <w:t>Обеспечение преемственности  дошкольного и начального общего образования.</w:t>
            </w:r>
          </w:p>
          <w:p w:rsidR="00E0581C" w:rsidRPr="00784D61" w:rsidRDefault="00E0581C" w:rsidP="00216713">
            <w:pPr>
              <w:pStyle w:val="af2"/>
              <w:numPr>
                <w:ilvl w:val="0"/>
                <w:numId w:val="28"/>
              </w:numPr>
              <w:spacing w:after="0"/>
              <w:jc w:val="both"/>
            </w:pPr>
            <w:r w:rsidRPr="00784D61">
              <w:t>Охрана и укрепление физического и психического здоровья детей.</w:t>
            </w:r>
          </w:p>
          <w:p w:rsidR="00E0581C" w:rsidRPr="00784D61" w:rsidRDefault="00E0581C" w:rsidP="00216713">
            <w:pPr>
              <w:pStyle w:val="af2"/>
              <w:numPr>
                <w:ilvl w:val="0"/>
                <w:numId w:val="28"/>
              </w:numPr>
              <w:spacing w:after="0"/>
              <w:jc w:val="both"/>
            </w:pPr>
            <w:r>
              <w:t xml:space="preserve">Воспитание у </w:t>
            </w:r>
            <w:r w:rsidRPr="00784D61">
              <w:t>детей гражданственности, уважения к правам и свободам человека, любви к окружающей природе, Родине, семье.</w:t>
            </w:r>
          </w:p>
          <w:p w:rsidR="00E0581C" w:rsidRPr="00784D61" w:rsidRDefault="00E0581C" w:rsidP="00216713">
            <w:pPr>
              <w:pStyle w:val="af2"/>
              <w:numPr>
                <w:ilvl w:val="0"/>
                <w:numId w:val="28"/>
              </w:numPr>
              <w:spacing w:after="0"/>
              <w:jc w:val="both"/>
            </w:pPr>
            <w:r w:rsidRPr="00D2333F">
              <w:t>Осуществление тесного</w:t>
            </w:r>
            <w:r>
              <w:t xml:space="preserve"> в</w:t>
            </w:r>
            <w:r w:rsidRPr="00784D61">
              <w:t>заимодействи</w:t>
            </w:r>
            <w:r>
              <w:t>я</w:t>
            </w:r>
            <w:r w:rsidRPr="00784D61">
              <w:t xml:space="preserve"> с семь</w:t>
            </w:r>
            <w:r>
              <w:t>ей, в целях</w:t>
            </w:r>
            <w:r w:rsidRPr="00784D61">
              <w:t xml:space="preserve"> обеспечения полноценного развития детей.</w:t>
            </w:r>
          </w:p>
          <w:p w:rsidR="00E0581C" w:rsidRPr="00F33E7A" w:rsidRDefault="00E0581C" w:rsidP="00216713">
            <w:pPr>
              <w:numPr>
                <w:ilvl w:val="0"/>
                <w:numId w:val="28"/>
              </w:numPr>
              <w:ind w:left="299" w:hanging="299"/>
              <w:jc w:val="both"/>
            </w:pPr>
            <w:r w:rsidRPr="00807B6A">
              <w:t>Совершенствование профессиональной компетентности и инновационной культуры педагогов.</w:t>
            </w:r>
          </w:p>
          <w:p w:rsidR="00E0581C" w:rsidRPr="00AD5F8A" w:rsidRDefault="00E0581C" w:rsidP="00216713">
            <w:pPr>
              <w:numPr>
                <w:ilvl w:val="0"/>
                <w:numId w:val="28"/>
              </w:numPr>
              <w:tabs>
                <w:tab w:val="clear" w:pos="360"/>
                <w:tab w:val="num" w:pos="480"/>
              </w:tabs>
              <w:ind w:left="299" w:hanging="299"/>
              <w:jc w:val="both"/>
            </w:pPr>
            <w:r w:rsidRPr="00807B6A">
              <w:t>Оптимизация системы управления в учреждении.</w:t>
            </w:r>
          </w:p>
          <w:p w:rsidR="00E0581C" w:rsidRPr="00F33E7A" w:rsidRDefault="00E0581C" w:rsidP="00216713">
            <w:pPr>
              <w:pStyle w:val="af2"/>
              <w:numPr>
                <w:ilvl w:val="0"/>
                <w:numId w:val="28"/>
              </w:numPr>
              <w:spacing w:after="0"/>
              <w:ind w:left="299" w:hanging="299"/>
              <w:jc w:val="both"/>
            </w:pPr>
            <w:r w:rsidRPr="00807B6A">
              <w:t>Формирование этических представлений, навыков культурного поведения через народные традиции.</w:t>
            </w:r>
          </w:p>
          <w:p w:rsidR="00E0581C" w:rsidRPr="00FC66ED" w:rsidRDefault="00E0581C" w:rsidP="00B95A07">
            <w:pPr>
              <w:jc w:val="both"/>
            </w:pPr>
          </w:p>
        </w:tc>
      </w:tr>
      <w:tr w:rsidR="00E0581C" w:rsidRPr="00FC66ED" w:rsidTr="006A2ECC">
        <w:tc>
          <w:tcPr>
            <w:tcW w:w="2912" w:type="dxa"/>
          </w:tcPr>
          <w:p w:rsidR="00E0581C" w:rsidRPr="00784D61" w:rsidRDefault="00E0581C" w:rsidP="00047735">
            <w:pPr>
              <w:rPr>
                <w:lang w:eastAsia="en-US"/>
              </w:rPr>
            </w:pPr>
            <w:r w:rsidRPr="00784D61">
              <w:rPr>
                <w:lang w:eastAsia="en-US"/>
              </w:rPr>
              <w:lastRenderedPageBreak/>
              <w:t xml:space="preserve">Ожидаемый результат реализации программы: </w:t>
            </w:r>
          </w:p>
        </w:tc>
        <w:tc>
          <w:tcPr>
            <w:tcW w:w="6946" w:type="dxa"/>
          </w:tcPr>
          <w:p w:rsidR="00E0581C" w:rsidRDefault="00E0581C" w:rsidP="00216713">
            <w:pPr>
              <w:pStyle w:val="a4"/>
              <w:numPr>
                <w:ilvl w:val="0"/>
                <w:numId w:val="33"/>
              </w:numPr>
              <w:spacing w:before="0" w:beforeAutospacing="0" w:after="0" w:afterAutospacing="0" w:line="312" w:lineRule="atLeast"/>
              <w:ind w:left="359" w:hanging="359"/>
              <w:jc w:val="both"/>
            </w:pPr>
            <w:r>
              <w:t>Повысится качество образования дошкольников.</w:t>
            </w:r>
          </w:p>
          <w:p w:rsidR="00E0581C" w:rsidRDefault="00E0581C" w:rsidP="00216713">
            <w:pPr>
              <w:pStyle w:val="a4"/>
              <w:numPr>
                <w:ilvl w:val="0"/>
                <w:numId w:val="33"/>
              </w:numPr>
              <w:spacing w:before="0" w:beforeAutospacing="0" w:after="0" w:afterAutospacing="0" w:line="312" w:lineRule="atLeast"/>
              <w:ind w:left="359" w:hanging="359"/>
              <w:jc w:val="both"/>
            </w:pPr>
            <w:r>
              <w:t xml:space="preserve">Повысится  качество </w:t>
            </w:r>
            <w:r w:rsidRPr="00784D61">
              <w:t>познавательно-речевого, социально-личностного, художественно-эстетическог</w:t>
            </w:r>
            <w:r>
              <w:t>о и физического развития детей.</w:t>
            </w:r>
          </w:p>
          <w:p w:rsidR="00E0581C" w:rsidRDefault="00E0581C" w:rsidP="00216713">
            <w:pPr>
              <w:pStyle w:val="a4"/>
              <w:numPr>
                <w:ilvl w:val="0"/>
                <w:numId w:val="33"/>
              </w:numPr>
              <w:spacing w:before="0" w:beforeAutospacing="0" w:after="0" w:afterAutospacing="0" w:line="312" w:lineRule="atLeast"/>
              <w:ind w:left="359" w:hanging="359"/>
              <w:jc w:val="both"/>
            </w:pPr>
            <w:r>
              <w:t xml:space="preserve"> Повысится</w:t>
            </w:r>
            <w:r>
              <w:rPr>
                <w:spacing w:val="-1"/>
                <w:szCs w:val="28"/>
              </w:rPr>
              <w:t xml:space="preserve"> эффективность оздоровления воспитанников  </w:t>
            </w:r>
            <w:r>
              <w:t>МБ</w:t>
            </w:r>
            <w:r w:rsidRPr="00652DBA">
              <w:t>ДОУ</w:t>
            </w:r>
            <w:r w:rsidR="003E6B12">
              <w:t xml:space="preserve"> «</w:t>
            </w:r>
            <w:proofErr w:type="spellStart"/>
            <w:r w:rsidR="003E6B12">
              <w:t>Урдалинский</w:t>
            </w:r>
            <w:proofErr w:type="spellEnd"/>
            <w:r w:rsidR="003E6B12">
              <w:t xml:space="preserve"> </w:t>
            </w:r>
            <w:r w:rsidR="00EB0BE0">
              <w:t xml:space="preserve"> детский сад</w:t>
            </w:r>
            <w:r>
              <w:t>»</w:t>
            </w:r>
            <w:r>
              <w:rPr>
                <w:spacing w:val="-1"/>
                <w:szCs w:val="28"/>
              </w:rPr>
              <w:t>.</w:t>
            </w:r>
          </w:p>
          <w:p w:rsidR="00E0581C" w:rsidRPr="002F3C4E" w:rsidRDefault="00E0581C" w:rsidP="00216713">
            <w:pPr>
              <w:pStyle w:val="a4"/>
              <w:numPr>
                <w:ilvl w:val="0"/>
                <w:numId w:val="33"/>
              </w:numPr>
              <w:spacing w:before="0" w:beforeAutospacing="0" w:after="0" w:afterAutospacing="0" w:line="312" w:lineRule="atLeast"/>
              <w:ind w:left="359" w:hanging="359"/>
              <w:jc w:val="both"/>
            </w:pPr>
            <w:r>
              <w:t>Полное овладение педагогами методами и приемами работы по УМК.</w:t>
            </w:r>
          </w:p>
          <w:p w:rsidR="00E0581C" w:rsidRDefault="00E0581C" w:rsidP="00216713">
            <w:pPr>
              <w:pStyle w:val="a4"/>
              <w:numPr>
                <w:ilvl w:val="0"/>
                <w:numId w:val="33"/>
              </w:numPr>
              <w:spacing w:before="0" w:beforeAutospacing="0" w:after="0" w:afterAutospacing="0" w:line="312" w:lineRule="atLeast"/>
              <w:ind w:left="359" w:hanging="359"/>
              <w:jc w:val="both"/>
            </w:pPr>
            <w:r>
              <w:t xml:space="preserve">Будут созданы условия для общения детей на двух государственных языках </w:t>
            </w:r>
            <w:r w:rsidRPr="00784D61">
              <w:t>Р</w:t>
            </w:r>
            <w:r>
              <w:t xml:space="preserve">еспублики </w:t>
            </w:r>
            <w:r w:rsidRPr="00784D61">
              <w:t>Т</w:t>
            </w:r>
            <w:r>
              <w:t>атарстан.</w:t>
            </w:r>
          </w:p>
          <w:p w:rsidR="00E0581C" w:rsidRPr="001E7B78" w:rsidRDefault="00E0581C" w:rsidP="00216713">
            <w:pPr>
              <w:pStyle w:val="a4"/>
              <w:numPr>
                <w:ilvl w:val="0"/>
                <w:numId w:val="33"/>
              </w:numPr>
              <w:spacing w:before="0" w:beforeAutospacing="0" w:after="0" w:afterAutospacing="0" w:line="312" w:lineRule="atLeast"/>
              <w:ind w:left="359" w:hanging="359"/>
              <w:jc w:val="both"/>
            </w:pPr>
            <w:r>
              <w:t>Э</w:t>
            </w:r>
            <w:r w:rsidRPr="002F3C4E">
              <w:t>тические представления, навыки культурного поведения через народные традиции будут соответствовать современным требованиям</w:t>
            </w:r>
            <w:r>
              <w:t>.</w:t>
            </w:r>
          </w:p>
          <w:p w:rsidR="00E0581C" w:rsidRPr="001E7B78" w:rsidRDefault="00E0581C" w:rsidP="00216713">
            <w:pPr>
              <w:pStyle w:val="af2"/>
              <w:numPr>
                <w:ilvl w:val="0"/>
                <w:numId w:val="32"/>
              </w:numPr>
              <w:spacing w:after="0"/>
              <w:jc w:val="both"/>
            </w:pPr>
            <w:r w:rsidRPr="001E7B78">
              <w:t>Дети станут гуманнее относиться к окружающему миру, любить свою семью, родной дом, край, Родину, уважать людей разных национальностей.</w:t>
            </w:r>
          </w:p>
          <w:p w:rsidR="00E0581C" w:rsidRPr="001E7B78" w:rsidRDefault="00E0581C" w:rsidP="00216713">
            <w:pPr>
              <w:pStyle w:val="af2"/>
              <w:numPr>
                <w:ilvl w:val="0"/>
                <w:numId w:val="32"/>
              </w:numPr>
              <w:spacing w:after="0"/>
              <w:jc w:val="both"/>
            </w:pPr>
            <w:r w:rsidRPr="001E7B78">
              <w:t>У детей будет сформирована потребность в здоровом образе жизни, ответственности за свое здоровье.</w:t>
            </w:r>
          </w:p>
          <w:p w:rsidR="00E0581C" w:rsidRPr="001E7B78" w:rsidRDefault="00E0581C" w:rsidP="00216713">
            <w:pPr>
              <w:pStyle w:val="af2"/>
              <w:numPr>
                <w:ilvl w:val="0"/>
                <w:numId w:val="32"/>
              </w:numPr>
              <w:spacing w:after="0"/>
              <w:jc w:val="both"/>
            </w:pPr>
            <w:r w:rsidRPr="001E7B78">
              <w:t xml:space="preserve"> </w:t>
            </w:r>
            <w:r>
              <w:t>Ус</w:t>
            </w:r>
            <w:r w:rsidRPr="001E7B78">
              <w:t>овершенствуется преемственность  дошкольного и начального общего образования.</w:t>
            </w:r>
          </w:p>
          <w:p w:rsidR="00E0581C" w:rsidRPr="001E7B78" w:rsidRDefault="00E0581C" w:rsidP="00216713">
            <w:pPr>
              <w:pStyle w:val="af2"/>
              <w:numPr>
                <w:ilvl w:val="0"/>
                <w:numId w:val="32"/>
              </w:numPr>
              <w:spacing w:after="0"/>
              <w:jc w:val="both"/>
            </w:pPr>
            <w:r w:rsidRPr="001E7B78">
              <w:t>Улучшится работа по охране и укреплению физического и психического здоровья детей.</w:t>
            </w:r>
          </w:p>
          <w:p w:rsidR="00E0581C" w:rsidRPr="0024674D" w:rsidRDefault="00E0581C" w:rsidP="00216713">
            <w:pPr>
              <w:pStyle w:val="af2"/>
              <w:numPr>
                <w:ilvl w:val="0"/>
                <w:numId w:val="32"/>
              </w:numPr>
              <w:spacing w:after="0"/>
              <w:jc w:val="both"/>
            </w:pPr>
            <w:r w:rsidRPr="0024674D">
              <w:t>Улучшится правовое и гражданско-патриотическое воспитание детей. Воспитание у детей гражданственности, уважения к правам и свободам человека, любви к окружающей природе, Родине, семье.</w:t>
            </w:r>
          </w:p>
          <w:p w:rsidR="00E0581C" w:rsidRPr="0024674D" w:rsidRDefault="00E0581C" w:rsidP="00216713">
            <w:pPr>
              <w:pStyle w:val="af2"/>
              <w:numPr>
                <w:ilvl w:val="0"/>
                <w:numId w:val="32"/>
              </w:numPr>
              <w:spacing w:after="0"/>
              <w:jc w:val="both"/>
            </w:pPr>
            <w:r w:rsidRPr="0024674D">
              <w:t xml:space="preserve">Осуществится полноценное взаимодействие с семьей в целях обеспечения развития детей, укрепится сотрудничество </w:t>
            </w:r>
            <w:r w:rsidR="00564590">
              <w:t xml:space="preserve"> д</w:t>
            </w:r>
            <w:r>
              <w:t>етский сад</w:t>
            </w:r>
            <w:r w:rsidR="00AD760C">
              <w:t xml:space="preserve"> и семья</w:t>
            </w:r>
            <w:r w:rsidRPr="0024674D">
              <w:t xml:space="preserve">. </w:t>
            </w:r>
          </w:p>
          <w:p w:rsidR="00E0581C" w:rsidRPr="0024674D" w:rsidRDefault="00E0581C" w:rsidP="00216713">
            <w:pPr>
              <w:pStyle w:val="af2"/>
              <w:numPr>
                <w:ilvl w:val="0"/>
                <w:numId w:val="32"/>
              </w:numPr>
              <w:spacing w:after="0"/>
              <w:jc w:val="both"/>
            </w:pPr>
            <w:r w:rsidRPr="0024674D">
              <w:t xml:space="preserve">Расширится участие родителей в деятельности </w:t>
            </w:r>
            <w:r>
              <w:t xml:space="preserve"> МБ</w:t>
            </w:r>
            <w:r w:rsidRPr="00652DBA">
              <w:t>ДОУ</w:t>
            </w:r>
            <w:r w:rsidR="003E6B12">
              <w:t xml:space="preserve"> «</w:t>
            </w:r>
            <w:proofErr w:type="spellStart"/>
            <w:r w:rsidR="003E6B12">
              <w:t>Урдалинский</w:t>
            </w:r>
            <w:proofErr w:type="spellEnd"/>
            <w:r w:rsidR="003E6B12">
              <w:t xml:space="preserve"> </w:t>
            </w:r>
            <w:r w:rsidR="00564590">
              <w:t>д</w:t>
            </w:r>
            <w:r>
              <w:t>етский сад»</w:t>
            </w:r>
            <w:r w:rsidRPr="0024674D">
              <w:t>. В частности, в участии освоения  детьми двух государственных языков Республики Татарстан в рамках УМК.</w:t>
            </w:r>
          </w:p>
          <w:p w:rsidR="00E0581C" w:rsidRPr="0024674D" w:rsidRDefault="00E0581C" w:rsidP="00216713">
            <w:pPr>
              <w:pStyle w:val="af2"/>
              <w:numPr>
                <w:ilvl w:val="0"/>
                <w:numId w:val="32"/>
              </w:numPr>
              <w:spacing w:after="0"/>
              <w:jc w:val="both"/>
            </w:pPr>
            <w:r w:rsidRPr="0024674D">
              <w:t>Будут созданы условия для эмоционального благополучия детей во взаимодействии всех субъектов воспитания: ребенок-педагог, ребенок-ребенок, ребенок-родитель, педагог-родитель.</w:t>
            </w:r>
          </w:p>
          <w:p w:rsidR="00E0581C" w:rsidRPr="0024674D" w:rsidRDefault="00E0581C" w:rsidP="00216713">
            <w:pPr>
              <w:pStyle w:val="af2"/>
              <w:numPr>
                <w:ilvl w:val="0"/>
                <w:numId w:val="32"/>
              </w:numPr>
              <w:spacing w:after="0"/>
              <w:jc w:val="both"/>
            </w:pPr>
            <w:r w:rsidRPr="0024674D">
              <w:t>Станет совершеннее система мероприятий по педагогическому, психологическому просвещению семьи.</w:t>
            </w:r>
          </w:p>
          <w:p w:rsidR="00E0581C" w:rsidRPr="0024674D" w:rsidRDefault="00E0581C" w:rsidP="00216713">
            <w:pPr>
              <w:pStyle w:val="af2"/>
              <w:numPr>
                <w:ilvl w:val="0"/>
                <w:numId w:val="32"/>
              </w:numPr>
              <w:spacing w:after="0"/>
              <w:jc w:val="both"/>
            </w:pPr>
            <w:r w:rsidRPr="0024674D">
              <w:t>Улучшится  материально-техническ</w:t>
            </w:r>
            <w:r>
              <w:t>ая</w:t>
            </w:r>
            <w:r w:rsidRPr="0024674D">
              <w:t xml:space="preserve"> баз</w:t>
            </w:r>
            <w:r>
              <w:t>а</w:t>
            </w:r>
            <w:r w:rsidRPr="0024674D">
              <w:t>, способствующ</w:t>
            </w:r>
            <w:r>
              <w:t>ая</w:t>
            </w:r>
            <w:r w:rsidRPr="0024674D">
              <w:t xml:space="preserve"> всестороннему развитию личности дошкольника.</w:t>
            </w:r>
          </w:p>
          <w:p w:rsidR="00E0581C" w:rsidRPr="00784D61" w:rsidRDefault="00E0581C" w:rsidP="00216713">
            <w:pPr>
              <w:pStyle w:val="af2"/>
              <w:numPr>
                <w:ilvl w:val="0"/>
                <w:numId w:val="32"/>
              </w:numPr>
              <w:spacing w:after="0"/>
              <w:jc w:val="both"/>
            </w:pPr>
            <w:r>
              <w:t>Повысится имидж</w:t>
            </w:r>
            <w:r w:rsidRPr="0024674D">
              <w:t xml:space="preserve"> </w:t>
            </w:r>
            <w:r>
              <w:t xml:space="preserve"> МБ</w:t>
            </w:r>
            <w:r w:rsidRPr="00652DBA">
              <w:t>ДОУ</w:t>
            </w:r>
            <w:r w:rsidR="003E6B12">
              <w:t xml:space="preserve"> «Урдалинский</w:t>
            </w:r>
            <w:r w:rsidR="00564590">
              <w:t xml:space="preserve"> детский сад</w:t>
            </w:r>
            <w:r>
              <w:t>»</w:t>
            </w:r>
            <w:r w:rsidRPr="0024674D">
              <w:t xml:space="preserve"> в </w:t>
            </w:r>
            <w:r>
              <w:t xml:space="preserve"> </w:t>
            </w:r>
            <w:r w:rsidR="00564590">
              <w:t xml:space="preserve">районе и </w:t>
            </w:r>
            <w:r>
              <w:t>городе</w:t>
            </w:r>
            <w:r w:rsidRPr="0024674D">
              <w:t>.</w:t>
            </w:r>
          </w:p>
        </w:tc>
      </w:tr>
      <w:tr w:rsidR="00E0581C" w:rsidRPr="00FC66ED" w:rsidTr="006A2ECC">
        <w:tc>
          <w:tcPr>
            <w:tcW w:w="2912" w:type="dxa"/>
          </w:tcPr>
          <w:p w:rsidR="00E0581C" w:rsidRPr="00FC66ED" w:rsidRDefault="00E0581C" w:rsidP="00B95A07">
            <w:pPr>
              <w:jc w:val="both"/>
            </w:pPr>
            <w:r w:rsidRPr="00FC66ED">
              <w:lastRenderedPageBreak/>
              <w:t>Приоритетные направления Программы</w:t>
            </w:r>
          </w:p>
        </w:tc>
        <w:tc>
          <w:tcPr>
            <w:tcW w:w="6946" w:type="dxa"/>
          </w:tcPr>
          <w:p w:rsidR="00E0581C" w:rsidRDefault="00E0581C" w:rsidP="00216713">
            <w:pPr>
              <w:numPr>
                <w:ilvl w:val="0"/>
                <w:numId w:val="31"/>
              </w:numPr>
              <w:suppressAutoHyphens/>
              <w:snapToGrid w:val="0"/>
              <w:ind w:right="140"/>
            </w:pPr>
            <w:r>
              <w:t>Управление качеством дошкольного образования</w:t>
            </w:r>
          </w:p>
          <w:p w:rsidR="00E0581C" w:rsidRDefault="00E0581C" w:rsidP="00216713">
            <w:pPr>
              <w:numPr>
                <w:ilvl w:val="0"/>
                <w:numId w:val="31"/>
              </w:numPr>
              <w:suppressAutoHyphens/>
              <w:ind w:right="140"/>
            </w:pPr>
            <w:r>
              <w:t>Программное обеспечение, методики, технологии</w:t>
            </w:r>
          </w:p>
          <w:p w:rsidR="00E0581C" w:rsidRDefault="00E0581C" w:rsidP="00216713">
            <w:pPr>
              <w:numPr>
                <w:ilvl w:val="0"/>
                <w:numId w:val="31"/>
              </w:numPr>
              <w:suppressAutoHyphens/>
              <w:ind w:right="140"/>
            </w:pPr>
            <w:r>
              <w:t>Информатизация образования</w:t>
            </w:r>
          </w:p>
          <w:p w:rsidR="00E0581C" w:rsidRDefault="00E0581C" w:rsidP="00216713">
            <w:pPr>
              <w:numPr>
                <w:ilvl w:val="0"/>
                <w:numId w:val="31"/>
              </w:numPr>
              <w:suppressAutoHyphens/>
              <w:ind w:right="140"/>
            </w:pPr>
            <w:r>
              <w:t>Толерантность</w:t>
            </w:r>
          </w:p>
          <w:p w:rsidR="00E0581C" w:rsidRDefault="00E0581C" w:rsidP="00216713">
            <w:pPr>
              <w:numPr>
                <w:ilvl w:val="0"/>
                <w:numId w:val="31"/>
              </w:numPr>
              <w:suppressAutoHyphens/>
              <w:ind w:right="140"/>
              <w:rPr>
                <w:bCs/>
                <w:color w:val="000000"/>
              </w:rPr>
            </w:pPr>
            <w:proofErr w:type="spellStart"/>
            <w:r>
              <w:rPr>
                <w:bCs/>
                <w:color w:val="000000"/>
              </w:rPr>
              <w:t>Здоровьесберегающие</w:t>
            </w:r>
            <w:proofErr w:type="spellEnd"/>
            <w:r>
              <w:rPr>
                <w:bCs/>
                <w:color w:val="000000"/>
              </w:rPr>
              <w:t xml:space="preserve"> технологии</w:t>
            </w:r>
          </w:p>
          <w:p w:rsidR="00E0581C" w:rsidRDefault="00E0581C" w:rsidP="00216713">
            <w:pPr>
              <w:numPr>
                <w:ilvl w:val="0"/>
                <w:numId w:val="31"/>
              </w:numPr>
              <w:suppressAutoHyphens/>
              <w:ind w:right="14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Безопасность образовательного процесса</w:t>
            </w:r>
          </w:p>
          <w:p w:rsidR="00E0581C" w:rsidRDefault="00E0581C" w:rsidP="00216713">
            <w:pPr>
              <w:numPr>
                <w:ilvl w:val="0"/>
                <w:numId w:val="31"/>
              </w:numPr>
              <w:suppressAutoHyphens/>
              <w:ind w:right="14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Кадровая политика</w:t>
            </w:r>
          </w:p>
          <w:p w:rsidR="00E0581C" w:rsidRDefault="00E0581C" w:rsidP="00216713">
            <w:pPr>
              <w:numPr>
                <w:ilvl w:val="0"/>
                <w:numId w:val="31"/>
              </w:numPr>
              <w:suppressAutoHyphens/>
              <w:ind w:right="14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Государственно-общественное самоуправление</w:t>
            </w:r>
          </w:p>
          <w:p w:rsidR="00E0581C" w:rsidRPr="00AD6101" w:rsidRDefault="00E0581C" w:rsidP="00216713">
            <w:pPr>
              <w:numPr>
                <w:ilvl w:val="0"/>
                <w:numId w:val="5"/>
              </w:numPr>
              <w:ind w:left="376" w:firstLine="0"/>
            </w:pPr>
            <w:r>
              <w:rPr>
                <w:bCs/>
                <w:color w:val="000000"/>
              </w:rPr>
              <w:t>Организации-партнеры</w:t>
            </w:r>
          </w:p>
        </w:tc>
      </w:tr>
      <w:tr w:rsidR="00E0581C" w:rsidRPr="00FC66ED" w:rsidTr="006A2ECC">
        <w:tc>
          <w:tcPr>
            <w:tcW w:w="2912" w:type="dxa"/>
          </w:tcPr>
          <w:p w:rsidR="00E0581C" w:rsidRPr="00FC66ED" w:rsidRDefault="00E0581C" w:rsidP="00B95A07">
            <w:pPr>
              <w:jc w:val="both"/>
            </w:pPr>
            <w:r w:rsidRPr="00FC66ED">
              <w:t>Источники финансирования Программы</w:t>
            </w:r>
          </w:p>
        </w:tc>
        <w:tc>
          <w:tcPr>
            <w:tcW w:w="6946" w:type="dxa"/>
          </w:tcPr>
          <w:p w:rsidR="00E0581C" w:rsidRPr="004232EF" w:rsidRDefault="00E0581C" w:rsidP="00B95A07">
            <w:pPr>
              <w:ind w:right="140"/>
              <w:jc w:val="both"/>
              <w:rPr>
                <w:u w:val="single"/>
              </w:rPr>
            </w:pPr>
            <w:r w:rsidRPr="004232EF">
              <w:rPr>
                <w:u w:val="single"/>
              </w:rPr>
              <w:t>Муниципальное бюджетное финансирование</w:t>
            </w:r>
          </w:p>
        </w:tc>
      </w:tr>
      <w:tr w:rsidR="00E0581C" w:rsidRPr="00FC66ED" w:rsidTr="006A2ECC">
        <w:tc>
          <w:tcPr>
            <w:tcW w:w="2912" w:type="dxa"/>
            <w:vAlign w:val="center"/>
          </w:tcPr>
          <w:p w:rsidR="00E0581C" w:rsidRPr="00FC66ED" w:rsidRDefault="00E0581C" w:rsidP="00B95A07">
            <w:pPr>
              <w:jc w:val="both"/>
            </w:pPr>
            <w:r w:rsidRPr="00FC66ED">
              <w:t>Порядок управления реализацией Программы</w:t>
            </w:r>
          </w:p>
        </w:tc>
        <w:tc>
          <w:tcPr>
            <w:tcW w:w="6946" w:type="dxa"/>
            <w:vAlign w:val="center"/>
          </w:tcPr>
          <w:p w:rsidR="00E0581C" w:rsidRPr="00C802DB" w:rsidRDefault="00E0581C" w:rsidP="00B95A07">
            <w:pPr>
              <w:jc w:val="both"/>
            </w:pPr>
            <w:r w:rsidRPr="00FC66ED">
              <w:t xml:space="preserve">Управление и корректировка программы осуществляется  </w:t>
            </w:r>
            <w:r w:rsidRPr="00C802DB">
              <w:t>педагогическим советом</w:t>
            </w:r>
          </w:p>
          <w:p w:rsidR="00E0581C" w:rsidRPr="00FC66ED" w:rsidRDefault="00E0581C" w:rsidP="00B95A07">
            <w:pPr>
              <w:jc w:val="both"/>
            </w:pPr>
          </w:p>
        </w:tc>
      </w:tr>
    </w:tbl>
    <w:p w:rsidR="00E0581C" w:rsidRPr="00FC66ED" w:rsidRDefault="00E0581C" w:rsidP="00B95A07">
      <w:pPr>
        <w:jc w:val="both"/>
        <w:rPr>
          <w:b/>
        </w:rPr>
      </w:pPr>
    </w:p>
    <w:p w:rsidR="00E0581C" w:rsidRDefault="00E0581C" w:rsidP="00951959">
      <w:pPr>
        <w:jc w:val="center"/>
        <w:rPr>
          <w:b/>
        </w:rPr>
      </w:pPr>
    </w:p>
    <w:p w:rsidR="00E0581C" w:rsidRPr="00FC66ED" w:rsidRDefault="00E0581C" w:rsidP="00951959">
      <w:pPr>
        <w:jc w:val="center"/>
        <w:rPr>
          <w:b/>
        </w:rPr>
      </w:pPr>
      <w:r w:rsidRPr="00FC66ED">
        <w:rPr>
          <w:b/>
        </w:rPr>
        <w:t>ПОЯСНИТЕЛЬНАЯ ЗАПИСКА</w:t>
      </w:r>
    </w:p>
    <w:p w:rsidR="00E0581C" w:rsidRPr="00FC66ED" w:rsidRDefault="00E0581C" w:rsidP="00B95A07">
      <w:pPr>
        <w:jc w:val="both"/>
        <w:rPr>
          <w:b/>
        </w:rPr>
      </w:pPr>
    </w:p>
    <w:p w:rsidR="00E0581C" w:rsidRPr="007C0600" w:rsidRDefault="00E0581C" w:rsidP="007C0600">
      <w:pPr>
        <w:shd w:val="clear" w:color="auto" w:fill="FFFFFF"/>
        <w:spacing w:line="276" w:lineRule="auto"/>
        <w:ind w:firstLine="709"/>
        <w:jc w:val="both"/>
      </w:pPr>
      <w:r w:rsidRPr="007C0600">
        <w:t>Современные ориентиры модернизации системы российского образования - доступность, качество, эффективность - предъявляют повышенные требования к дошкольным учреждениям.</w:t>
      </w:r>
    </w:p>
    <w:p w:rsidR="00E0581C" w:rsidRPr="007C0600" w:rsidRDefault="00E0581C" w:rsidP="007C0600">
      <w:pPr>
        <w:shd w:val="clear" w:color="auto" w:fill="FFFFFF"/>
        <w:spacing w:line="276" w:lineRule="auto"/>
        <w:ind w:right="-496" w:firstLine="709"/>
        <w:jc w:val="both"/>
      </w:pPr>
      <w:r w:rsidRPr="007C0600">
        <w:t xml:space="preserve">На сегодняшний день состояние дошкольного образования в России можно охарактеризовать как переходное. </w:t>
      </w:r>
      <w:r>
        <w:t xml:space="preserve"> МБ</w:t>
      </w:r>
      <w:r w:rsidRPr="00652DBA">
        <w:t>ДОУ</w:t>
      </w:r>
      <w:r w:rsidR="00A2259A">
        <w:t xml:space="preserve"> «</w:t>
      </w:r>
      <w:proofErr w:type="spellStart"/>
      <w:r w:rsidR="00A2259A">
        <w:t>Урдалинский</w:t>
      </w:r>
      <w:proofErr w:type="spellEnd"/>
      <w:r w:rsidR="0046631C">
        <w:t xml:space="preserve"> детский сад</w:t>
      </w:r>
      <w:r>
        <w:t>»</w:t>
      </w:r>
      <w:r w:rsidR="00AD760C">
        <w:t xml:space="preserve"> должен стать </w:t>
      </w:r>
      <w:r w:rsidRPr="007C0600">
        <w:t xml:space="preserve"> </w:t>
      </w:r>
      <w:proofErr w:type="gramStart"/>
      <w:r w:rsidRPr="007C0600">
        <w:t>конкурентоспособным</w:t>
      </w:r>
      <w:proofErr w:type="gramEnd"/>
      <w:r w:rsidRPr="007C0600">
        <w:t xml:space="preserve"> и престижным, а это возможно только в режиме непрерывного развития и творческого поиска прогрессивных технологий, методик, роста профессионализма на педагогическом и управленческом уровнях.</w:t>
      </w:r>
    </w:p>
    <w:p w:rsidR="00E0581C" w:rsidRPr="007C0600" w:rsidRDefault="00E0581C" w:rsidP="007C0600">
      <w:pPr>
        <w:shd w:val="clear" w:color="auto" w:fill="FFFFFF"/>
        <w:spacing w:line="276" w:lineRule="auto"/>
        <w:ind w:firstLine="709"/>
        <w:jc w:val="both"/>
      </w:pPr>
      <w:r w:rsidRPr="007C0600">
        <w:t>Стремление обновления системы управления дошкольным учреждением в соответствии с современными требованиями явилось причиной разработки данной Программы развития.</w:t>
      </w:r>
    </w:p>
    <w:p w:rsidR="00E0581C" w:rsidRPr="007C0600" w:rsidRDefault="00E0581C" w:rsidP="007C0600">
      <w:pPr>
        <w:shd w:val="clear" w:color="auto" w:fill="FFFFFF"/>
        <w:spacing w:line="276" w:lineRule="auto"/>
        <w:ind w:firstLine="709"/>
        <w:jc w:val="both"/>
      </w:pPr>
      <w:r w:rsidRPr="007C0600">
        <w:t>Настоящая Программа определяет стратегию развития дошкольного образовательного учреждения и действия по ее реализации.</w:t>
      </w:r>
    </w:p>
    <w:p w:rsidR="00E0581C" w:rsidRPr="007C0600" w:rsidRDefault="00E0581C" w:rsidP="007C0600">
      <w:pPr>
        <w:shd w:val="clear" w:color="auto" w:fill="FFFFFF"/>
        <w:spacing w:line="276" w:lineRule="auto"/>
        <w:ind w:firstLine="709"/>
        <w:jc w:val="both"/>
      </w:pPr>
      <w:r w:rsidRPr="007C0600">
        <w:t>Разработчики Программы опирались на следующие принципы:</w:t>
      </w:r>
    </w:p>
    <w:p w:rsidR="00E0581C" w:rsidRPr="007C0600" w:rsidRDefault="00E0581C" w:rsidP="007C0600">
      <w:pPr>
        <w:shd w:val="clear" w:color="auto" w:fill="FFFFFF"/>
        <w:tabs>
          <w:tab w:val="left" w:pos="0"/>
          <w:tab w:val="left" w:pos="993"/>
        </w:tabs>
        <w:spacing w:line="276" w:lineRule="auto"/>
        <w:ind w:firstLine="709"/>
        <w:jc w:val="both"/>
      </w:pPr>
      <w:r w:rsidRPr="007C0600">
        <w:t>•</w:t>
      </w:r>
      <w:r w:rsidRPr="007C0600">
        <w:tab/>
        <w:t>Программно-целевого подхода, который предполагает единую систему планирования и своевременное внесение корректив в планы (целостность, конкретность, активность, пластичность).</w:t>
      </w:r>
    </w:p>
    <w:p w:rsidR="00E0581C" w:rsidRPr="007C0600" w:rsidRDefault="00E0581C" w:rsidP="007C0600">
      <w:pPr>
        <w:shd w:val="clear" w:color="auto" w:fill="FFFFFF"/>
        <w:tabs>
          <w:tab w:val="left" w:pos="0"/>
          <w:tab w:val="left" w:pos="993"/>
        </w:tabs>
        <w:spacing w:line="276" w:lineRule="auto"/>
        <w:ind w:firstLine="709"/>
        <w:jc w:val="both"/>
      </w:pPr>
      <w:r w:rsidRPr="007C0600">
        <w:t>•</w:t>
      </w:r>
      <w:r w:rsidRPr="007C0600">
        <w:tab/>
        <w:t>Информационной компетентности участников образовательного процесса.</w:t>
      </w:r>
    </w:p>
    <w:p w:rsidR="00E0581C" w:rsidRPr="007C0600" w:rsidRDefault="00E0581C" w:rsidP="007C0600">
      <w:pPr>
        <w:shd w:val="clear" w:color="auto" w:fill="FFFFFF"/>
        <w:tabs>
          <w:tab w:val="left" w:pos="0"/>
          <w:tab w:val="left" w:pos="360"/>
        </w:tabs>
        <w:spacing w:line="276" w:lineRule="auto"/>
        <w:ind w:firstLine="720"/>
        <w:jc w:val="both"/>
      </w:pPr>
      <w:r w:rsidRPr="007C0600">
        <w:t xml:space="preserve">Реализация Программы </w:t>
      </w:r>
      <w:r w:rsidRPr="007C0600">
        <w:rPr>
          <w:iCs/>
        </w:rPr>
        <w:t xml:space="preserve">развития </w:t>
      </w:r>
      <w:r w:rsidR="00A2259A">
        <w:t>МБДОУ «</w:t>
      </w:r>
      <w:proofErr w:type="spellStart"/>
      <w:r w:rsidR="00A2259A">
        <w:t>Урдалинский</w:t>
      </w:r>
      <w:proofErr w:type="spellEnd"/>
      <w:r w:rsidR="0046631C">
        <w:t xml:space="preserve"> детский сад</w:t>
      </w:r>
      <w:r w:rsidRPr="007C0600">
        <w:t>» позволит не только обеспечить положительный имидж образовательного учреждения, но и грамотно и выгодно представить его достижения. Как следствие, будут созданы все условия для эффективной самореализации педагогов, родителей и воспитанников.</w:t>
      </w:r>
    </w:p>
    <w:p w:rsidR="00E0581C" w:rsidRPr="007C0600" w:rsidRDefault="00E0581C" w:rsidP="007C0600">
      <w:pPr>
        <w:shd w:val="clear" w:color="auto" w:fill="FFFFFF"/>
        <w:tabs>
          <w:tab w:val="left" w:pos="0"/>
        </w:tabs>
        <w:spacing w:line="276" w:lineRule="auto"/>
        <w:ind w:firstLine="709"/>
        <w:jc w:val="both"/>
      </w:pPr>
      <w:r w:rsidRPr="007C0600">
        <w:t xml:space="preserve">Ожидаемым результатом исполнения Программы станет повышение качества, </w:t>
      </w:r>
      <w:proofErr w:type="spellStart"/>
      <w:r w:rsidRPr="007C0600">
        <w:t>инновационность</w:t>
      </w:r>
      <w:proofErr w:type="spellEnd"/>
      <w:r w:rsidRPr="007C0600">
        <w:t>, эффективность образования в дошкольном учреждении.</w:t>
      </w:r>
    </w:p>
    <w:p w:rsidR="00E0581C" w:rsidRPr="007C0600" w:rsidRDefault="00E0581C" w:rsidP="007C0600">
      <w:pPr>
        <w:shd w:val="clear" w:color="auto" w:fill="FFFFFF"/>
        <w:spacing w:line="276" w:lineRule="auto"/>
        <w:ind w:firstLine="709"/>
        <w:jc w:val="both"/>
      </w:pPr>
      <w:r w:rsidRPr="007C0600">
        <w:t xml:space="preserve">Программа является основанием для принятия в </w:t>
      </w:r>
      <w:r>
        <w:t xml:space="preserve"> МБ</w:t>
      </w:r>
      <w:r w:rsidRPr="00652DBA">
        <w:t>ДОУ</w:t>
      </w:r>
      <w:r>
        <w:t xml:space="preserve"> «</w:t>
      </w:r>
      <w:proofErr w:type="spellStart"/>
      <w:r w:rsidR="00A2259A">
        <w:t>Урдалинский</w:t>
      </w:r>
      <w:proofErr w:type="spellEnd"/>
      <w:r w:rsidR="00F61D35">
        <w:t xml:space="preserve"> детский сад</w:t>
      </w:r>
      <w:r>
        <w:t>»</w:t>
      </w:r>
      <w:r w:rsidRPr="007C0600">
        <w:t xml:space="preserve"> нормативных актов и распорядительных документов, обеспечивающих необходимые условия для развития воспитательно-образовательного процесса, для реализации государственного стандарта и национального компонента на всех возрастных ступенях дошкольного образования. Программа открывает перспективы для целенаправленной педагогической и управленческой деятельности всех работников детского сада, для сотрудничества с родителями и населением в </w:t>
      </w:r>
      <w:r w:rsidRPr="007C0600">
        <w:lastRenderedPageBreak/>
        <w:t>новых условиях развития общества.</w:t>
      </w:r>
    </w:p>
    <w:p w:rsidR="00AD760C" w:rsidRDefault="00AD760C" w:rsidP="007C0600">
      <w:pPr>
        <w:shd w:val="clear" w:color="auto" w:fill="FFFFFF"/>
        <w:spacing w:line="276" w:lineRule="auto"/>
        <w:ind w:firstLine="709"/>
        <w:jc w:val="both"/>
        <w:rPr>
          <w:b/>
        </w:rPr>
      </w:pPr>
    </w:p>
    <w:p w:rsidR="00E0581C" w:rsidRPr="00C34A6F" w:rsidRDefault="00E0581C" w:rsidP="007C0600">
      <w:pPr>
        <w:shd w:val="clear" w:color="auto" w:fill="FFFFFF"/>
        <w:spacing w:line="276" w:lineRule="auto"/>
        <w:ind w:firstLine="709"/>
        <w:jc w:val="both"/>
        <w:rPr>
          <w:b/>
        </w:rPr>
      </w:pPr>
      <w:r w:rsidRPr="00C34A6F">
        <w:rPr>
          <w:b/>
        </w:rPr>
        <w:t>Программа состоит из 5 проектов.</w:t>
      </w:r>
    </w:p>
    <w:p w:rsidR="00E0581C" w:rsidRPr="00C34A6F" w:rsidRDefault="00E0581C" w:rsidP="00AD760C">
      <w:pPr>
        <w:spacing w:before="100" w:beforeAutospacing="1" w:after="100" w:afterAutospacing="1" w:line="276" w:lineRule="auto"/>
        <w:jc w:val="both"/>
        <w:rPr>
          <w:b/>
        </w:rPr>
      </w:pPr>
      <w:r w:rsidRPr="007C0600">
        <w:tab/>
      </w:r>
      <w:r w:rsidRPr="00C34A6F">
        <w:rPr>
          <w:b/>
        </w:rPr>
        <w:t xml:space="preserve">  Задачи программы:</w:t>
      </w:r>
    </w:p>
    <w:p w:rsidR="00E0581C" w:rsidRPr="007C0600" w:rsidRDefault="00E0581C" w:rsidP="00216713">
      <w:pPr>
        <w:pStyle w:val="a9"/>
        <w:numPr>
          <w:ilvl w:val="0"/>
          <w:numId w:val="5"/>
        </w:numPr>
        <w:spacing w:before="100" w:beforeAutospacing="1" w:after="100" w:afterAutospacing="1"/>
        <w:ind w:left="567" w:firstLine="0"/>
        <w:jc w:val="both"/>
        <w:rPr>
          <w:rFonts w:ascii="Times New Roman" w:hAnsi="Times New Roman"/>
          <w:sz w:val="24"/>
          <w:szCs w:val="24"/>
        </w:rPr>
      </w:pPr>
      <w:r w:rsidRPr="007C0600">
        <w:rPr>
          <w:rFonts w:ascii="Times New Roman" w:hAnsi="Times New Roman"/>
          <w:sz w:val="24"/>
          <w:szCs w:val="24"/>
        </w:rPr>
        <w:t xml:space="preserve"> формирование развивающей среды детского сада;</w:t>
      </w:r>
    </w:p>
    <w:p w:rsidR="00E0581C" w:rsidRPr="007C0600" w:rsidRDefault="00E0581C" w:rsidP="00216713">
      <w:pPr>
        <w:pStyle w:val="a9"/>
        <w:numPr>
          <w:ilvl w:val="0"/>
          <w:numId w:val="5"/>
        </w:numPr>
        <w:spacing w:before="100" w:beforeAutospacing="1" w:after="100" w:afterAutospacing="1"/>
        <w:ind w:left="567" w:firstLine="0"/>
        <w:jc w:val="both"/>
        <w:rPr>
          <w:rFonts w:ascii="Times New Roman" w:hAnsi="Times New Roman"/>
          <w:sz w:val="24"/>
          <w:szCs w:val="24"/>
        </w:rPr>
      </w:pPr>
      <w:r w:rsidRPr="007C0600">
        <w:rPr>
          <w:rFonts w:ascii="Times New Roman" w:hAnsi="Times New Roman"/>
          <w:sz w:val="24"/>
          <w:szCs w:val="24"/>
        </w:rPr>
        <w:t xml:space="preserve"> повышение профессионального мастерства педагогов;</w:t>
      </w:r>
    </w:p>
    <w:p w:rsidR="00E0581C" w:rsidRPr="007C0600" w:rsidRDefault="00E0581C" w:rsidP="00216713">
      <w:pPr>
        <w:pStyle w:val="a9"/>
        <w:numPr>
          <w:ilvl w:val="0"/>
          <w:numId w:val="5"/>
        </w:numPr>
        <w:spacing w:before="100" w:beforeAutospacing="1" w:after="100" w:afterAutospacing="1"/>
        <w:ind w:left="567" w:firstLine="0"/>
        <w:jc w:val="both"/>
        <w:rPr>
          <w:rFonts w:ascii="Times New Roman" w:hAnsi="Times New Roman"/>
          <w:sz w:val="24"/>
          <w:szCs w:val="24"/>
        </w:rPr>
      </w:pPr>
      <w:r w:rsidRPr="007C0600">
        <w:rPr>
          <w:rFonts w:ascii="Times New Roman" w:hAnsi="Times New Roman"/>
          <w:sz w:val="24"/>
          <w:szCs w:val="24"/>
        </w:rPr>
        <w:t xml:space="preserve"> модернизация систем управления образовательной, инновационной и финансово-экономической деятельности учреждения;</w:t>
      </w:r>
    </w:p>
    <w:p w:rsidR="00E0581C" w:rsidRPr="007C0600" w:rsidRDefault="00E0581C" w:rsidP="00216713">
      <w:pPr>
        <w:pStyle w:val="a9"/>
        <w:numPr>
          <w:ilvl w:val="0"/>
          <w:numId w:val="5"/>
        </w:numPr>
        <w:spacing w:before="100" w:beforeAutospacing="1" w:after="100" w:afterAutospacing="1"/>
        <w:ind w:left="567" w:firstLine="0"/>
        <w:jc w:val="both"/>
        <w:rPr>
          <w:rFonts w:ascii="Times New Roman" w:hAnsi="Times New Roman"/>
          <w:sz w:val="24"/>
          <w:szCs w:val="24"/>
        </w:rPr>
      </w:pPr>
      <w:r w:rsidRPr="007C0600">
        <w:rPr>
          <w:rFonts w:ascii="Times New Roman" w:hAnsi="Times New Roman"/>
          <w:sz w:val="24"/>
          <w:szCs w:val="24"/>
        </w:rPr>
        <w:t xml:space="preserve"> повышение качества воспитательно-образовательного процесса;</w:t>
      </w:r>
    </w:p>
    <w:p w:rsidR="00E0581C" w:rsidRPr="007C0600" w:rsidRDefault="00E0581C" w:rsidP="00216713">
      <w:pPr>
        <w:pStyle w:val="a9"/>
        <w:numPr>
          <w:ilvl w:val="0"/>
          <w:numId w:val="5"/>
        </w:numPr>
        <w:spacing w:before="100" w:beforeAutospacing="1" w:after="100" w:afterAutospacing="1"/>
        <w:ind w:left="567" w:firstLine="0"/>
        <w:jc w:val="both"/>
        <w:rPr>
          <w:rFonts w:ascii="Times New Roman" w:hAnsi="Times New Roman"/>
          <w:sz w:val="24"/>
          <w:szCs w:val="24"/>
        </w:rPr>
      </w:pPr>
      <w:r w:rsidRPr="007C0600">
        <w:rPr>
          <w:rFonts w:ascii="Times New Roman" w:hAnsi="Times New Roman"/>
          <w:sz w:val="24"/>
          <w:szCs w:val="24"/>
        </w:rPr>
        <w:t xml:space="preserve"> обеспечение гарантированных результатов развития каждого ребенка;</w:t>
      </w:r>
    </w:p>
    <w:p w:rsidR="00E0581C" w:rsidRDefault="00E0581C" w:rsidP="00216713">
      <w:pPr>
        <w:pStyle w:val="a9"/>
        <w:numPr>
          <w:ilvl w:val="0"/>
          <w:numId w:val="5"/>
        </w:numPr>
        <w:spacing w:before="100" w:beforeAutospacing="1" w:after="100" w:afterAutospacing="1"/>
        <w:ind w:left="567" w:firstLine="0"/>
        <w:jc w:val="both"/>
        <w:rPr>
          <w:rFonts w:ascii="Times New Roman" w:hAnsi="Times New Roman"/>
          <w:sz w:val="24"/>
          <w:szCs w:val="24"/>
        </w:rPr>
      </w:pPr>
      <w:r w:rsidRPr="007C0600">
        <w:rPr>
          <w:rFonts w:ascii="Times New Roman" w:hAnsi="Times New Roman"/>
          <w:sz w:val="24"/>
          <w:szCs w:val="24"/>
        </w:rPr>
        <w:t>обеспечение доступности дошкольного образования</w:t>
      </w:r>
      <w:r>
        <w:rPr>
          <w:rFonts w:ascii="Times New Roman" w:hAnsi="Times New Roman"/>
          <w:sz w:val="24"/>
          <w:szCs w:val="24"/>
        </w:rPr>
        <w:t>;</w:t>
      </w:r>
    </w:p>
    <w:p w:rsidR="00E0581C" w:rsidRPr="007C0600" w:rsidRDefault="00E0581C" w:rsidP="00216713">
      <w:pPr>
        <w:pStyle w:val="a9"/>
        <w:numPr>
          <w:ilvl w:val="0"/>
          <w:numId w:val="5"/>
        </w:numPr>
        <w:spacing w:before="100" w:beforeAutospacing="1" w:after="100" w:afterAutospacing="1"/>
        <w:ind w:left="567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создание языковой среды для общения на двух государственных языках,        посредством реализации УМК.</w:t>
      </w:r>
    </w:p>
    <w:p w:rsidR="00E0581C" w:rsidRPr="007C0600" w:rsidRDefault="00E0581C" w:rsidP="007C0600">
      <w:pPr>
        <w:pStyle w:val="a9"/>
        <w:spacing w:before="100" w:beforeAutospacing="1" w:after="100" w:afterAutospacing="1"/>
        <w:ind w:left="540"/>
        <w:jc w:val="both"/>
        <w:rPr>
          <w:rFonts w:ascii="Times New Roman" w:hAnsi="Times New Roman"/>
          <w:sz w:val="24"/>
          <w:szCs w:val="24"/>
        </w:rPr>
      </w:pPr>
    </w:p>
    <w:p w:rsidR="00E0581C" w:rsidRPr="007C0600" w:rsidRDefault="00E0581C" w:rsidP="007C0600">
      <w:pPr>
        <w:pStyle w:val="a9"/>
        <w:spacing w:before="100" w:beforeAutospacing="1" w:after="100" w:afterAutospacing="1"/>
        <w:ind w:left="0" w:firstLine="540"/>
        <w:jc w:val="both"/>
        <w:rPr>
          <w:rFonts w:ascii="Times New Roman" w:hAnsi="Times New Roman"/>
          <w:sz w:val="24"/>
          <w:szCs w:val="24"/>
        </w:rPr>
      </w:pPr>
      <w:r w:rsidRPr="007C0600">
        <w:rPr>
          <w:rFonts w:ascii="Times New Roman" w:hAnsi="Times New Roman"/>
          <w:sz w:val="24"/>
          <w:szCs w:val="24"/>
        </w:rPr>
        <w:t>Программа строится на понимании специфики дошкольного образования, зависимости его от социально- экономических условий страны и региона.</w:t>
      </w:r>
    </w:p>
    <w:p w:rsidR="00E0581C" w:rsidRPr="00C34A6F" w:rsidRDefault="00AD760C" w:rsidP="007C0600">
      <w:pPr>
        <w:spacing w:before="100" w:beforeAutospacing="1" w:after="100" w:afterAutospacing="1" w:line="276" w:lineRule="auto"/>
        <w:ind w:firstLine="567"/>
        <w:jc w:val="both"/>
        <w:rPr>
          <w:b/>
        </w:rPr>
      </w:pPr>
      <w:r>
        <w:rPr>
          <w:b/>
        </w:rPr>
        <w:t>Программа осуществляет две</w:t>
      </w:r>
      <w:r w:rsidR="00E0581C" w:rsidRPr="00C34A6F">
        <w:rPr>
          <w:b/>
        </w:rPr>
        <w:t xml:space="preserve"> основные функции:</w:t>
      </w:r>
    </w:p>
    <w:p w:rsidR="00E0581C" w:rsidRDefault="00E0581C" w:rsidP="000A7EA4">
      <w:pPr>
        <w:spacing w:before="100" w:beforeAutospacing="1" w:line="276" w:lineRule="auto"/>
        <w:ind w:firstLine="567"/>
        <w:jc w:val="both"/>
      </w:pPr>
      <w:r w:rsidRPr="007C0600">
        <w:t>- очерчивает стратегию развития детского сада;</w:t>
      </w:r>
    </w:p>
    <w:p w:rsidR="00E0581C" w:rsidRPr="007C0600" w:rsidRDefault="00E0581C" w:rsidP="000A7EA4">
      <w:pPr>
        <w:spacing w:before="100" w:beforeAutospacing="1" w:line="276" w:lineRule="auto"/>
        <w:ind w:firstLine="567"/>
        <w:jc w:val="both"/>
      </w:pPr>
      <w:r w:rsidRPr="007C0600">
        <w:t>- ориентирует всю деятельность на конечный результат.</w:t>
      </w:r>
    </w:p>
    <w:p w:rsidR="00E0581C" w:rsidRPr="004A6B60" w:rsidRDefault="00E0581C" w:rsidP="004A6B60">
      <w:pPr>
        <w:spacing w:before="100" w:beforeAutospacing="1" w:after="100" w:afterAutospacing="1" w:line="276" w:lineRule="auto"/>
        <w:ind w:left="567"/>
        <w:jc w:val="both"/>
        <w:rPr>
          <w:b/>
        </w:rPr>
      </w:pPr>
      <w:r w:rsidRPr="00C34A6F">
        <w:rPr>
          <w:b/>
        </w:rPr>
        <w:t>Программа опирается на принципы:</w:t>
      </w:r>
    </w:p>
    <w:p w:rsidR="00E0581C" w:rsidRPr="007C0600" w:rsidRDefault="00E0581C" w:rsidP="00216713">
      <w:pPr>
        <w:pStyle w:val="a9"/>
        <w:numPr>
          <w:ilvl w:val="0"/>
          <w:numId w:val="6"/>
        </w:numPr>
        <w:spacing w:before="100" w:beforeAutospacing="1" w:after="100" w:afterAutospacing="1"/>
        <w:ind w:left="567" w:firstLine="0"/>
        <w:jc w:val="both"/>
        <w:rPr>
          <w:rFonts w:ascii="Times New Roman" w:hAnsi="Times New Roman"/>
          <w:sz w:val="24"/>
          <w:szCs w:val="24"/>
        </w:rPr>
      </w:pPr>
      <w:r w:rsidRPr="007C0600">
        <w:rPr>
          <w:rFonts w:ascii="Times New Roman" w:hAnsi="Times New Roman"/>
          <w:sz w:val="24"/>
          <w:szCs w:val="24"/>
        </w:rPr>
        <w:t xml:space="preserve"> Принцип </w:t>
      </w:r>
      <w:proofErr w:type="spellStart"/>
      <w:r w:rsidRPr="007C0600">
        <w:rPr>
          <w:rFonts w:ascii="Times New Roman" w:hAnsi="Times New Roman"/>
          <w:sz w:val="24"/>
          <w:szCs w:val="24"/>
        </w:rPr>
        <w:t>гуманизации</w:t>
      </w:r>
      <w:proofErr w:type="spellEnd"/>
    </w:p>
    <w:p w:rsidR="00E0581C" w:rsidRPr="007C0600" w:rsidRDefault="00E0581C" w:rsidP="00216713">
      <w:pPr>
        <w:pStyle w:val="a9"/>
        <w:numPr>
          <w:ilvl w:val="0"/>
          <w:numId w:val="6"/>
        </w:numPr>
        <w:spacing w:before="100" w:beforeAutospacing="1" w:after="100" w:afterAutospacing="1"/>
        <w:ind w:left="567" w:firstLine="0"/>
        <w:jc w:val="both"/>
        <w:rPr>
          <w:rFonts w:ascii="Times New Roman" w:hAnsi="Times New Roman"/>
          <w:sz w:val="24"/>
          <w:szCs w:val="24"/>
        </w:rPr>
      </w:pPr>
      <w:r w:rsidRPr="007C0600">
        <w:rPr>
          <w:rFonts w:ascii="Times New Roman" w:hAnsi="Times New Roman"/>
          <w:sz w:val="24"/>
          <w:szCs w:val="24"/>
        </w:rPr>
        <w:t xml:space="preserve"> Принцип увлекательности</w:t>
      </w:r>
    </w:p>
    <w:p w:rsidR="00E0581C" w:rsidRDefault="00E0581C" w:rsidP="00216713">
      <w:pPr>
        <w:pStyle w:val="a9"/>
        <w:numPr>
          <w:ilvl w:val="0"/>
          <w:numId w:val="6"/>
        </w:numPr>
        <w:spacing w:before="100" w:beforeAutospacing="1" w:after="100" w:afterAutospacing="1"/>
        <w:ind w:left="567" w:firstLine="0"/>
        <w:jc w:val="both"/>
        <w:rPr>
          <w:rFonts w:ascii="Times New Roman" w:hAnsi="Times New Roman"/>
          <w:sz w:val="24"/>
          <w:szCs w:val="24"/>
        </w:rPr>
      </w:pPr>
      <w:r w:rsidRPr="007C0600">
        <w:rPr>
          <w:rFonts w:ascii="Times New Roman" w:hAnsi="Times New Roman"/>
          <w:sz w:val="24"/>
          <w:szCs w:val="24"/>
        </w:rPr>
        <w:t xml:space="preserve"> Принцип вариативности</w:t>
      </w:r>
    </w:p>
    <w:p w:rsidR="00E0581C" w:rsidRDefault="00E0581C" w:rsidP="00216713">
      <w:pPr>
        <w:pStyle w:val="a9"/>
        <w:numPr>
          <w:ilvl w:val="0"/>
          <w:numId w:val="6"/>
        </w:numPr>
        <w:spacing w:before="100" w:beforeAutospacing="1" w:after="100" w:afterAutospacing="1"/>
        <w:ind w:left="567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Принцип интеграции</w:t>
      </w:r>
    </w:p>
    <w:p w:rsidR="00E0581C" w:rsidRPr="004A6B60" w:rsidRDefault="00E0581C" w:rsidP="00216713">
      <w:pPr>
        <w:pStyle w:val="a9"/>
        <w:numPr>
          <w:ilvl w:val="0"/>
          <w:numId w:val="6"/>
        </w:numPr>
        <w:spacing w:before="100" w:beforeAutospacing="1" w:after="100" w:afterAutospacing="1"/>
        <w:ind w:left="567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Комплексно-тематический принцип</w:t>
      </w:r>
    </w:p>
    <w:p w:rsidR="00E0581C" w:rsidRDefault="00E0581C" w:rsidP="007C0600">
      <w:pPr>
        <w:pStyle w:val="a9"/>
        <w:spacing w:before="100" w:beforeAutospacing="1" w:after="0"/>
        <w:ind w:left="1494"/>
        <w:jc w:val="both"/>
        <w:rPr>
          <w:rFonts w:ascii="Times New Roman" w:hAnsi="Times New Roman"/>
          <w:b/>
          <w:sz w:val="24"/>
          <w:szCs w:val="24"/>
        </w:rPr>
      </w:pPr>
    </w:p>
    <w:p w:rsidR="00E0581C" w:rsidRDefault="00E0581C" w:rsidP="007C0600">
      <w:pPr>
        <w:pStyle w:val="a9"/>
        <w:spacing w:before="100" w:beforeAutospacing="1" w:after="0"/>
        <w:ind w:left="1494"/>
        <w:jc w:val="both"/>
        <w:rPr>
          <w:b/>
        </w:rPr>
      </w:pPr>
      <w:r w:rsidRPr="007C0600">
        <w:rPr>
          <w:rFonts w:ascii="Times New Roman" w:hAnsi="Times New Roman"/>
          <w:b/>
          <w:sz w:val="24"/>
          <w:szCs w:val="24"/>
          <w:lang w:val="en-US"/>
        </w:rPr>
        <w:t>ИНФОРМАЦИОННАЯ</w:t>
      </w:r>
      <w:r w:rsidRPr="007C0600">
        <w:rPr>
          <w:rFonts w:ascii="Times New Roman" w:hAnsi="Times New Roman"/>
          <w:b/>
          <w:sz w:val="24"/>
          <w:szCs w:val="24"/>
        </w:rPr>
        <w:t xml:space="preserve"> СПРАВКА</w:t>
      </w:r>
    </w:p>
    <w:p w:rsidR="00E0581C" w:rsidRPr="007C0600" w:rsidRDefault="00E0581C" w:rsidP="007C0600">
      <w:pPr>
        <w:spacing w:line="276" w:lineRule="auto"/>
        <w:ind w:left="2700" w:right="251"/>
        <w:rPr>
          <w:b/>
          <w:sz w:val="16"/>
          <w:szCs w:val="16"/>
        </w:rPr>
      </w:pPr>
    </w:p>
    <w:tbl>
      <w:tblPr>
        <w:tblW w:w="9720" w:type="dxa"/>
        <w:tblInd w:w="-432" w:type="dxa"/>
        <w:tblLayout w:type="fixed"/>
        <w:tblLook w:val="0000" w:firstRow="0" w:lastRow="0" w:firstColumn="0" w:lastColumn="0" w:noHBand="0" w:noVBand="0"/>
      </w:tblPr>
      <w:tblGrid>
        <w:gridCol w:w="3780"/>
        <w:gridCol w:w="3564"/>
        <w:gridCol w:w="2376"/>
      </w:tblGrid>
      <w:tr w:rsidR="00E0581C" w:rsidRPr="007C0600"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581C" w:rsidRPr="007C0600" w:rsidRDefault="00E0581C" w:rsidP="007C0600">
            <w:pPr>
              <w:spacing w:line="276" w:lineRule="auto"/>
              <w:jc w:val="both"/>
            </w:pPr>
            <w:r w:rsidRPr="007C0600">
              <w:rPr>
                <w:b/>
              </w:rPr>
              <w:t xml:space="preserve"> </w:t>
            </w:r>
            <w:r w:rsidRPr="007C0600">
              <w:t>Сокращенное наименование ОУ</w:t>
            </w:r>
          </w:p>
        </w:tc>
        <w:tc>
          <w:tcPr>
            <w:tcW w:w="59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581C" w:rsidRPr="007C0600" w:rsidRDefault="00A2259A" w:rsidP="007C0600">
            <w:pPr>
              <w:spacing w:line="276" w:lineRule="auto"/>
              <w:jc w:val="both"/>
            </w:pPr>
            <w:r>
              <w:t>МБДОУ «</w:t>
            </w:r>
            <w:proofErr w:type="spellStart"/>
            <w:r>
              <w:t>Урдалинский</w:t>
            </w:r>
            <w:proofErr w:type="spellEnd"/>
            <w:r w:rsidR="0046631C">
              <w:t xml:space="preserve"> детский сад</w:t>
            </w:r>
            <w:r w:rsidR="00E0581C" w:rsidRPr="007C0600">
              <w:t>»</w:t>
            </w:r>
          </w:p>
        </w:tc>
      </w:tr>
      <w:tr w:rsidR="00E0581C" w:rsidRPr="007C0600"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581C" w:rsidRPr="007C0600" w:rsidRDefault="00E0581C" w:rsidP="007C0600">
            <w:pPr>
              <w:spacing w:line="276" w:lineRule="auto"/>
              <w:jc w:val="both"/>
            </w:pPr>
            <w:r w:rsidRPr="007C0600">
              <w:t>Полное наименование ОУ</w:t>
            </w:r>
          </w:p>
        </w:tc>
        <w:tc>
          <w:tcPr>
            <w:tcW w:w="59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581C" w:rsidRPr="007C0600" w:rsidRDefault="00E0581C" w:rsidP="0046631C">
            <w:pPr>
              <w:spacing w:line="276" w:lineRule="auto"/>
              <w:jc w:val="both"/>
            </w:pPr>
            <w:r w:rsidRPr="007C0600">
              <w:t xml:space="preserve">Муниципальное  </w:t>
            </w:r>
            <w:r w:rsidR="0046631C">
              <w:t xml:space="preserve">бюджетное </w:t>
            </w:r>
            <w:r w:rsidRPr="007C0600">
              <w:t>дошколь</w:t>
            </w:r>
            <w:r w:rsidR="0046631C">
              <w:t>ное образ</w:t>
            </w:r>
            <w:r w:rsidR="00A2259A">
              <w:t>овательное учреждение «</w:t>
            </w:r>
            <w:proofErr w:type="spellStart"/>
            <w:r w:rsidR="00A2259A">
              <w:t>Урдалинский</w:t>
            </w:r>
            <w:proofErr w:type="spellEnd"/>
            <w:r w:rsidR="0046631C">
              <w:t xml:space="preserve"> детский сад</w:t>
            </w:r>
            <w:r w:rsidR="0046631C" w:rsidRPr="007C0600">
              <w:t>»</w:t>
            </w:r>
            <w:r w:rsidRPr="007C0600">
              <w:t xml:space="preserve">  муниципального образования «</w:t>
            </w:r>
            <w:proofErr w:type="spellStart"/>
            <w:r w:rsidRPr="007C0600">
              <w:t>Лениногорский</w:t>
            </w:r>
            <w:proofErr w:type="spellEnd"/>
            <w:r w:rsidRPr="007C0600">
              <w:t xml:space="preserve"> муниципальный район» Республики Татарстан</w:t>
            </w:r>
          </w:p>
        </w:tc>
      </w:tr>
      <w:tr w:rsidR="00E0581C" w:rsidRPr="007C0600"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581C" w:rsidRPr="007C0600" w:rsidRDefault="00E0581C" w:rsidP="007C0600">
            <w:pPr>
              <w:spacing w:line="276" w:lineRule="auto"/>
              <w:jc w:val="both"/>
            </w:pPr>
            <w:r w:rsidRPr="007C0600">
              <w:t>Тип</w:t>
            </w:r>
          </w:p>
        </w:tc>
        <w:tc>
          <w:tcPr>
            <w:tcW w:w="59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581C" w:rsidRPr="007C0600" w:rsidRDefault="00E0581C" w:rsidP="007C0600">
            <w:pPr>
              <w:spacing w:line="276" w:lineRule="auto"/>
              <w:jc w:val="both"/>
            </w:pPr>
            <w:r w:rsidRPr="007C0600">
              <w:t>Дошкольное образовательное учреждение</w:t>
            </w:r>
          </w:p>
        </w:tc>
      </w:tr>
      <w:tr w:rsidR="00E0581C" w:rsidRPr="007C0600"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581C" w:rsidRPr="007C0600" w:rsidRDefault="00E0581C" w:rsidP="007C0600">
            <w:pPr>
              <w:spacing w:line="276" w:lineRule="auto"/>
              <w:jc w:val="both"/>
            </w:pPr>
            <w:r w:rsidRPr="007C0600">
              <w:t>Вид</w:t>
            </w:r>
          </w:p>
        </w:tc>
        <w:tc>
          <w:tcPr>
            <w:tcW w:w="59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581C" w:rsidRPr="007C0600" w:rsidRDefault="00E0581C" w:rsidP="007C0600">
            <w:pPr>
              <w:spacing w:line="276" w:lineRule="auto"/>
              <w:jc w:val="both"/>
            </w:pPr>
            <w:r>
              <w:t>Детский сад</w:t>
            </w:r>
          </w:p>
        </w:tc>
      </w:tr>
      <w:tr w:rsidR="00E0581C" w:rsidRPr="007C0600"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581C" w:rsidRPr="007C0600" w:rsidRDefault="00E0581C" w:rsidP="007C0600">
            <w:pPr>
              <w:spacing w:line="276" w:lineRule="auto"/>
              <w:jc w:val="both"/>
            </w:pPr>
            <w:r w:rsidRPr="007C0600">
              <w:t>Учредитель</w:t>
            </w:r>
          </w:p>
        </w:tc>
        <w:tc>
          <w:tcPr>
            <w:tcW w:w="59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581C" w:rsidRPr="007C0600" w:rsidRDefault="00E0581C" w:rsidP="007C0600">
            <w:pPr>
              <w:spacing w:line="276" w:lineRule="auto"/>
              <w:jc w:val="both"/>
            </w:pPr>
            <w:r w:rsidRPr="007C0600">
              <w:t xml:space="preserve">Исполнительный комитет  </w:t>
            </w:r>
            <w:proofErr w:type="spellStart"/>
            <w:r w:rsidRPr="007C0600">
              <w:t>Лениногорского</w:t>
            </w:r>
            <w:proofErr w:type="spellEnd"/>
            <w:r w:rsidRPr="007C0600">
              <w:t xml:space="preserve"> муниципального района Республики Татарстан</w:t>
            </w:r>
          </w:p>
        </w:tc>
      </w:tr>
      <w:tr w:rsidR="00E0581C" w:rsidRPr="007C0600"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581C" w:rsidRPr="007C0600" w:rsidRDefault="00E0581C" w:rsidP="007C0600">
            <w:pPr>
              <w:spacing w:line="276" w:lineRule="auto"/>
              <w:jc w:val="both"/>
            </w:pPr>
            <w:r w:rsidRPr="007C0600">
              <w:t>Организационно-правовая форма</w:t>
            </w:r>
          </w:p>
        </w:tc>
        <w:tc>
          <w:tcPr>
            <w:tcW w:w="59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581C" w:rsidRPr="007C0600" w:rsidRDefault="00E0581C" w:rsidP="007C0600">
            <w:pPr>
              <w:spacing w:line="276" w:lineRule="auto"/>
              <w:jc w:val="both"/>
            </w:pPr>
            <w:r w:rsidRPr="007C0600">
              <w:t>Муниципальная</w:t>
            </w:r>
          </w:p>
        </w:tc>
      </w:tr>
      <w:tr w:rsidR="00E0581C" w:rsidRPr="007C0600">
        <w:trPr>
          <w:trHeight w:val="90"/>
        </w:trPr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581C" w:rsidRPr="007C0600" w:rsidRDefault="00E0581C" w:rsidP="007C0600">
            <w:pPr>
              <w:spacing w:line="276" w:lineRule="auto"/>
              <w:jc w:val="both"/>
            </w:pPr>
            <w:r w:rsidRPr="007C0600">
              <w:t xml:space="preserve"> Город</w:t>
            </w:r>
          </w:p>
        </w:tc>
        <w:tc>
          <w:tcPr>
            <w:tcW w:w="59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581C" w:rsidRPr="007C0600" w:rsidRDefault="00E0581C" w:rsidP="007C0600">
            <w:pPr>
              <w:spacing w:line="276" w:lineRule="auto"/>
              <w:jc w:val="both"/>
            </w:pPr>
            <w:r w:rsidRPr="007C0600">
              <w:t xml:space="preserve"> </w:t>
            </w:r>
            <w:proofErr w:type="spellStart"/>
            <w:r w:rsidRPr="007C0600">
              <w:t>Лениногорск</w:t>
            </w:r>
            <w:r w:rsidR="0046631C">
              <w:t>ий</w:t>
            </w:r>
            <w:proofErr w:type="spellEnd"/>
            <w:r w:rsidR="0046631C">
              <w:t xml:space="preserve"> район</w:t>
            </w:r>
          </w:p>
        </w:tc>
      </w:tr>
      <w:tr w:rsidR="00E0581C" w:rsidRPr="007C0600"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581C" w:rsidRPr="007C0600" w:rsidRDefault="00E0581C" w:rsidP="007C0600">
            <w:pPr>
              <w:spacing w:line="276" w:lineRule="auto"/>
              <w:jc w:val="both"/>
            </w:pPr>
            <w:r w:rsidRPr="007C0600">
              <w:lastRenderedPageBreak/>
              <w:t>Органы самоуправления (по Уставу)</w:t>
            </w:r>
          </w:p>
        </w:tc>
        <w:tc>
          <w:tcPr>
            <w:tcW w:w="59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581C" w:rsidRPr="00FE4547" w:rsidRDefault="00E0581C" w:rsidP="0046631C">
            <w:pPr>
              <w:spacing w:line="276" w:lineRule="auto"/>
              <w:jc w:val="both"/>
            </w:pPr>
            <w:r>
              <w:t>Общее собрание коллектива, педагогический совет, общее родительское собрание</w:t>
            </w:r>
          </w:p>
        </w:tc>
      </w:tr>
      <w:tr w:rsidR="00E0581C" w:rsidRPr="007C0600" w:rsidTr="0056459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A0" w:firstRow="1" w:lastRow="0" w:firstColumn="1" w:lastColumn="0" w:noHBand="0" w:noVBand="0"/>
        </w:tblPrEx>
        <w:trPr>
          <w:trHeight w:val="477"/>
        </w:trPr>
        <w:tc>
          <w:tcPr>
            <w:tcW w:w="3780" w:type="dxa"/>
          </w:tcPr>
          <w:p w:rsidR="00E0581C" w:rsidRPr="007C0600" w:rsidRDefault="00E0581C" w:rsidP="007C0600">
            <w:pPr>
              <w:spacing w:line="276" w:lineRule="auto"/>
              <w:jc w:val="both"/>
            </w:pPr>
            <w:r w:rsidRPr="007C0600">
              <w:t>Управляющая система</w:t>
            </w:r>
          </w:p>
        </w:tc>
        <w:tc>
          <w:tcPr>
            <w:tcW w:w="3564" w:type="dxa"/>
          </w:tcPr>
          <w:p w:rsidR="00E0581C" w:rsidRPr="007C0600" w:rsidRDefault="00E0581C" w:rsidP="007C0600">
            <w:pPr>
              <w:spacing w:line="276" w:lineRule="auto"/>
              <w:jc w:val="both"/>
            </w:pPr>
            <w:r w:rsidRPr="007C0600">
              <w:t xml:space="preserve">Заведующая </w:t>
            </w:r>
          </w:p>
        </w:tc>
        <w:tc>
          <w:tcPr>
            <w:tcW w:w="2376" w:type="dxa"/>
          </w:tcPr>
          <w:p w:rsidR="00E0581C" w:rsidRPr="007C0600" w:rsidRDefault="00A2259A" w:rsidP="007C0600">
            <w:pPr>
              <w:jc w:val="both"/>
            </w:pPr>
            <w:r>
              <w:t xml:space="preserve">Шамсутдинова Амина </w:t>
            </w:r>
            <w:proofErr w:type="spellStart"/>
            <w:r>
              <w:t>Камиловна</w:t>
            </w:r>
            <w:proofErr w:type="spellEnd"/>
          </w:p>
        </w:tc>
      </w:tr>
      <w:tr w:rsidR="00E0581C" w:rsidRPr="007C0600"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581C" w:rsidRPr="007C0600" w:rsidRDefault="00E0581C" w:rsidP="007C0600">
            <w:pPr>
              <w:spacing w:line="276" w:lineRule="auto"/>
              <w:jc w:val="both"/>
            </w:pPr>
            <w:r w:rsidRPr="007C0600">
              <w:t xml:space="preserve">Телефон </w:t>
            </w:r>
          </w:p>
        </w:tc>
        <w:tc>
          <w:tcPr>
            <w:tcW w:w="59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581C" w:rsidRPr="007C0600" w:rsidRDefault="00E0581C" w:rsidP="00366FF5">
            <w:pPr>
              <w:spacing w:line="276" w:lineRule="auto"/>
              <w:jc w:val="both"/>
            </w:pPr>
            <w:r>
              <w:t xml:space="preserve">8(85595) </w:t>
            </w:r>
            <w:r w:rsidR="00564590">
              <w:t>3-</w:t>
            </w:r>
            <w:r w:rsidR="00222937">
              <w:t>75-22  (школьный)</w:t>
            </w:r>
          </w:p>
        </w:tc>
      </w:tr>
      <w:tr w:rsidR="00E0581C" w:rsidRPr="007C0600"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581C" w:rsidRPr="007C0600" w:rsidRDefault="00E0581C" w:rsidP="007C0600">
            <w:pPr>
              <w:spacing w:line="276" w:lineRule="auto"/>
              <w:jc w:val="both"/>
            </w:pPr>
            <w:r w:rsidRPr="007C0600">
              <w:t>Факс</w:t>
            </w:r>
          </w:p>
        </w:tc>
        <w:tc>
          <w:tcPr>
            <w:tcW w:w="59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581C" w:rsidRPr="007C0600" w:rsidRDefault="00E0581C" w:rsidP="007C0600">
            <w:pPr>
              <w:spacing w:line="276" w:lineRule="auto"/>
              <w:jc w:val="both"/>
            </w:pPr>
            <w:r>
              <w:t xml:space="preserve"> -</w:t>
            </w:r>
          </w:p>
        </w:tc>
      </w:tr>
      <w:tr w:rsidR="00E0581C" w:rsidRPr="008A6A7D"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581C" w:rsidRPr="007C0600" w:rsidRDefault="00E0581C" w:rsidP="007C0600">
            <w:pPr>
              <w:spacing w:line="276" w:lineRule="auto"/>
              <w:jc w:val="both"/>
            </w:pPr>
            <w:r w:rsidRPr="007C0600">
              <w:t>Электронная почта</w:t>
            </w:r>
          </w:p>
        </w:tc>
        <w:tc>
          <w:tcPr>
            <w:tcW w:w="59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581C" w:rsidRPr="00564590" w:rsidRDefault="00E0581C" w:rsidP="007C0600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val="en-US"/>
              </w:rPr>
            </w:pPr>
            <w:r w:rsidRPr="007C0600">
              <w:t xml:space="preserve"> </w:t>
            </w:r>
            <w:hyperlink r:id="rId9" w:history="1">
              <w:r w:rsidR="00222937" w:rsidRPr="00A34345">
                <w:rPr>
                  <w:rStyle w:val="af6"/>
                  <w:lang w:val="en-US"/>
                </w:rPr>
                <w:t>urdala12@mail.ru</w:t>
              </w:r>
            </w:hyperlink>
          </w:p>
        </w:tc>
      </w:tr>
      <w:tr w:rsidR="00E0581C" w:rsidRPr="007C0600"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581C" w:rsidRPr="007C0600" w:rsidRDefault="00E0581C" w:rsidP="007C0600">
            <w:pPr>
              <w:spacing w:line="276" w:lineRule="auto"/>
              <w:jc w:val="both"/>
            </w:pPr>
            <w:r w:rsidRPr="007C0600">
              <w:t>Адрес</w:t>
            </w:r>
          </w:p>
        </w:tc>
        <w:tc>
          <w:tcPr>
            <w:tcW w:w="59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581C" w:rsidRPr="007C0600" w:rsidRDefault="00222937" w:rsidP="00222937">
            <w:pPr>
              <w:spacing w:line="276" w:lineRule="auto"/>
            </w:pPr>
            <w:r>
              <w:t xml:space="preserve"> 4232</w:t>
            </w:r>
            <w:r w:rsidRPr="00222937">
              <w:t>85</w:t>
            </w:r>
            <w:r w:rsidR="00E0581C" w:rsidRPr="007C0600">
              <w:t xml:space="preserve">, Республика </w:t>
            </w:r>
            <w:proofErr w:type="spellStart"/>
            <w:r w:rsidR="00E0581C" w:rsidRPr="007C0600">
              <w:t>Татарст</w:t>
            </w:r>
            <w:r>
              <w:t>ан,Лениногорский</w:t>
            </w:r>
            <w:proofErr w:type="spellEnd"/>
            <w:r>
              <w:t xml:space="preserve"> </w:t>
            </w:r>
            <w:r w:rsidRPr="00222937">
              <w:t xml:space="preserve"> </w:t>
            </w:r>
            <w:proofErr w:type="spellStart"/>
            <w:r>
              <w:t>район,село</w:t>
            </w:r>
            <w:proofErr w:type="spellEnd"/>
            <w:r>
              <w:t xml:space="preserve"> . </w:t>
            </w:r>
            <w:proofErr w:type="spellStart"/>
            <w:r>
              <w:t>Туктарово-Урдала</w:t>
            </w:r>
            <w:proofErr w:type="spellEnd"/>
            <w:r w:rsidR="00564590">
              <w:t xml:space="preserve">, </w:t>
            </w:r>
            <w:proofErr w:type="spellStart"/>
            <w:r w:rsidR="00564590">
              <w:t>ул</w:t>
            </w:r>
            <w:proofErr w:type="gramStart"/>
            <w:r w:rsidR="00564590">
              <w:t>.</w:t>
            </w:r>
            <w:r>
              <w:t>С</w:t>
            </w:r>
            <w:proofErr w:type="gramEnd"/>
            <w:r>
              <w:t>оветская</w:t>
            </w:r>
            <w:proofErr w:type="spellEnd"/>
            <w:r>
              <w:t xml:space="preserve"> 92</w:t>
            </w:r>
          </w:p>
        </w:tc>
      </w:tr>
      <w:tr w:rsidR="00E0581C" w:rsidRPr="007C0600"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581C" w:rsidRPr="007C0600" w:rsidRDefault="00E0581C" w:rsidP="007C0600">
            <w:pPr>
              <w:spacing w:line="276" w:lineRule="auto"/>
              <w:jc w:val="both"/>
            </w:pPr>
            <w:r w:rsidRPr="007C0600">
              <w:t xml:space="preserve">Устав </w:t>
            </w:r>
          </w:p>
        </w:tc>
        <w:tc>
          <w:tcPr>
            <w:tcW w:w="59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581C" w:rsidRPr="007C0600" w:rsidRDefault="00E0581C" w:rsidP="00222937">
            <w:pPr>
              <w:spacing w:line="276" w:lineRule="auto"/>
              <w:jc w:val="both"/>
            </w:pPr>
            <w:r w:rsidRPr="007C0600">
              <w:t xml:space="preserve">Утвержден </w:t>
            </w:r>
            <w:r>
              <w:t>п</w:t>
            </w:r>
            <w:r w:rsidRPr="007C0600">
              <w:t>остановлением</w:t>
            </w:r>
            <w:r w:rsidRPr="007C0600">
              <w:rPr>
                <w:color w:val="FF0000"/>
              </w:rPr>
              <w:t xml:space="preserve"> </w:t>
            </w:r>
            <w:r>
              <w:t xml:space="preserve">руководителя </w:t>
            </w:r>
            <w:r w:rsidRPr="007C0600">
              <w:t xml:space="preserve">ИК </w:t>
            </w:r>
            <w:r>
              <w:t xml:space="preserve">муниципального образования </w:t>
            </w:r>
            <w:r w:rsidRPr="007C0600">
              <w:t xml:space="preserve"> </w:t>
            </w:r>
            <w:r>
              <w:t>«</w:t>
            </w:r>
            <w:proofErr w:type="spellStart"/>
            <w:r w:rsidRPr="007C0600">
              <w:t>Л</w:t>
            </w:r>
            <w:r>
              <w:t>ениногорск</w:t>
            </w:r>
            <w:r w:rsidR="00222937">
              <w:t>ий</w:t>
            </w:r>
            <w:proofErr w:type="spellEnd"/>
            <w:r w:rsidR="00222937">
              <w:t xml:space="preserve"> муниципальный район» от 16.0</w:t>
            </w:r>
            <w:r w:rsidR="00AD760C">
              <w:t>1</w:t>
            </w:r>
            <w:r w:rsidR="00222937">
              <w:t>.2012</w:t>
            </w:r>
            <w:r w:rsidRPr="007C0600">
              <w:t xml:space="preserve"> г</w:t>
            </w:r>
            <w:r>
              <w:t xml:space="preserve">. </w:t>
            </w:r>
            <w:r w:rsidRPr="007C0600">
              <w:t xml:space="preserve">№ </w:t>
            </w:r>
            <w:r w:rsidR="00222937">
              <w:t>19</w:t>
            </w:r>
          </w:p>
        </w:tc>
      </w:tr>
      <w:tr w:rsidR="00E0581C" w:rsidRPr="007C0600"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581C" w:rsidRPr="007C0600" w:rsidRDefault="00E0581C" w:rsidP="007C0600">
            <w:pPr>
              <w:spacing w:line="276" w:lineRule="auto"/>
              <w:jc w:val="both"/>
            </w:pPr>
            <w:r w:rsidRPr="007C0600">
              <w:t xml:space="preserve">Лицензия </w:t>
            </w:r>
          </w:p>
        </w:tc>
        <w:tc>
          <w:tcPr>
            <w:tcW w:w="59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581C" w:rsidRPr="007C0600" w:rsidRDefault="00222937" w:rsidP="007C0600">
            <w:pPr>
              <w:spacing w:line="276" w:lineRule="auto"/>
              <w:jc w:val="both"/>
            </w:pPr>
            <w:r>
              <w:t>Серия РО</w:t>
            </w:r>
            <w:r w:rsidR="00E0581C" w:rsidRPr="007C0600">
              <w:t xml:space="preserve"> №</w:t>
            </w:r>
            <w:r>
              <w:t xml:space="preserve"> 023093</w:t>
            </w:r>
            <w:r w:rsidR="00E0581C" w:rsidRPr="007C0600">
              <w:t xml:space="preserve">, </w:t>
            </w:r>
            <w:proofErr w:type="gramStart"/>
            <w:r w:rsidR="00E0581C" w:rsidRPr="007C0600">
              <w:t>Регистрационный</w:t>
            </w:r>
            <w:proofErr w:type="gramEnd"/>
            <w:r w:rsidR="00E0581C" w:rsidRPr="007C0600">
              <w:t xml:space="preserve"> № </w:t>
            </w:r>
            <w:r>
              <w:t>1185</w:t>
            </w:r>
            <w:r w:rsidR="00E0581C" w:rsidRPr="007C0600">
              <w:t xml:space="preserve"> от </w:t>
            </w:r>
            <w:r>
              <w:t>28.04.2011</w:t>
            </w:r>
            <w:r w:rsidR="00E0581C">
              <w:t xml:space="preserve"> </w:t>
            </w:r>
            <w:r w:rsidR="00E0581C" w:rsidRPr="007C0600">
              <w:t>г., выдана МО</w:t>
            </w:r>
            <w:r w:rsidR="00E0581C">
              <w:t xml:space="preserve"> </w:t>
            </w:r>
            <w:r w:rsidR="00E0581C" w:rsidRPr="007C0600">
              <w:t>и</w:t>
            </w:r>
            <w:r w:rsidR="00E0581C">
              <w:t xml:space="preserve"> </w:t>
            </w:r>
            <w:r w:rsidR="00E0581C" w:rsidRPr="007C0600">
              <w:t>Н РТ</w:t>
            </w:r>
          </w:p>
        </w:tc>
      </w:tr>
    </w:tbl>
    <w:p w:rsidR="00E0581C" w:rsidRPr="007C0600" w:rsidRDefault="00E0581C" w:rsidP="007C0600">
      <w:pPr>
        <w:spacing w:line="276" w:lineRule="auto"/>
        <w:ind w:firstLine="360"/>
        <w:jc w:val="both"/>
        <w:rPr>
          <w:b/>
          <w:color w:val="800000"/>
        </w:rPr>
      </w:pPr>
      <w:r w:rsidRPr="007C0600">
        <w:rPr>
          <w:b/>
          <w:color w:val="800000"/>
        </w:rPr>
        <w:t xml:space="preserve"> </w:t>
      </w:r>
    </w:p>
    <w:p w:rsidR="00E0581C" w:rsidRPr="007C0600" w:rsidRDefault="00E0581C" w:rsidP="007C0600">
      <w:pPr>
        <w:spacing w:line="276" w:lineRule="auto"/>
        <w:ind w:firstLine="360"/>
        <w:jc w:val="both"/>
      </w:pPr>
      <w:r>
        <w:t>Муниципальное  бюджетное</w:t>
      </w:r>
      <w:r w:rsidRPr="007C0600">
        <w:t xml:space="preserve"> дошкольн</w:t>
      </w:r>
      <w:r w:rsidR="00AD760C">
        <w:t>ое образо</w:t>
      </w:r>
      <w:r w:rsidR="00222937">
        <w:t>вательное учреждение «</w:t>
      </w:r>
      <w:proofErr w:type="spellStart"/>
      <w:r w:rsidR="00222937">
        <w:t>Урдалинский</w:t>
      </w:r>
      <w:proofErr w:type="spellEnd"/>
      <w:r w:rsidR="00222937">
        <w:t xml:space="preserve"> </w:t>
      </w:r>
      <w:r w:rsidR="00AD760C">
        <w:t xml:space="preserve"> д</w:t>
      </w:r>
      <w:r w:rsidRPr="007C0600">
        <w:t>е</w:t>
      </w:r>
      <w:r w:rsidR="00AD760C">
        <w:t>тский сад</w:t>
      </w:r>
      <w:r w:rsidRPr="007C0600">
        <w:t>»  МО «ЛМР» Республики Татарстан функционирует с</w:t>
      </w:r>
      <w:r w:rsidR="00222937">
        <w:t xml:space="preserve">  января  1980</w:t>
      </w:r>
      <w:r w:rsidRPr="007C0600">
        <w:t xml:space="preserve"> года. Учредителем ДОУ является Исполнительный комитет  </w:t>
      </w:r>
      <w:proofErr w:type="spellStart"/>
      <w:r w:rsidRPr="007C0600">
        <w:t>Лениногорского</w:t>
      </w:r>
      <w:proofErr w:type="spellEnd"/>
      <w:r w:rsidRPr="007C0600">
        <w:t xml:space="preserve"> муниципального района.</w:t>
      </w:r>
    </w:p>
    <w:p w:rsidR="00E0581C" w:rsidRPr="007C0600" w:rsidRDefault="00E0581C" w:rsidP="007C0600">
      <w:pPr>
        <w:spacing w:line="276" w:lineRule="auto"/>
        <w:ind w:firstLine="360"/>
        <w:jc w:val="both"/>
      </w:pPr>
      <w:r>
        <w:t>МБДОУ «</w:t>
      </w:r>
      <w:proofErr w:type="spellStart"/>
      <w:r w:rsidR="00222937">
        <w:t>Урдалинский</w:t>
      </w:r>
      <w:proofErr w:type="spellEnd"/>
      <w:r w:rsidR="00222937">
        <w:t xml:space="preserve"> </w:t>
      </w:r>
      <w:r w:rsidR="00AD760C">
        <w:t xml:space="preserve"> детский сад</w:t>
      </w:r>
      <w:r w:rsidRPr="007C0600">
        <w:t xml:space="preserve">» осуществляет свою деятельность в соответствии с Законом РФ и РТ «Об образовании», Типовым положением о дошкольном учреждении, Договором между учредителем и </w:t>
      </w:r>
      <w:r>
        <w:t xml:space="preserve"> МБ</w:t>
      </w:r>
      <w:r w:rsidRPr="00652DBA">
        <w:t>ДОУ</w:t>
      </w:r>
      <w:r>
        <w:t xml:space="preserve"> «</w:t>
      </w:r>
      <w:proofErr w:type="spellStart"/>
      <w:r w:rsidR="00222937">
        <w:t>Урдалинский</w:t>
      </w:r>
      <w:proofErr w:type="spellEnd"/>
      <w:r w:rsidR="00AD760C">
        <w:t xml:space="preserve"> детский сад</w:t>
      </w:r>
      <w:r>
        <w:t>»</w:t>
      </w:r>
      <w:r w:rsidRPr="007C0600">
        <w:t xml:space="preserve">, Уставом </w:t>
      </w:r>
      <w:r>
        <w:t xml:space="preserve"> МБ</w:t>
      </w:r>
      <w:r w:rsidRPr="00652DBA">
        <w:t>ДОУ</w:t>
      </w:r>
      <w:r>
        <w:t xml:space="preserve"> «</w:t>
      </w:r>
      <w:proofErr w:type="spellStart"/>
      <w:r w:rsidR="00222937">
        <w:t>Урдалинский</w:t>
      </w:r>
      <w:proofErr w:type="spellEnd"/>
      <w:r w:rsidR="00AD760C">
        <w:t xml:space="preserve"> детский сад</w:t>
      </w:r>
      <w:r>
        <w:t>»</w:t>
      </w:r>
      <w:r w:rsidRPr="007C0600">
        <w:t>.</w:t>
      </w:r>
    </w:p>
    <w:p w:rsidR="00E0581C" w:rsidRPr="007C0600" w:rsidRDefault="00E0581C" w:rsidP="007C0600">
      <w:pPr>
        <w:spacing w:line="276" w:lineRule="auto"/>
        <w:ind w:firstLine="360"/>
        <w:jc w:val="both"/>
      </w:pPr>
      <w:r w:rsidRPr="007C0600">
        <w:t>Дошк</w:t>
      </w:r>
      <w:r w:rsidR="00222937">
        <w:t>ольное учреждение расположено на 1-этаже  двухэтажного здания школы «</w:t>
      </w:r>
      <w:proofErr w:type="spellStart"/>
      <w:r w:rsidR="00222937">
        <w:t>Урдалинская</w:t>
      </w:r>
      <w:proofErr w:type="spellEnd"/>
      <w:r w:rsidR="00222937">
        <w:t xml:space="preserve"> СОШ»</w:t>
      </w:r>
      <w:r w:rsidRPr="007C0600">
        <w:t xml:space="preserve"> Ре</w:t>
      </w:r>
      <w:r>
        <w:t>жим функционирования</w:t>
      </w:r>
      <w:r w:rsidR="00AD760C">
        <w:t xml:space="preserve"> – 10,5</w:t>
      </w:r>
      <w:r w:rsidRPr="007C0600">
        <w:t>-</w:t>
      </w:r>
      <w:r>
        <w:t xml:space="preserve"> </w:t>
      </w:r>
      <w:r w:rsidRPr="007C0600">
        <w:t>часовой.</w:t>
      </w:r>
    </w:p>
    <w:p w:rsidR="00E0581C" w:rsidRPr="00841772" w:rsidRDefault="00E0581C" w:rsidP="007C0600">
      <w:pPr>
        <w:spacing w:line="276" w:lineRule="auto"/>
        <w:ind w:firstLine="360"/>
        <w:jc w:val="both"/>
        <w:rPr>
          <w:color w:val="FF0000"/>
        </w:rPr>
      </w:pPr>
      <w:r w:rsidRPr="007C0600">
        <w:rPr>
          <w:b/>
          <w:iCs/>
        </w:rPr>
        <w:t>Материальная база</w:t>
      </w:r>
      <w:r w:rsidRPr="007C0600">
        <w:rPr>
          <w:b/>
        </w:rPr>
        <w:t>.</w:t>
      </w:r>
      <w:r w:rsidRPr="007C0600">
        <w:t xml:space="preserve"> </w:t>
      </w:r>
      <w:r w:rsidRPr="00841772">
        <w:rPr>
          <w:color w:val="FF0000"/>
        </w:rPr>
        <w:t>Дошкольное учреждение оснащено</w:t>
      </w:r>
      <w:r w:rsidR="0066650C" w:rsidRPr="00841772">
        <w:rPr>
          <w:color w:val="FF0000"/>
        </w:rPr>
        <w:t xml:space="preserve"> не</w:t>
      </w:r>
      <w:r w:rsidRPr="00841772">
        <w:rPr>
          <w:color w:val="FF0000"/>
        </w:rPr>
        <w:t xml:space="preserve"> полным комплектом мебели и учебным оборудованием.</w:t>
      </w:r>
    </w:p>
    <w:p w:rsidR="00E0581C" w:rsidRPr="007C0600" w:rsidRDefault="00E0581C" w:rsidP="007C0600">
      <w:pPr>
        <w:spacing w:line="276" w:lineRule="auto"/>
        <w:ind w:firstLine="360"/>
        <w:jc w:val="both"/>
      </w:pPr>
      <w:r w:rsidRPr="007C0600">
        <w:t xml:space="preserve">В </w:t>
      </w:r>
      <w:r>
        <w:t xml:space="preserve"> МБ</w:t>
      </w:r>
      <w:r w:rsidRPr="00652DBA">
        <w:t>ДОУ</w:t>
      </w:r>
      <w:r>
        <w:t xml:space="preserve"> «</w:t>
      </w:r>
      <w:proofErr w:type="spellStart"/>
      <w:r w:rsidR="00222937">
        <w:t>Урдалинский</w:t>
      </w:r>
      <w:proofErr w:type="spellEnd"/>
      <w:r w:rsidR="00222937">
        <w:t xml:space="preserve"> </w:t>
      </w:r>
      <w:r w:rsidR="0066650C">
        <w:t xml:space="preserve"> детский сад</w:t>
      </w:r>
      <w:r>
        <w:t>»</w:t>
      </w:r>
      <w:r w:rsidR="0066650C">
        <w:t xml:space="preserve"> имее</w:t>
      </w:r>
      <w:r w:rsidRPr="007C0600">
        <w:t xml:space="preserve">тся </w:t>
      </w:r>
      <w:r w:rsidR="0066650C">
        <w:t>методический</w:t>
      </w:r>
      <w:r w:rsidR="0066650C" w:rsidRPr="0066650C">
        <w:t xml:space="preserve"> </w:t>
      </w:r>
      <w:r w:rsidR="00297F1B">
        <w:t>уголок</w:t>
      </w:r>
      <w:r w:rsidR="0066650C">
        <w:t>.</w:t>
      </w:r>
      <w:r>
        <w:t xml:space="preserve"> </w:t>
      </w:r>
      <w:r w:rsidRPr="007C0600">
        <w:t xml:space="preserve">Для реализации образовательных задач в </w:t>
      </w:r>
      <w:r>
        <w:t xml:space="preserve"> МБ</w:t>
      </w:r>
      <w:r w:rsidRPr="00652DBA">
        <w:t>ДОУ</w:t>
      </w:r>
      <w:r>
        <w:t xml:space="preserve"> «</w:t>
      </w:r>
      <w:proofErr w:type="spellStart"/>
      <w:r w:rsidR="00297F1B">
        <w:t>Урдалинский</w:t>
      </w:r>
      <w:proofErr w:type="spellEnd"/>
      <w:r w:rsidR="0066650C">
        <w:t xml:space="preserve"> детский сад</w:t>
      </w:r>
      <w:r>
        <w:t>»</w:t>
      </w:r>
      <w:r w:rsidR="0066650C">
        <w:t xml:space="preserve"> имеется игровая площадка, физкультурный и музыкальный залы совмещены </w:t>
      </w:r>
      <w:r w:rsidR="00297F1B">
        <w:t xml:space="preserve">с групповой комнатой площадью  47,6 </w:t>
      </w:r>
      <w:proofErr w:type="spellStart"/>
      <w:r w:rsidR="0066650C">
        <w:t>кв.м</w:t>
      </w:r>
      <w:proofErr w:type="spellEnd"/>
      <w:proofErr w:type="gramStart"/>
      <w:r w:rsidR="0066650C">
        <w:t>.</w:t>
      </w:r>
      <w:r>
        <w:t>.</w:t>
      </w:r>
      <w:proofErr w:type="gramEnd"/>
    </w:p>
    <w:p w:rsidR="00E0581C" w:rsidRPr="007C0600" w:rsidRDefault="00E0581C" w:rsidP="007C0600">
      <w:pPr>
        <w:spacing w:line="276" w:lineRule="auto"/>
        <w:ind w:firstLine="360"/>
        <w:jc w:val="both"/>
        <w:rPr>
          <w:u w:val="single"/>
        </w:rPr>
      </w:pPr>
      <w:r w:rsidRPr="007C0600">
        <w:t>В дошко</w:t>
      </w:r>
      <w:r w:rsidR="00297F1B">
        <w:t>льном учреждении функционируе</w:t>
      </w:r>
      <w:r w:rsidR="0066650C">
        <w:t xml:space="preserve">т </w:t>
      </w:r>
      <w:r w:rsidR="00297F1B">
        <w:t xml:space="preserve">  1</w:t>
      </w:r>
      <w:r w:rsidR="0066650C">
        <w:t xml:space="preserve"> </w:t>
      </w:r>
      <w:r w:rsidR="00297F1B">
        <w:t>разновозрастная группа</w:t>
      </w:r>
      <w:r w:rsidRPr="007C0600">
        <w:t xml:space="preserve">. Списочный состав </w:t>
      </w:r>
      <w:r w:rsidR="00297F1B">
        <w:t>– 10</w:t>
      </w:r>
      <w:r w:rsidRPr="007C0600">
        <w:t xml:space="preserve"> детей</w:t>
      </w:r>
      <w:r w:rsidR="0066650C">
        <w:t xml:space="preserve"> от 1.5 до 7 лет</w:t>
      </w:r>
    </w:p>
    <w:p w:rsidR="00E0581C" w:rsidRPr="00F61D35" w:rsidRDefault="00E0581C" w:rsidP="00F61D35">
      <w:pPr>
        <w:pStyle w:val="a6"/>
        <w:spacing w:line="276" w:lineRule="auto"/>
        <w:ind w:left="0" w:firstLine="360"/>
        <w:jc w:val="both"/>
      </w:pPr>
      <w:r w:rsidRPr="00CE3EB3">
        <w:rPr>
          <w:b/>
        </w:rPr>
        <w:t>Наши основные задачи</w:t>
      </w:r>
      <w:r w:rsidRPr="007C0600">
        <w:t xml:space="preserve"> – профилактика заболеваемости и укрепление здоровья детей дошкольного возраста и их физического развития как традиционными, так и нетрадиционными средствами.</w:t>
      </w:r>
    </w:p>
    <w:p w:rsidR="00E0581C" w:rsidRPr="007C0600" w:rsidRDefault="00E0581C" w:rsidP="007C0600">
      <w:pPr>
        <w:spacing w:line="276" w:lineRule="auto"/>
        <w:ind w:firstLine="360"/>
        <w:jc w:val="both"/>
      </w:pPr>
      <w:r w:rsidRPr="007C0600">
        <w:rPr>
          <w:b/>
          <w:iCs/>
        </w:rPr>
        <w:t>Окружающий социум.</w:t>
      </w:r>
      <w:r w:rsidR="0066650C">
        <w:rPr>
          <w:b/>
          <w:iCs/>
        </w:rPr>
        <w:t xml:space="preserve"> </w:t>
      </w:r>
      <w:r w:rsidR="00297F1B">
        <w:t xml:space="preserve">В селе  </w:t>
      </w:r>
      <w:proofErr w:type="spellStart"/>
      <w:r w:rsidR="00297F1B">
        <w:t>Туктарово-Урдала</w:t>
      </w:r>
      <w:proofErr w:type="spellEnd"/>
      <w:r w:rsidR="0066650C">
        <w:t xml:space="preserve">, </w:t>
      </w:r>
      <w:r w:rsidRPr="007C0600">
        <w:t>где находится наше дошкольное учрежд</w:t>
      </w:r>
      <w:r>
        <w:t xml:space="preserve">ение, </w:t>
      </w:r>
      <w:r w:rsidR="0066650C">
        <w:t>имеется ФАП, сел</w:t>
      </w:r>
      <w:r w:rsidR="00F61D35">
        <w:t>ьский клуб, библиотека, школа, г</w:t>
      </w:r>
      <w:r w:rsidR="0066650C">
        <w:t xml:space="preserve">де дети активно принимают участие во всех мероприятиях, получая призовые места, как в </w:t>
      </w:r>
      <w:proofErr w:type="gramStart"/>
      <w:r w:rsidR="0066650C">
        <w:t>селе</w:t>
      </w:r>
      <w:proofErr w:type="gramEnd"/>
      <w:r w:rsidR="0066650C">
        <w:t xml:space="preserve"> так и в районе.</w:t>
      </w:r>
    </w:p>
    <w:p w:rsidR="00E0581C" w:rsidRPr="007C0600" w:rsidRDefault="00E0581C" w:rsidP="007C0600">
      <w:pPr>
        <w:widowControl w:val="0"/>
        <w:autoSpaceDE w:val="0"/>
        <w:autoSpaceDN w:val="0"/>
        <w:spacing w:line="276" w:lineRule="auto"/>
        <w:ind w:firstLine="540"/>
        <w:jc w:val="both"/>
      </w:pPr>
      <w:r w:rsidRPr="007C0600">
        <w:rPr>
          <w:b/>
          <w:iCs/>
        </w:rPr>
        <w:t>Кадровое обеспечение</w:t>
      </w:r>
      <w:r w:rsidRPr="007C0600">
        <w:rPr>
          <w:iCs/>
        </w:rPr>
        <w:t>.</w:t>
      </w:r>
      <w:r w:rsidRPr="007C0600">
        <w:t xml:space="preserve"> Заведующая дошк</w:t>
      </w:r>
      <w:r>
        <w:t xml:space="preserve">ольным учреждением имеет </w:t>
      </w:r>
      <w:r w:rsidRPr="007C0600">
        <w:t>педагогическое образование, пе</w:t>
      </w:r>
      <w:r w:rsidR="00297F1B">
        <w:t>дагогический стаж работы 3</w:t>
      </w:r>
      <w:r w:rsidR="0066650C">
        <w:t>3</w:t>
      </w:r>
      <w:r>
        <w:t xml:space="preserve"> года, </w:t>
      </w:r>
      <w:r w:rsidR="00424AAC">
        <w:t xml:space="preserve">квалификационной  категории не имеет. </w:t>
      </w:r>
    </w:p>
    <w:p w:rsidR="00E0581C" w:rsidRPr="009A6FE5" w:rsidRDefault="00E0581C" w:rsidP="007C0600">
      <w:pPr>
        <w:spacing w:line="276" w:lineRule="auto"/>
        <w:jc w:val="both"/>
      </w:pPr>
      <w:r w:rsidRPr="009A6FE5">
        <w:rPr>
          <w:i/>
        </w:rPr>
        <w:t>Педагогический состав: Высшее образование</w:t>
      </w:r>
      <w:r w:rsidR="00297F1B">
        <w:t xml:space="preserve"> – 1 (50%)</w:t>
      </w:r>
      <w:proofErr w:type="gramStart"/>
      <w:r w:rsidRPr="009A6FE5">
        <w:t>с</w:t>
      </w:r>
      <w:r w:rsidRPr="009A6FE5">
        <w:rPr>
          <w:i/>
        </w:rPr>
        <w:t>реднее-специальное</w:t>
      </w:r>
      <w:proofErr w:type="gramEnd"/>
      <w:r w:rsidR="00297F1B">
        <w:t xml:space="preserve"> – 1(50%</w:t>
      </w:r>
      <w:r w:rsidRPr="009A6FE5">
        <w:t xml:space="preserve">).  </w:t>
      </w:r>
      <w:r w:rsidRPr="009A6FE5">
        <w:rPr>
          <w:snapToGrid w:val="0"/>
        </w:rPr>
        <w:t>Большинство из них обладают большим опытом работы с детьми.</w:t>
      </w:r>
      <w:r w:rsidRPr="009A6FE5">
        <w:t xml:space="preserve"> </w:t>
      </w:r>
      <w:r w:rsidRPr="009A6FE5">
        <w:rPr>
          <w:i/>
          <w:lang w:val="en-US"/>
        </w:rPr>
        <w:t>I</w:t>
      </w:r>
      <w:r w:rsidRPr="009A6FE5">
        <w:rPr>
          <w:i/>
        </w:rPr>
        <w:t xml:space="preserve"> категорию</w:t>
      </w:r>
      <w:r w:rsidR="00297F1B">
        <w:t xml:space="preserve"> </w:t>
      </w:r>
      <w:proofErr w:type="gramStart"/>
      <w:r w:rsidR="00297F1B">
        <w:t>–  1</w:t>
      </w:r>
      <w:proofErr w:type="gramEnd"/>
      <w:r w:rsidR="00297F1B">
        <w:t xml:space="preserve"> (50%), СЗД – 1 (50%</w:t>
      </w:r>
      <w:r w:rsidRPr="009A6FE5">
        <w:t xml:space="preserve">) </w:t>
      </w:r>
    </w:p>
    <w:p w:rsidR="00E0581C" w:rsidRPr="007C0600" w:rsidRDefault="00424AAC" w:rsidP="00297F1B">
      <w:pPr>
        <w:spacing w:line="276" w:lineRule="auto"/>
        <w:jc w:val="both"/>
      </w:pPr>
      <w:r>
        <w:t>.</w:t>
      </w:r>
      <w:r w:rsidR="00E0581C" w:rsidRPr="007C0600">
        <w:t xml:space="preserve">  </w:t>
      </w:r>
      <w:r w:rsidR="00297F1B">
        <w:rPr>
          <w:spacing w:val="-7"/>
        </w:rPr>
        <w:t xml:space="preserve">В детском саду с педагогом </w:t>
      </w:r>
      <w:r w:rsidR="00E0581C" w:rsidRPr="007C0600">
        <w:rPr>
          <w:spacing w:val="-7"/>
        </w:rPr>
        <w:t>проводится пл</w:t>
      </w:r>
      <w:r w:rsidR="00297F1B">
        <w:rPr>
          <w:spacing w:val="-7"/>
        </w:rPr>
        <w:t xml:space="preserve">аномерная работа по повышению </w:t>
      </w:r>
      <w:r w:rsidR="00E0581C" w:rsidRPr="007C0600">
        <w:rPr>
          <w:spacing w:val="-7"/>
        </w:rPr>
        <w:t xml:space="preserve"> профессионал</w:t>
      </w:r>
      <w:r w:rsidR="00297F1B">
        <w:rPr>
          <w:spacing w:val="-7"/>
        </w:rPr>
        <w:t>ьного уровня, стимулированию ее</w:t>
      </w:r>
      <w:r w:rsidR="00E0581C" w:rsidRPr="007C0600">
        <w:rPr>
          <w:spacing w:val="-7"/>
        </w:rPr>
        <w:t xml:space="preserve"> иннов</w:t>
      </w:r>
      <w:r w:rsidR="00297F1B">
        <w:rPr>
          <w:spacing w:val="-7"/>
        </w:rPr>
        <w:t>ационной активности. Воспитатель участвуе</w:t>
      </w:r>
      <w:r w:rsidR="00E0581C" w:rsidRPr="007C0600">
        <w:rPr>
          <w:spacing w:val="-7"/>
        </w:rPr>
        <w:t xml:space="preserve">т в заседаниях педагогического совета </w:t>
      </w:r>
      <w:r w:rsidR="00E0581C">
        <w:rPr>
          <w:spacing w:val="-7"/>
        </w:rPr>
        <w:t xml:space="preserve"> </w:t>
      </w:r>
      <w:r w:rsidR="00E0581C">
        <w:t>МБ</w:t>
      </w:r>
      <w:r w:rsidR="00E0581C" w:rsidRPr="00652DBA">
        <w:t>ДОУ</w:t>
      </w:r>
      <w:r w:rsidR="00E0581C">
        <w:t xml:space="preserve"> «</w:t>
      </w:r>
      <w:proofErr w:type="spellStart"/>
      <w:r w:rsidR="00297F1B">
        <w:t>Урдалинский</w:t>
      </w:r>
      <w:proofErr w:type="spellEnd"/>
      <w:r>
        <w:t xml:space="preserve"> детский сад»</w:t>
      </w:r>
      <w:r w:rsidRPr="007C0600">
        <w:rPr>
          <w:spacing w:val="-7"/>
        </w:rPr>
        <w:t xml:space="preserve"> </w:t>
      </w:r>
      <w:r w:rsidR="00E0581C" w:rsidRPr="007C0600">
        <w:rPr>
          <w:spacing w:val="-7"/>
        </w:rPr>
        <w:t xml:space="preserve">о актуальным проблемам </w:t>
      </w:r>
      <w:r w:rsidR="00E0581C" w:rsidRPr="007C0600">
        <w:rPr>
          <w:spacing w:val="-7"/>
        </w:rPr>
        <w:lastRenderedPageBreak/>
        <w:t xml:space="preserve">образовательного процесса, в работе различных объединений на </w:t>
      </w:r>
      <w:proofErr w:type="gramStart"/>
      <w:r w:rsidR="00E0581C" w:rsidRPr="007C0600">
        <w:rPr>
          <w:spacing w:val="-7"/>
        </w:rPr>
        <w:t>районном</w:t>
      </w:r>
      <w:proofErr w:type="gramEnd"/>
      <w:r w:rsidR="00E0581C" w:rsidRPr="007C0600">
        <w:rPr>
          <w:spacing w:val="-7"/>
        </w:rPr>
        <w:t xml:space="preserve"> и региональном уровнях.</w:t>
      </w:r>
    </w:p>
    <w:p w:rsidR="00E0581C" w:rsidRPr="007C0600" w:rsidRDefault="00E0581C" w:rsidP="007C0600">
      <w:pPr>
        <w:spacing w:line="276" w:lineRule="auto"/>
        <w:ind w:firstLine="435"/>
        <w:jc w:val="both"/>
      </w:pPr>
      <w:r w:rsidRPr="007C0600">
        <w:t xml:space="preserve">Сохранена стабильность кадров, коэффициент текучести кадров равен </w:t>
      </w:r>
      <w:r>
        <w:t>0</w:t>
      </w:r>
      <w:r w:rsidRPr="007C0600">
        <w:t xml:space="preserve"> %.</w:t>
      </w:r>
    </w:p>
    <w:p w:rsidR="00E0581C" w:rsidRPr="007C0600" w:rsidRDefault="00E0581C" w:rsidP="007C0600">
      <w:pPr>
        <w:spacing w:line="276" w:lineRule="auto"/>
        <w:ind w:firstLine="709"/>
        <w:jc w:val="both"/>
      </w:pPr>
      <w:r w:rsidRPr="007C0600">
        <w:rPr>
          <w:b/>
          <w:iCs/>
        </w:rPr>
        <w:t>Образовательный процесс</w:t>
      </w:r>
      <w:r w:rsidRPr="007C0600">
        <w:t xml:space="preserve">. </w:t>
      </w:r>
      <w:r w:rsidRPr="007C0600">
        <w:rPr>
          <w:color w:val="000000"/>
          <w:w w:val="105"/>
        </w:rPr>
        <w:t>Основ</w:t>
      </w:r>
      <w:r>
        <w:rPr>
          <w:color w:val="000000"/>
          <w:w w:val="105"/>
        </w:rPr>
        <w:t>ной программой, реализуемой в МБ</w:t>
      </w:r>
      <w:r w:rsidRPr="007C0600">
        <w:rPr>
          <w:color w:val="000000"/>
          <w:w w:val="105"/>
        </w:rPr>
        <w:t>ДОУ «</w:t>
      </w:r>
      <w:proofErr w:type="spellStart"/>
      <w:r w:rsidR="00297F1B">
        <w:t>Урдалинский</w:t>
      </w:r>
      <w:proofErr w:type="spellEnd"/>
      <w:r w:rsidR="00424AAC">
        <w:t xml:space="preserve"> детский сад</w:t>
      </w:r>
      <w:r w:rsidRPr="007C0600">
        <w:rPr>
          <w:color w:val="000000"/>
          <w:w w:val="105"/>
        </w:rPr>
        <w:t>», обеспечивающей це</w:t>
      </w:r>
      <w:r w:rsidRPr="007C0600">
        <w:rPr>
          <w:color w:val="000000"/>
          <w:w w:val="105"/>
        </w:rPr>
        <w:softHyphen/>
      </w:r>
      <w:r w:rsidRPr="007C0600">
        <w:rPr>
          <w:color w:val="000000"/>
          <w:spacing w:val="-2"/>
          <w:w w:val="105"/>
        </w:rPr>
        <w:t xml:space="preserve">лостность </w:t>
      </w:r>
      <w:proofErr w:type="spellStart"/>
      <w:r w:rsidRPr="007C0600">
        <w:rPr>
          <w:color w:val="000000"/>
          <w:spacing w:val="-2"/>
          <w:w w:val="105"/>
        </w:rPr>
        <w:t>воспитательно</w:t>
      </w:r>
      <w:proofErr w:type="spellEnd"/>
      <w:r w:rsidRPr="007C0600">
        <w:rPr>
          <w:color w:val="000000"/>
          <w:spacing w:val="-2"/>
          <w:w w:val="105"/>
        </w:rPr>
        <w:t xml:space="preserve">-образовательного процесса, является примерная общеобразовательная </w:t>
      </w:r>
      <w:r w:rsidRPr="007C0600">
        <w:t xml:space="preserve">программа «От рождения до школы» под редакцией Н.Е. </w:t>
      </w:r>
      <w:proofErr w:type="spellStart"/>
      <w:r w:rsidRPr="007C0600">
        <w:t>Вераксы</w:t>
      </w:r>
      <w:proofErr w:type="spellEnd"/>
      <w:r w:rsidRPr="007C0600">
        <w:t xml:space="preserve">, Т.С. Комаровой, М.А. Васильевой, региональная программа дошкольного образования. Р.К. </w:t>
      </w:r>
      <w:proofErr w:type="spellStart"/>
      <w:r w:rsidRPr="007C0600">
        <w:t>Шаеховой</w:t>
      </w:r>
      <w:proofErr w:type="spellEnd"/>
      <w:r w:rsidRPr="007C0600">
        <w:t xml:space="preserve">. </w:t>
      </w:r>
    </w:p>
    <w:p w:rsidR="00E0581C" w:rsidRPr="007C0600" w:rsidRDefault="00E0581C" w:rsidP="007C0600">
      <w:pPr>
        <w:shd w:val="clear" w:color="auto" w:fill="FFFFFF"/>
        <w:spacing w:line="276" w:lineRule="auto"/>
        <w:ind w:firstLine="709"/>
        <w:jc w:val="both"/>
        <w:rPr>
          <w:color w:val="000000"/>
        </w:rPr>
      </w:pPr>
      <w:r w:rsidRPr="007C0600">
        <w:rPr>
          <w:color w:val="000000"/>
        </w:rPr>
        <w:t>Парциальные программы:</w:t>
      </w:r>
    </w:p>
    <w:p w:rsidR="00E0581C" w:rsidRPr="00F61D35" w:rsidRDefault="00E0581C" w:rsidP="00216713">
      <w:pPr>
        <w:pStyle w:val="a9"/>
        <w:numPr>
          <w:ilvl w:val="0"/>
          <w:numId w:val="26"/>
        </w:numPr>
        <w:jc w:val="both"/>
        <w:rPr>
          <w:rFonts w:ascii="Times New Roman" w:hAnsi="Times New Roman"/>
          <w:sz w:val="24"/>
          <w:szCs w:val="24"/>
        </w:rPr>
      </w:pPr>
      <w:r w:rsidRPr="00F61D35">
        <w:rPr>
          <w:rFonts w:ascii="Times New Roman" w:hAnsi="Times New Roman"/>
          <w:sz w:val="24"/>
          <w:szCs w:val="24"/>
        </w:rPr>
        <w:t xml:space="preserve"> «Основы безопасности жизни» (О.Н. Князева, А.Н. Авдеева, Р. </w:t>
      </w:r>
      <w:proofErr w:type="spellStart"/>
      <w:r w:rsidRPr="00F61D35">
        <w:rPr>
          <w:rFonts w:ascii="Times New Roman" w:hAnsi="Times New Roman"/>
          <w:sz w:val="24"/>
          <w:szCs w:val="24"/>
        </w:rPr>
        <w:t>Стеркина</w:t>
      </w:r>
      <w:proofErr w:type="spellEnd"/>
      <w:r w:rsidRPr="00F61D35">
        <w:rPr>
          <w:rFonts w:ascii="Times New Roman" w:hAnsi="Times New Roman"/>
          <w:sz w:val="24"/>
          <w:szCs w:val="24"/>
        </w:rPr>
        <w:t>);</w:t>
      </w:r>
    </w:p>
    <w:p w:rsidR="00E0581C" w:rsidRPr="00F61D35" w:rsidRDefault="00E0581C" w:rsidP="00216713">
      <w:pPr>
        <w:pStyle w:val="a9"/>
        <w:numPr>
          <w:ilvl w:val="0"/>
          <w:numId w:val="26"/>
        </w:numPr>
        <w:tabs>
          <w:tab w:val="left" w:pos="0"/>
        </w:tabs>
        <w:jc w:val="both"/>
        <w:rPr>
          <w:rFonts w:ascii="Times New Roman" w:hAnsi="Times New Roman"/>
          <w:sz w:val="24"/>
          <w:szCs w:val="24"/>
        </w:rPr>
      </w:pPr>
      <w:r w:rsidRPr="00F61D35">
        <w:rPr>
          <w:rFonts w:ascii="Times New Roman" w:hAnsi="Times New Roman"/>
          <w:sz w:val="24"/>
          <w:szCs w:val="24"/>
        </w:rPr>
        <w:t xml:space="preserve"> «Музыкальные уроки здоровья» (Н.М.Скорикова)</w:t>
      </w:r>
    </w:p>
    <w:p w:rsidR="00E0581C" w:rsidRPr="00F61D35" w:rsidRDefault="00E0581C" w:rsidP="00216713">
      <w:pPr>
        <w:pStyle w:val="a9"/>
        <w:numPr>
          <w:ilvl w:val="0"/>
          <w:numId w:val="26"/>
        </w:numPr>
        <w:tabs>
          <w:tab w:val="left" w:pos="0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F61D35">
        <w:rPr>
          <w:rFonts w:ascii="Times New Roman" w:hAnsi="Times New Roman"/>
          <w:sz w:val="24"/>
          <w:szCs w:val="24"/>
        </w:rPr>
        <w:t>«От звука к букве» (Е.В.Колесникова)</w:t>
      </w:r>
    </w:p>
    <w:p w:rsidR="00E0581C" w:rsidRPr="00F61D35" w:rsidRDefault="00E0581C" w:rsidP="00F61D35">
      <w:pPr>
        <w:numPr>
          <w:ilvl w:val="0"/>
          <w:numId w:val="26"/>
        </w:numPr>
        <w:tabs>
          <w:tab w:val="left" w:pos="0"/>
        </w:tabs>
        <w:spacing w:line="276" w:lineRule="auto"/>
        <w:jc w:val="both"/>
      </w:pPr>
      <w:r w:rsidRPr="00F61D35">
        <w:t>«Ритмическая мозаика» (А.И.Буренина)</w:t>
      </w:r>
    </w:p>
    <w:p w:rsidR="00E0581C" w:rsidRDefault="00E0581C" w:rsidP="00F61D35">
      <w:pPr>
        <w:pStyle w:val="a9"/>
        <w:numPr>
          <w:ilvl w:val="0"/>
          <w:numId w:val="26"/>
        </w:numPr>
        <w:jc w:val="both"/>
        <w:rPr>
          <w:rFonts w:ascii="Times New Roman" w:hAnsi="Times New Roman"/>
          <w:sz w:val="24"/>
          <w:szCs w:val="24"/>
        </w:rPr>
      </w:pPr>
      <w:r w:rsidRPr="00F61D35">
        <w:rPr>
          <w:rFonts w:ascii="Times New Roman" w:hAnsi="Times New Roman"/>
          <w:sz w:val="24"/>
          <w:szCs w:val="24"/>
        </w:rPr>
        <w:t xml:space="preserve"> «Конструирование в детском саду» (</w:t>
      </w:r>
      <w:proofErr w:type="spellStart"/>
      <w:r w:rsidRPr="00F61D35">
        <w:rPr>
          <w:rFonts w:ascii="Times New Roman" w:hAnsi="Times New Roman"/>
          <w:sz w:val="24"/>
          <w:szCs w:val="24"/>
        </w:rPr>
        <w:t>Л.В.Куцакова</w:t>
      </w:r>
      <w:proofErr w:type="spellEnd"/>
      <w:r w:rsidRPr="00F61D35">
        <w:rPr>
          <w:rFonts w:ascii="Times New Roman" w:hAnsi="Times New Roman"/>
          <w:sz w:val="24"/>
          <w:szCs w:val="24"/>
        </w:rPr>
        <w:t>);</w:t>
      </w:r>
    </w:p>
    <w:p w:rsidR="009A6FE5" w:rsidRPr="00F61D35" w:rsidRDefault="009A6FE5" w:rsidP="00F61D35">
      <w:pPr>
        <w:pStyle w:val="a9"/>
        <w:numPr>
          <w:ilvl w:val="0"/>
          <w:numId w:val="26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«Экологические занятия с детьми 6-7лет» (Т.М.Бондаренко)</w:t>
      </w:r>
    </w:p>
    <w:p w:rsidR="00E0581C" w:rsidRPr="007C0600" w:rsidRDefault="00E0581C" w:rsidP="007C0600">
      <w:pPr>
        <w:spacing w:line="276" w:lineRule="auto"/>
        <w:ind w:firstLine="709"/>
        <w:jc w:val="both"/>
      </w:pPr>
      <w:r w:rsidRPr="007C0600">
        <w:t xml:space="preserve">Учебно-методический комплект: </w:t>
      </w:r>
    </w:p>
    <w:p w:rsidR="00E0581C" w:rsidRPr="007C0600" w:rsidRDefault="00E0581C" w:rsidP="00216713">
      <w:pPr>
        <w:numPr>
          <w:ilvl w:val="0"/>
          <w:numId w:val="25"/>
        </w:numPr>
        <w:spacing w:line="276" w:lineRule="auto"/>
        <w:jc w:val="both"/>
      </w:pPr>
      <w:proofErr w:type="gramStart"/>
      <w:r w:rsidRPr="007C0600">
        <w:t>комплект</w:t>
      </w:r>
      <w:r w:rsidR="00297F1B">
        <w:t xml:space="preserve"> по обучению татарских детей рус</w:t>
      </w:r>
      <w:r w:rsidR="000B4212">
        <w:t xml:space="preserve">скому языку </w:t>
      </w:r>
      <w:r w:rsidR="00297F1B">
        <w:t>«Изучаем русский язык</w:t>
      </w:r>
      <w:r w:rsidR="000B4212">
        <w:t>» (рук.</w:t>
      </w:r>
      <w:proofErr w:type="gramEnd"/>
      <w:r w:rsidR="000B4212">
        <w:t xml:space="preserve"> </w:t>
      </w:r>
      <w:proofErr w:type="spellStart"/>
      <w:r w:rsidR="000B4212">
        <w:t>Гаффарова</w:t>
      </w:r>
      <w:proofErr w:type="spellEnd"/>
      <w:r w:rsidR="000B4212">
        <w:t xml:space="preserve"> С.М.</w:t>
      </w:r>
      <w:r w:rsidRPr="007C0600">
        <w:t>.) - учебно-методические пособия, рабочие тетради, демонстрационный, раздаточный материал к занятиям, сборник художественных произв</w:t>
      </w:r>
      <w:r w:rsidR="00297F1B">
        <w:t>едений для чтения детям на рус</w:t>
      </w:r>
      <w:r w:rsidR="000B4212">
        <w:t xml:space="preserve">ском языке, анимационные </w:t>
      </w:r>
      <w:proofErr w:type="spellStart"/>
      <w:r w:rsidR="000B4212">
        <w:t>сюжеты</w:t>
      </w:r>
      <w:proofErr w:type="gramStart"/>
      <w:r w:rsidR="000B4212">
        <w:t>,а</w:t>
      </w:r>
      <w:proofErr w:type="gramEnd"/>
      <w:r w:rsidR="000B4212">
        <w:t>удио</w:t>
      </w:r>
      <w:proofErr w:type="spellEnd"/>
      <w:r w:rsidR="000B4212">
        <w:t>-видеоматериалы мультимедиа;</w:t>
      </w:r>
    </w:p>
    <w:p w:rsidR="00E0581C" w:rsidRPr="007C0600" w:rsidRDefault="00E0581C" w:rsidP="00216713">
      <w:pPr>
        <w:numPr>
          <w:ilvl w:val="0"/>
          <w:numId w:val="25"/>
        </w:numPr>
        <w:spacing w:line="276" w:lineRule="auto"/>
        <w:jc w:val="both"/>
      </w:pPr>
      <w:proofErr w:type="gramStart"/>
      <w:r w:rsidRPr="007C0600">
        <w:t>комплект по обучению детей-татар родному языку «</w:t>
      </w:r>
      <w:proofErr w:type="spellStart"/>
      <w:r w:rsidRPr="007C0600">
        <w:t>Туган</w:t>
      </w:r>
      <w:proofErr w:type="spellEnd"/>
      <w:r w:rsidRPr="007C0600">
        <w:t xml:space="preserve"> </w:t>
      </w:r>
      <w:proofErr w:type="spellStart"/>
      <w:r w:rsidRPr="007C0600">
        <w:t>телдә</w:t>
      </w:r>
      <w:proofErr w:type="spellEnd"/>
      <w:r w:rsidRPr="007C0600">
        <w:t xml:space="preserve"> </w:t>
      </w:r>
      <w:proofErr w:type="spellStart"/>
      <w:r w:rsidRPr="007C0600">
        <w:t>сөйләшәбез</w:t>
      </w:r>
      <w:proofErr w:type="spellEnd"/>
      <w:r w:rsidRPr="007C0600">
        <w:t>» (рук.</w:t>
      </w:r>
      <w:proofErr w:type="gramEnd"/>
      <w:r w:rsidRPr="007C0600">
        <w:t xml:space="preserve"> </w:t>
      </w:r>
      <w:proofErr w:type="spellStart"/>
      <w:r w:rsidRPr="007C0600">
        <w:t>Хазратова</w:t>
      </w:r>
      <w:proofErr w:type="spellEnd"/>
      <w:r w:rsidRPr="007C0600">
        <w:t xml:space="preserve"> Ф. В.) - учебно-методические пособия, демонстрационный, раздаточный материал к занятиям; </w:t>
      </w:r>
    </w:p>
    <w:p w:rsidR="00E0581C" w:rsidRPr="000B4212" w:rsidRDefault="00E0581C" w:rsidP="000B4212">
      <w:pPr>
        <w:numPr>
          <w:ilvl w:val="0"/>
          <w:numId w:val="25"/>
        </w:numPr>
        <w:spacing w:line="276" w:lineRule="auto"/>
        <w:jc w:val="both"/>
      </w:pPr>
      <w:r w:rsidRPr="007C0600">
        <w:t>комплект по обучению грамоте для детей подготовительной к школе групп «</w:t>
      </w:r>
      <w:proofErr w:type="spellStart"/>
      <w:r w:rsidRPr="007C0600">
        <w:t>Мәктәпкәчә</w:t>
      </w:r>
      <w:proofErr w:type="spellEnd"/>
      <w:r w:rsidRPr="007C0600">
        <w:t xml:space="preserve"> </w:t>
      </w:r>
      <w:proofErr w:type="spellStart"/>
      <w:r w:rsidRPr="007C0600">
        <w:t>яшьтәгелә</w:t>
      </w:r>
      <w:proofErr w:type="gramStart"/>
      <w:r w:rsidRPr="007C0600">
        <w:t>р</w:t>
      </w:r>
      <w:proofErr w:type="spellEnd"/>
      <w:proofErr w:type="gramEnd"/>
      <w:r w:rsidRPr="007C0600">
        <w:t xml:space="preserve"> </w:t>
      </w:r>
      <w:proofErr w:type="spellStart"/>
      <w:r w:rsidRPr="007C0600">
        <w:t>әлифбасы</w:t>
      </w:r>
      <w:proofErr w:type="spellEnd"/>
      <w:r w:rsidRPr="007C0600">
        <w:t xml:space="preserve">: </w:t>
      </w:r>
      <w:proofErr w:type="spellStart"/>
      <w:r w:rsidRPr="007C0600">
        <w:t>авазларны</w:t>
      </w:r>
      <w:proofErr w:type="spellEnd"/>
      <w:r w:rsidRPr="007C0600">
        <w:t xml:space="preserve"> </w:t>
      </w:r>
      <w:proofErr w:type="spellStart"/>
      <w:r w:rsidRPr="007C0600">
        <w:t>уйнатып</w:t>
      </w:r>
      <w:proofErr w:type="spellEnd"/>
      <w:r w:rsidRPr="007C0600">
        <w:t xml:space="preserve">» (для детей-татар) и пособие «Раз – словечко, два - словечко» (занимательное обучение татарскому языку), автор </w:t>
      </w:r>
      <w:proofErr w:type="spellStart"/>
      <w:r w:rsidRPr="007C0600">
        <w:t>Шаехова</w:t>
      </w:r>
      <w:proofErr w:type="spellEnd"/>
      <w:r w:rsidRPr="007C0600">
        <w:t xml:space="preserve"> Р. К. - рабочие тетради, методические рекомендации для воспитателей, методическое пособие для воспитателей и родителей.</w:t>
      </w:r>
    </w:p>
    <w:p w:rsidR="00E0581C" w:rsidRPr="007C0600" w:rsidRDefault="00E0581C" w:rsidP="002F4719">
      <w:pPr>
        <w:spacing w:line="276" w:lineRule="auto"/>
        <w:ind w:firstLine="360"/>
        <w:jc w:val="both"/>
      </w:pPr>
      <w:r>
        <w:rPr>
          <w:color w:val="000000"/>
          <w:spacing w:val="-5"/>
          <w:w w:val="111"/>
        </w:rPr>
        <w:t>Реализуемые в МБДОУ «</w:t>
      </w:r>
      <w:proofErr w:type="spellStart"/>
      <w:r w:rsidR="00373835">
        <w:t>Урдалинский</w:t>
      </w:r>
      <w:proofErr w:type="spellEnd"/>
      <w:r w:rsidR="00F61D35">
        <w:t xml:space="preserve"> детский сад</w:t>
      </w:r>
      <w:r w:rsidRPr="007C0600">
        <w:rPr>
          <w:color w:val="000000"/>
          <w:spacing w:val="-5"/>
          <w:w w:val="111"/>
        </w:rPr>
        <w:t xml:space="preserve">» программы направлены на формирование общей культуры, развитие физических, интеллектуальных и личностных качеств, формирование предпосылок учебной деятельности, обеспечивающих социальную успешность, сохранение и укрепление здоровья детей дошкольного возраста. </w:t>
      </w:r>
    </w:p>
    <w:p w:rsidR="00E0581C" w:rsidRPr="007C0600" w:rsidRDefault="00E0581C" w:rsidP="007C0600">
      <w:pPr>
        <w:spacing w:line="276" w:lineRule="auto"/>
        <w:ind w:firstLine="360"/>
        <w:jc w:val="both"/>
      </w:pPr>
      <w:r w:rsidRPr="007C0600">
        <w:t xml:space="preserve">В </w:t>
      </w:r>
      <w:r>
        <w:t xml:space="preserve"> МБ</w:t>
      </w:r>
      <w:r w:rsidRPr="00652DBA">
        <w:t>ДОУ</w:t>
      </w:r>
      <w:r>
        <w:t xml:space="preserve"> «</w:t>
      </w:r>
      <w:proofErr w:type="spellStart"/>
      <w:r w:rsidR="00373835">
        <w:t>Урдалинский</w:t>
      </w:r>
      <w:proofErr w:type="spellEnd"/>
      <w:r w:rsidR="00373835">
        <w:t xml:space="preserve"> </w:t>
      </w:r>
      <w:r w:rsidR="00F61D35">
        <w:t>детский сад</w:t>
      </w:r>
      <w:r>
        <w:t>»</w:t>
      </w:r>
      <w:r w:rsidRPr="007C0600">
        <w:t xml:space="preserve"> используются современ</w:t>
      </w:r>
      <w:r w:rsidR="00F61D35">
        <w:t xml:space="preserve">ные формы организации обучения: </w:t>
      </w:r>
      <w:r w:rsidRPr="007C0600">
        <w:t>образовательная деятель</w:t>
      </w:r>
      <w:r w:rsidR="00373835">
        <w:t xml:space="preserve">ность проводится </w:t>
      </w:r>
      <w:r w:rsidRPr="007C0600">
        <w:t xml:space="preserve"> подгруппами, так и индивидуа</w:t>
      </w:r>
      <w:r w:rsidR="00373835">
        <w:t>льно, что позволяет воспитателю</w:t>
      </w:r>
      <w:r w:rsidRPr="007C0600">
        <w:t xml:space="preserve"> ориентировать образовательные задачи на уровень развития и темп обучаемости каждого ребенка.</w:t>
      </w:r>
    </w:p>
    <w:p w:rsidR="00E0581C" w:rsidRPr="007C0600" w:rsidRDefault="00E0581C" w:rsidP="007C0600">
      <w:pPr>
        <w:spacing w:line="276" w:lineRule="auto"/>
        <w:ind w:firstLine="360"/>
        <w:jc w:val="both"/>
      </w:pPr>
      <w:r w:rsidRPr="007C0600">
        <w:t xml:space="preserve">  Обеспечивается координация различных направлений педагогического процесса на основе в</w:t>
      </w:r>
      <w:r w:rsidR="00373835">
        <w:t>заимодействия  воспитателя</w:t>
      </w:r>
      <w:r w:rsidRPr="007C0600">
        <w:t xml:space="preserve"> и других сотрудников: проводится совместный анализ программ, технологий, проблемных ситуаций обучения и воспитания.</w:t>
      </w:r>
    </w:p>
    <w:p w:rsidR="00E0581C" w:rsidRPr="007C0600" w:rsidRDefault="00E0581C" w:rsidP="007C0600">
      <w:pPr>
        <w:spacing w:line="276" w:lineRule="auto"/>
        <w:ind w:firstLine="360"/>
        <w:jc w:val="both"/>
      </w:pPr>
      <w:r w:rsidRPr="007C0600">
        <w:t>Результативность работы по новым программам и технологиям отслеживается с помощью регулярной диагностики. Ее данные анализируются с целью выявления проблемных моментов в развитии детей. Промежуточная диагностика позволяет педагогу осуществить с</w:t>
      </w:r>
      <w:r>
        <w:t>воевременную коррекцию</w:t>
      </w:r>
      <w:r w:rsidRPr="007C0600">
        <w:t xml:space="preserve"> детской деятельности.</w:t>
      </w:r>
    </w:p>
    <w:p w:rsidR="00E0581C" w:rsidRPr="007C0600" w:rsidRDefault="00E0581C" w:rsidP="007C0600">
      <w:pPr>
        <w:spacing w:line="276" w:lineRule="auto"/>
        <w:ind w:firstLine="360"/>
        <w:jc w:val="both"/>
      </w:pPr>
      <w:r w:rsidRPr="007C0600">
        <w:t>Диагностическая информация свидетельствует об устойчивой динамике роста показателей умственного и физического развития детей. Дети обладают достаточным объемом знаний для последующего освоения школьной программы.</w:t>
      </w:r>
    </w:p>
    <w:p w:rsidR="00E0581C" w:rsidRPr="007C0600" w:rsidRDefault="00E0581C" w:rsidP="007C0600">
      <w:pPr>
        <w:spacing w:line="276" w:lineRule="auto"/>
        <w:ind w:firstLine="709"/>
        <w:jc w:val="both"/>
      </w:pPr>
      <w:r>
        <w:t>В МБДОУ «</w:t>
      </w:r>
      <w:proofErr w:type="spellStart"/>
      <w:r w:rsidR="00F67E67">
        <w:t>Урдалинский</w:t>
      </w:r>
      <w:proofErr w:type="spellEnd"/>
      <w:r w:rsidR="00F61D35">
        <w:t xml:space="preserve"> детский сад</w:t>
      </w:r>
      <w:r w:rsidRPr="007C0600">
        <w:t xml:space="preserve">» успешно реализуется программа «Основы </w:t>
      </w:r>
      <w:r w:rsidRPr="007C0600">
        <w:lastRenderedPageBreak/>
        <w:t>безопасности жизнедеятельности детей дошкольного возраста». Детей знакомят с различными чрезвычайными ситуациями его окружения, развивают психологическую устойчивость поведения в опасных и чрезвычайных ситуациях, развивают защитные рефлексы и навыки. Формируют сознательное ответственное и бережное отношение детей к своей безопасности и безопасности окружающих, способствуют приобретению детьми элементарных знаний по защите жизни и здоровья, как своего, так и окружающих. Данная работа позволяет сформировать у детей систему понятий о своем организме, здоровье и здоровом образе жизни.</w:t>
      </w:r>
    </w:p>
    <w:p w:rsidR="00E0581C" w:rsidRPr="007C0600" w:rsidRDefault="00E0581C" w:rsidP="007C0600">
      <w:pPr>
        <w:spacing w:line="276" w:lineRule="auto"/>
        <w:ind w:firstLine="709"/>
        <w:jc w:val="both"/>
      </w:pPr>
      <w:r w:rsidRPr="007C0600">
        <w:t>Детский сад расположен</w:t>
      </w:r>
      <w:r w:rsidR="00F67E67">
        <w:t xml:space="preserve"> недалеко от рощи</w:t>
      </w:r>
      <w:r w:rsidRPr="007C0600">
        <w:t>, что позволяет использовать такие эффективные формы укрепления детского организма как эколого-оздоровительные походы, туристские прогулки, экологические тропы здоровья, во время работы на которых педагоги стремятся к тому, чтобы дети стали более выносливыми, закаленными, ловкими, ценили природу – источник здоровья и радости.</w:t>
      </w:r>
    </w:p>
    <w:p w:rsidR="00E0581C" w:rsidRPr="007C0600" w:rsidRDefault="00E0581C" w:rsidP="007C0600">
      <w:pPr>
        <w:spacing w:line="276" w:lineRule="auto"/>
        <w:ind w:firstLine="709"/>
        <w:jc w:val="both"/>
      </w:pPr>
      <w:r w:rsidRPr="007C0600">
        <w:t xml:space="preserve">В детском саду </w:t>
      </w:r>
      <w:r>
        <w:t xml:space="preserve"> для э</w:t>
      </w:r>
      <w:r w:rsidRPr="007C0600">
        <w:rPr>
          <w:color w:val="000000"/>
        </w:rPr>
        <w:t>кологическо</w:t>
      </w:r>
      <w:r>
        <w:rPr>
          <w:color w:val="000000"/>
        </w:rPr>
        <w:t>го</w:t>
      </w:r>
      <w:r w:rsidRPr="007C0600">
        <w:rPr>
          <w:color w:val="000000"/>
        </w:rPr>
        <w:t xml:space="preserve"> воспитани</w:t>
      </w:r>
      <w:r>
        <w:rPr>
          <w:color w:val="000000"/>
        </w:rPr>
        <w:t>я</w:t>
      </w:r>
      <w:r w:rsidRPr="007C0600">
        <w:rPr>
          <w:color w:val="000000"/>
        </w:rPr>
        <w:t xml:space="preserve"> детей дошкольного возраста</w:t>
      </w:r>
      <w:r>
        <w:rPr>
          <w:color w:val="000000"/>
        </w:rPr>
        <w:t xml:space="preserve"> и</w:t>
      </w:r>
      <w:r w:rsidRPr="007C0600">
        <w:t>зготовлено большое количество наглядных пособий. В группах созданы мини – лаборатории, где дошкольники занимаются экспериментально поисковой деятельностью. Все свои наблюдения они фиксируют в своих дневниках наблюдений.</w:t>
      </w:r>
    </w:p>
    <w:p w:rsidR="00E0581C" w:rsidRPr="007C0600" w:rsidRDefault="00E0581C" w:rsidP="007C0600">
      <w:pPr>
        <w:spacing w:line="276" w:lineRule="auto"/>
        <w:ind w:firstLine="709"/>
        <w:jc w:val="both"/>
      </w:pPr>
      <w:r w:rsidRPr="007C0600">
        <w:t>Это позволяет формировать у детей устойчивый интерес к живой и неживой природе. Наблюдения в природе, экскурсии по экологической тропе позволили сформировать у детей положительное отношение к природе, обратить внимание на красоту и совершенство животных, растений и насекомых. Работая в уголках природы, дети учатся ухаживать за комнатными растениями, знакомятся с условиями жизни и роста растений. В течение зимнего сезона дети выращивают зелень, лук, огурцы, томаты (зеленый огород на окне). Данная работа позволяет детям осуществлять наблюдение за ростом и развитием растений, фиксировать свои наблюдения в специальных дневниках, устанавливать взаимосвязь между ростом и воздействием окружающей среды.</w:t>
      </w:r>
    </w:p>
    <w:p w:rsidR="00E0581C" w:rsidRPr="007C0600" w:rsidRDefault="00E0581C" w:rsidP="007C0600">
      <w:pPr>
        <w:spacing w:line="276" w:lineRule="auto"/>
        <w:ind w:firstLine="709"/>
        <w:jc w:val="both"/>
      </w:pPr>
      <w:r w:rsidRPr="007C0600">
        <w:t>Весной, летом и осенью дети работают в огороде и на клумбах, с интересом наблюдая за изменениями и ростом своих растений.</w:t>
      </w:r>
    </w:p>
    <w:p w:rsidR="00E0581C" w:rsidRPr="007C0600" w:rsidRDefault="00E0581C" w:rsidP="007C0600">
      <w:pPr>
        <w:autoSpaceDE w:val="0"/>
        <w:autoSpaceDN w:val="0"/>
        <w:adjustRightInd w:val="0"/>
        <w:spacing w:line="276" w:lineRule="auto"/>
        <w:ind w:firstLine="709"/>
        <w:jc w:val="both"/>
      </w:pPr>
      <w:r>
        <w:t>В</w:t>
      </w:r>
      <w:r w:rsidRPr="007C0600">
        <w:t xml:space="preserve"> </w:t>
      </w:r>
      <w:r>
        <w:t xml:space="preserve"> МБ</w:t>
      </w:r>
      <w:r w:rsidRPr="00652DBA">
        <w:t>ДОУ</w:t>
      </w:r>
      <w:r>
        <w:t xml:space="preserve"> «</w:t>
      </w:r>
      <w:proofErr w:type="spellStart"/>
      <w:r w:rsidR="00F67E67">
        <w:t>Урдалинский</w:t>
      </w:r>
      <w:proofErr w:type="spellEnd"/>
      <w:r w:rsidR="009A6FE5">
        <w:t xml:space="preserve"> детский сад</w:t>
      </w:r>
      <w:r>
        <w:t>»</w:t>
      </w:r>
      <w:r w:rsidRPr="007C0600">
        <w:t xml:space="preserve"> началось внедрение новых учебно-методических комплект</w:t>
      </w:r>
      <w:r w:rsidR="00F67E67">
        <w:t>ов (УМК) по обучению детей рус</w:t>
      </w:r>
      <w:r w:rsidRPr="007C0600">
        <w:t xml:space="preserve">скому языку. Программы, реализуемые в детском саду, подчинены единой концепции развития двуязычия. </w:t>
      </w:r>
    </w:p>
    <w:p w:rsidR="00E0581C" w:rsidRPr="007C0600" w:rsidRDefault="00E0581C" w:rsidP="007C0600">
      <w:pPr>
        <w:spacing w:line="276" w:lineRule="auto"/>
        <w:ind w:firstLine="709"/>
        <w:jc w:val="both"/>
      </w:pPr>
      <w:r w:rsidRPr="007C0600">
        <w:t xml:space="preserve">Приоритетным направлением и одной из </w:t>
      </w:r>
      <w:r>
        <w:t>важных задач МБДОУ «</w:t>
      </w:r>
      <w:proofErr w:type="spellStart"/>
      <w:r w:rsidR="00F67E67">
        <w:t>Урдалинский</w:t>
      </w:r>
      <w:proofErr w:type="spellEnd"/>
      <w:r w:rsidR="009A6FE5">
        <w:t xml:space="preserve"> детский сад</w:t>
      </w:r>
      <w:r w:rsidRPr="007C0600">
        <w:t xml:space="preserve">»  является социально-личностное развитие воспитанников. </w:t>
      </w:r>
    </w:p>
    <w:p w:rsidR="00E0581C" w:rsidRPr="007C0600" w:rsidRDefault="00E0581C" w:rsidP="007C0600">
      <w:pPr>
        <w:spacing w:line="276" w:lineRule="auto"/>
        <w:ind w:firstLine="709"/>
        <w:jc w:val="both"/>
      </w:pPr>
      <w:r w:rsidRPr="007C0600">
        <w:t>В детском саду</w:t>
      </w:r>
      <w:r>
        <w:t xml:space="preserve"> постоянно</w:t>
      </w:r>
      <w:r w:rsidRPr="007C0600">
        <w:t xml:space="preserve"> идет процесс обновления предметно-развивающей среды. Продуманное размещение игрового и дидактического материала позволяет детям свободно двигаться и заниматься любыми видами деятельности.</w:t>
      </w:r>
    </w:p>
    <w:p w:rsidR="00E0581C" w:rsidRPr="007C0600" w:rsidRDefault="00E0581C" w:rsidP="007C0600">
      <w:pPr>
        <w:spacing w:line="276" w:lineRule="auto"/>
        <w:ind w:firstLine="709"/>
        <w:jc w:val="both"/>
      </w:pPr>
      <w:r>
        <w:t>Вари</w:t>
      </w:r>
      <w:r w:rsidR="009A6FE5">
        <w:t>ативные формы ведения  совместн</w:t>
      </w:r>
      <w:r>
        <w:t>о</w:t>
      </w:r>
      <w:r w:rsidRPr="007C0600">
        <w:t xml:space="preserve">-образовательной </w:t>
      </w:r>
      <w:r w:rsidR="009A6FE5">
        <w:t xml:space="preserve">деятельности педагога с детьми. </w:t>
      </w:r>
      <w:r w:rsidRPr="007C0600">
        <w:t>Продуманное использование схем, таблиц, интересного наглядно дидактического материала развивает у детей логическое мышление, память внимания, умение делать умозаключение, анализировать и сравнивать, классифицировать предметы.</w:t>
      </w:r>
    </w:p>
    <w:p w:rsidR="00E0581C" w:rsidRPr="007C0600" w:rsidRDefault="00E0581C" w:rsidP="007C0600">
      <w:pPr>
        <w:spacing w:line="276" w:lineRule="auto"/>
        <w:ind w:firstLine="709"/>
        <w:jc w:val="both"/>
      </w:pPr>
      <w:r w:rsidRPr="007C0600">
        <w:t xml:space="preserve">Как известно, игра является ведущим видом деятельности детей. Именно в игре закладываются основы будущей личности. Для этого в групповых комнатах оформлены соответствующие </w:t>
      </w:r>
      <w:r>
        <w:t xml:space="preserve">сюжетно-ролевые </w:t>
      </w:r>
      <w:r w:rsidRPr="007C0600">
        <w:t>игры: «Супермаркет», «Салон красоты», «Салон моды»</w:t>
      </w:r>
      <w:r>
        <w:t>, «Семья», «Больница» и др</w:t>
      </w:r>
      <w:r w:rsidRPr="007C0600">
        <w:t xml:space="preserve">. </w:t>
      </w:r>
    </w:p>
    <w:p w:rsidR="00E0581C" w:rsidRPr="007C0600" w:rsidRDefault="00E0581C" w:rsidP="007C0600">
      <w:pPr>
        <w:spacing w:line="276" w:lineRule="auto"/>
        <w:ind w:firstLine="709"/>
        <w:jc w:val="both"/>
      </w:pPr>
      <w:r w:rsidRPr="007C0600">
        <w:t>Работа по эстетическому воспитанию в детском саду тесно связано со всеми сторонами воспитательного процесса. Педагоги развивают эстетическое отношение детей к окружающей действительности через ознакомление с общественными и природными явлениями в быту, в процессе труда, игры, средствами искусства и литературы.</w:t>
      </w:r>
    </w:p>
    <w:p w:rsidR="00E0581C" w:rsidRPr="007C0600" w:rsidRDefault="00E0581C" w:rsidP="007C0600">
      <w:pPr>
        <w:spacing w:line="276" w:lineRule="auto"/>
        <w:ind w:firstLine="709"/>
        <w:jc w:val="both"/>
      </w:pPr>
      <w:r w:rsidRPr="007C0600">
        <w:lastRenderedPageBreak/>
        <w:t xml:space="preserve">Основное внимание в системе художественно-эстетического направления уделено музыкально - художественной деятельности. </w:t>
      </w:r>
    </w:p>
    <w:p w:rsidR="00E0581C" w:rsidRPr="007C0600" w:rsidRDefault="00E0581C" w:rsidP="007C0600">
      <w:pPr>
        <w:spacing w:line="276" w:lineRule="auto"/>
        <w:ind w:firstLine="709"/>
        <w:jc w:val="both"/>
      </w:pPr>
      <w:r>
        <w:t>Музыкальный руководитель МБДОУ «</w:t>
      </w:r>
      <w:proofErr w:type="spellStart"/>
      <w:r w:rsidR="00F67E67">
        <w:t>Урдалинский</w:t>
      </w:r>
      <w:proofErr w:type="spellEnd"/>
      <w:r w:rsidR="009A6FE5">
        <w:t xml:space="preserve"> детский сад» обеспечивае</w:t>
      </w:r>
      <w:r w:rsidRPr="007C0600">
        <w:t>т разносторонность музыкального развития всех и каждого, творчески подходит к музыкально-образовательному процессу, внося в работу с детьми интересные находки. В результате такой целенаправленной работы многие выпускники детского сада продо</w:t>
      </w:r>
      <w:r w:rsidR="00F67E67">
        <w:t xml:space="preserve">лжают посещать </w:t>
      </w:r>
      <w:r w:rsidRPr="007C0600">
        <w:t>та</w:t>
      </w:r>
      <w:r w:rsidR="00F67E67">
        <w:t xml:space="preserve">нцевальные  кружки при </w:t>
      </w:r>
      <w:r w:rsidR="009A6FE5">
        <w:t xml:space="preserve"> СДК.</w:t>
      </w:r>
    </w:p>
    <w:p w:rsidR="00E0581C" w:rsidRPr="007C0600" w:rsidRDefault="00E0581C" w:rsidP="007C0600">
      <w:pPr>
        <w:spacing w:line="276" w:lineRule="auto"/>
        <w:ind w:firstLine="709"/>
        <w:jc w:val="both"/>
      </w:pPr>
      <w:r>
        <w:t>В МБДОУ «</w:t>
      </w:r>
      <w:proofErr w:type="spellStart"/>
      <w:r w:rsidR="009343A0">
        <w:t>Урдалинский</w:t>
      </w:r>
      <w:proofErr w:type="spellEnd"/>
      <w:r w:rsidR="009A6FE5">
        <w:t xml:space="preserve"> детский сад</w:t>
      </w:r>
      <w:r w:rsidRPr="007C0600">
        <w:t xml:space="preserve">» стало традицией организация совместных праздников и досугов: </w:t>
      </w:r>
      <w:r>
        <w:t>«</w:t>
      </w:r>
      <w:proofErr w:type="spellStart"/>
      <w:r>
        <w:t>Навруз</w:t>
      </w:r>
      <w:proofErr w:type="spellEnd"/>
      <w:r>
        <w:t xml:space="preserve">», </w:t>
      </w:r>
      <w:r w:rsidR="009343A0">
        <w:t>«</w:t>
      </w:r>
      <w:proofErr w:type="spellStart"/>
      <w:r w:rsidR="009343A0">
        <w:t>Сомбелэ</w:t>
      </w:r>
      <w:proofErr w:type="spellEnd"/>
      <w:r w:rsidRPr="007C0600">
        <w:t xml:space="preserve">», </w:t>
      </w:r>
      <w:r w:rsidR="00B958BA">
        <w:t>«</w:t>
      </w:r>
      <w:proofErr w:type="spellStart"/>
      <w:r w:rsidR="00B958BA">
        <w:t>Сабантуй</w:t>
      </w:r>
      <w:proofErr w:type="gramStart"/>
      <w:r w:rsidR="00B958BA">
        <w:t>»</w:t>
      </w:r>
      <w:r w:rsidRPr="007C0600">
        <w:t>«</w:t>
      </w:r>
      <w:proofErr w:type="gramEnd"/>
      <w:r w:rsidRPr="007C0600">
        <w:t>Мама</w:t>
      </w:r>
      <w:proofErr w:type="spellEnd"/>
      <w:r w:rsidRPr="007C0600">
        <w:t>, папа, я – спортивная семья», кукольные спектакли для детей,  дни здоровья.</w:t>
      </w:r>
    </w:p>
    <w:p w:rsidR="00E0581C" w:rsidRPr="007C0600" w:rsidRDefault="00E0581C" w:rsidP="007C0600">
      <w:pPr>
        <w:spacing w:line="276" w:lineRule="auto"/>
        <w:ind w:firstLine="709"/>
        <w:jc w:val="both"/>
      </w:pPr>
      <w:r w:rsidRPr="007C0600">
        <w:t>В детском саду ведется  работа по развитию художественно-творческих способностей у детей, организуется знакомство детей с произведениями художников-классиков, изделиями народно-прикладного искусства.</w:t>
      </w:r>
    </w:p>
    <w:p w:rsidR="00E0581C" w:rsidRPr="007C0600" w:rsidRDefault="00E0581C" w:rsidP="007C0600">
      <w:pPr>
        <w:spacing w:line="276" w:lineRule="auto"/>
        <w:ind w:firstLine="709"/>
        <w:jc w:val="both"/>
      </w:pPr>
      <w:r w:rsidRPr="007C0600">
        <w:t>Использование разнообразных приемов и техник в изобразительной деятельности, предоставление права выбора сюжета, композиции, материалов, средств и т.д. обеспечивает ребенку возможность самовыражения, развития познавательных и художественных способностей.</w:t>
      </w:r>
    </w:p>
    <w:p w:rsidR="00E0581C" w:rsidRPr="007C0600" w:rsidRDefault="00E0581C" w:rsidP="007C0600">
      <w:pPr>
        <w:spacing w:line="276" w:lineRule="auto"/>
        <w:ind w:firstLine="709"/>
        <w:jc w:val="both"/>
      </w:pPr>
      <w:r w:rsidRPr="007C0600">
        <w:t>В результате планомерной, целенаправленной работы дети стали духовно богаче, у них сформированы хорошие навы</w:t>
      </w:r>
      <w:r>
        <w:t xml:space="preserve">ки изобразительной деятельности, что позволяет им участвовать и занимать призовые места в муниципальных, Республиканских, Всероссийских творческих конкурсах. </w:t>
      </w:r>
    </w:p>
    <w:p w:rsidR="00E0581C" w:rsidRPr="009A5658" w:rsidRDefault="00E0581C" w:rsidP="007C0600">
      <w:pPr>
        <w:spacing w:line="276" w:lineRule="auto"/>
        <w:ind w:firstLine="360"/>
        <w:jc w:val="both"/>
        <w:rPr>
          <w:sz w:val="16"/>
          <w:szCs w:val="16"/>
        </w:rPr>
      </w:pPr>
    </w:p>
    <w:p w:rsidR="00E0581C" w:rsidRPr="009A6FE5" w:rsidRDefault="00E0581C" w:rsidP="009A6FE5">
      <w:pPr>
        <w:spacing w:line="276" w:lineRule="auto"/>
        <w:ind w:firstLine="360"/>
        <w:jc w:val="both"/>
      </w:pPr>
      <w:r w:rsidRPr="007C0600">
        <w:rPr>
          <w:b/>
          <w:iCs/>
        </w:rPr>
        <w:t>Оздоровительная работа.</w:t>
      </w:r>
      <w:r w:rsidRPr="007C0600">
        <w:t xml:space="preserve"> Целенаправленная физкультурно-оздоровительная работа позволила нам достичь устойчивых результатов в снижении уровня заболеваемости дошкольников. Этому с</w:t>
      </w:r>
      <w:r w:rsidR="009A6FE5">
        <w:t>пособствовал фактор</w:t>
      </w:r>
      <w:r w:rsidR="00D20E3A">
        <w:t xml:space="preserve"> </w:t>
      </w:r>
      <w:r>
        <w:t>стратегический план улучшения здоровья.</w:t>
      </w:r>
    </w:p>
    <w:p w:rsidR="00E0581C" w:rsidRPr="007C0600" w:rsidRDefault="00E0581C" w:rsidP="007C0600">
      <w:pPr>
        <w:pStyle w:val="27"/>
        <w:spacing w:line="276" w:lineRule="auto"/>
        <w:ind w:left="0" w:firstLine="540"/>
        <w:jc w:val="both"/>
      </w:pPr>
      <w:r w:rsidRPr="007C0600">
        <w:t>С целью снижения заболеваемости проводятся оздоровительные мероприятия п</w:t>
      </w:r>
      <w:r>
        <w:t>о профилактике сезонных ОРЗ:</w:t>
      </w:r>
      <w:r w:rsidR="009A6FE5">
        <w:t xml:space="preserve"> </w:t>
      </w:r>
      <w:r w:rsidRPr="007C0600">
        <w:t>щадящее закаливание,   самомассаж, дыхательная гимнастика. Физкультурные занятия включают в себя компоненты корригирующих упражнений для профилактики и лечения нарушений осанки - сколиоза. Обращается внимание на диспансеризацию здоровых детей в возрасте 5–7 лет с осмотром их врачами-</w:t>
      </w:r>
      <w:r>
        <w:t>специалистами</w:t>
      </w:r>
      <w:r w:rsidRPr="007C0600">
        <w:t xml:space="preserve">. </w:t>
      </w:r>
    </w:p>
    <w:p w:rsidR="00E0581C" w:rsidRPr="007C0600" w:rsidRDefault="00E0581C" w:rsidP="007C0600">
      <w:pPr>
        <w:spacing w:line="276" w:lineRule="auto"/>
        <w:ind w:firstLine="709"/>
        <w:jc w:val="both"/>
        <w:rPr>
          <w:color w:val="000000"/>
        </w:rPr>
      </w:pPr>
      <w:r w:rsidRPr="007C0600">
        <w:rPr>
          <w:b/>
          <w:iCs/>
        </w:rPr>
        <w:t>Работа с родителями</w:t>
      </w:r>
      <w:r w:rsidRPr="007C0600">
        <w:rPr>
          <w:b/>
        </w:rPr>
        <w:t>.</w:t>
      </w:r>
      <w:r w:rsidRPr="007C0600">
        <w:t xml:space="preserve"> </w:t>
      </w:r>
      <w:r w:rsidRPr="007C0600">
        <w:rPr>
          <w:color w:val="000000"/>
        </w:rPr>
        <w:t>Одним из участников  образовательного  процесса   являются родители  (законные  представители)  воспитанников.  Взаимоотношения  между  участниками  образовательного  процесса  регулируются  действующим  законодательством,  Уставом  детского  сада,  родительским   договором.  Родительский  договор  заключается  с  каждой  семьей  индивидуально  и  гарантирует  создание комфортных  условий  пребывания  и  предоставления  полного  спектра образовательных  услуг  в  соответствии  с  индивидуальными  особенностями  и  возможностями  ребенка  и  образовательными  потребностями  родителей.</w:t>
      </w:r>
    </w:p>
    <w:p w:rsidR="00E0581C" w:rsidRPr="007C0600" w:rsidRDefault="00E0581C" w:rsidP="007C0600">
      <w:pPr>
        <w:spacing w:line="276" w:lineRule="auto"/>
        <w:ind w:firstLine="709"/>
        <w:jc w:val="both"/>
        <w:rPr>
          <w:color w:val="000000"/>
        </w:rPr>
      </w:pPr>
      <w:r>
        <w:rPr>
          <w:color w:val="000000"/>
          <w:spacing w:val="-2"/>
        </w:rPr>
        <w:t>В</w:t>
      </w:r>
      <w:r w:rsidRPr="007C0600">
        <w:rPr>
          <w:color w:val="000000"/>
          <w:spacing w:val="-2"/>
        </w:rPr>
        <w:t xml:space="preserve"> дошкольном учреждении родителям предлагается участие в процессе </w:t>
      </w:r>
      <w:r w:rsidRPr="007C0600">
        <w:rPr>
          <w:color w:val="000000"/>
          <w:spacing w:val="-8"/>
        </w:rPr>
        <w:t xml:space="preserve">образования, воспитания, свободное посещение совместной деятельности педагога с детьми, режимных </w:t>
      </w:r>
      <w:r w:rsidRPr="007C0600">
        <w:rPr>
          <w:color w:val="000000"/>
          <w:spacing w:val="-16"/>
        </w:rPr>
        <w:t>моментов.</w:t>
      </w:r>
    </w:p>
    <w:p w:rsidR="00E0581C" w:rsidRPr="007C0600" w:rsidRDefault="00E0581C" w:rsidP="007C0600">
      <w:pPr>
        <w:spacing w:line="276" w:lineRule="auto"/>
        <w:ind w:firstLine="709"/>
        <w:jc w:val="both"/>
        <w:rPr>
          <w:color w:val="000000"/>
        </w:rPr>
      </w:pPr>
      <w:r w:rsidRPr="007C0600">
        <w:rPr>
          <w:color w:val="000000"/>
          <w:spacing w:val="-11"/>
        </w:rPr>
        <w:t xml:space="preserve">Традиционные формы работы с семьями воспитанников такие как: </w:t>
      </w:r>
      <w:r w:rsidRPr="007C0600">
        <w:rPr>
          <w:color w:val="000000"/>
          <w:spacing w:val="-7"/>
        </w:rPr>
        <w:t xml:space="preserve">консультации, встречи,    беседы, собрания  дают </w:t>
      </w:r>
      <w:r w:rsidRPr="007C0600">
        <w:rPr>
          <w:color w:val="000000"/>
          <w:spacing w:val="-12"/>
        </w:rPr>
        <w:t>определенные результаты.</w:t>
      </w:r>
    </w:p>
    <w:p w:rsidR="00E0581C" w:rsidRPr="007C0600" w:rsidRDefault="00E0581C" w:rsidP="007C0600">
      <w:pPr>
        <w:spacing w:line="276" w:lineRule="auto"/>
        <w:ind w:firstLine="709"/>
        <w:jc w:val="both"/>
        <w:rPr>
          <w:color w:val="000000"/>
        </w:rPr>
      </w:pPr>
      <w:r>
        <w:rPr>
          <w:color w:val="000000"/>
          <w:spacing w:val="-9"/>
        </w:rPr>
        <w:t>В</w:t>
      </w:r>
      <w:r w:rsidRPr="007C0600">
        <w:rPr>
          <w:color w:val="000000"/>
          <w:spacing w:val="-9"/>
        </w:rPr>
        <w:t>недряются разнообразные</w:t>
      </w:r>
      <w:r>
        <w:rPr>
          <w:color w:val="000000"/>
          <w:spacing w:val="-9"/>
        </w:rPr>
        <w:t xml:space="preserve"> современные</w:t>
      </w:r>
      <w:r w:rsidRPr="007C0600">
        <w:rPr>
          <w:color w:val="000000"/>
          <w:spacing w:val="-9"/>
        </w:rPr>
        <w:t xml:space="preserve"> формы работы с семьями воспитанников: выставки, совместные музыкальные и спортивные праздники</w:t>
      </w:r>
      <w:r w:rsidRPr="007C0600">
        <w:rPr>
          <w:color w:val="000000"/>
        </w:rPr>
        <w:t xml:space="preserve">, проведение «Дня </w:t>
      </w:r>
      <w:r w:rsidRPr="007C0600">
        <w:rPr>
          <w:color w:val="000000"/>
          <w:spacing w:val="-8"/>
        </w:rPr>
        <w:t xml:space="preserve">открытых дверей», фотолетопись жизни дошкольного учреждения и отдельной группы, совместные творческие выставки </w:t>
      </w:r>
      <w:r w:rsidRPr="007C0600">
        <w:rPr>
          <w:color w:val="000000"/>
          <w:spacing w:val="-6"/>
        </w:rPr>
        <w:t>детей и родителей. Совместная</w:t>
      </w:r>
      <w:r>
        <w:rPr>
          <w:color w:val="000000"/>
          <w:spacing w:val="-6"/>
        </w:rPr>
        <w:t xml:space="preserve"> партнерская</w:t>
      </w:r>
      <w:r w:rsidRPr="007C0600">
        <w:rPr>
          <w:color w:val="000000"/>
          <w:spacing w:val="-6"/>
        </w:rPr>
        <w:t xml:space="preserve"> деятельность, </w:t>
      </w:r>
      <w:r w:rsidRPr="007C0600">
        <w:rPr>
          <w:color w:val="000000"/>
          <w:spacing w:val="-4"/>
        </w:rPr>
        <w:t xml:space="preserve">тесное дружеское общение сближает взрослых и детей, создает положительный </w:t>
      </w:r>
      <w:r>
        <w:rPr>
          <w:color w:val="000000"/>
          <w:spacing w:val="-13"/>
        </w:rPr>
        <w:t>эмоциональный комфорт в  МБДОУ «</w:t>
      </w:r>
      <w:proofErr w:type="spellStart"/>
      <w:r w:rsidR="009343A0">
        <w:t>Урдалинский</w:t>
      </w:r>
      <w:proofErr w:type="spellEnd"/>
      <w:r w:rsidR="009A6FE5">
        <w:t xml:space="preserve"> </w:t>
      </w:r>
      <w:r w:rsidR="009A6FE5">
        <w:lastRenderedPageBreak/>
        <w:t>детский сад</w:t>
      </w:r>
      <w:r w:rsidRPr="007C0600">
        <w:rPr>
          <w:color w:val="000000"/>
          <w:spacing w:val="-13"/>
        </w:rPr>
        <w:t>».</w:t>
      </w:r>
      <w:r w:rsidRPr="007C0600">
        <w:rPr>
          <w:color w:val="000000"/>
          <w:spacing w:val="-11"/>
        </w:rPr>
        <w:t xml:space="preserve"> </w:t>
      </w:r>
    </w:p>
    <w:p w:rsidR="00E0581C" w:rsidRPr="007C0600" w:rsidRDefault="00E0581C" w:rsidP="007C0600">
      <w:pPr>
        <w:spacing w:line="276" w:lineRule="auto"/>
        <w:jc w:val="both"/>
        <w:rPr>
          <w:color w:val="000000"/>
          <w:spacing w:val="-2"/>
        </w:rPr>
      </w:pPr>
      <w:r w:rsidRPr="007C0600">
        <w:rPr>
          <w:color w:val="000000"/>
          <w:spacing w:val="-2"/>
        </w:rPr>
        <w:t xml:space="preserve">          Изучение мнения родителей об организации режима дня, питания, оздоровительной, образовательной и досуговой деятельности, условиях содержания детей, об отношении ребенка к дошкольному учреждению и степени профессионализма педагогов показало, что родители доверяют коллективу и руководителю </w:t>
      </w:r>
      <w:r>
        <w:rPr>
          <w:color w:val="000000"/>
          <w:spacing w:val="-2"/>
        </w:rPr>
        <w:t xml:space="preserve"> </w:t>
      </w:r>
      <w:r>
        <w:t>МБ</w:t>
      </w:r>
      <w:r w:rsidRPr="00652DBA">
        <w:t>ДОУ</w:t>
      </w:r>
      <w:r>
        <w:t xml:space="preserve"> «</w:t>
      </w:r>
      <w:proofErr w:type="spellStart"/>
      <w:r w:rsidR="009343A0">
        <w:t>Урдалинский</w:t>
      </w:r>
      <w:proofErr w:type="spellEnd"/>
      <w:r w:rsidR="009A6FE5">
        <w:t xml:space="preserve"> детский сад</w:t>
      </w:r>
      <w:r>
        <w:t>»</w:t>
      </w:r>
      <w:r w:rsidRPr="007C0600">
        <w:rPr>
          <w:color w:val="000000"/>
          <w:spacing w:val="-2"/>
        </w:rPr>
        <w:t xml:space="preserve"> и в целом довольны работой детского сада.</w:t>
      </w:r>
    </w:p>
    <w:p w:rsidR="00E0581C" w:rsidRPr="00882BEE" w:rsidRDefault="00E0581C" w:rsidP="007C0600">
      <w:pPr>
        <w:spacing w:line="276" w:lineRule="auto"/>
        <w:ind w:firstLine="709"/>
        <w:jc w:val="both"/>
        <w:rPr>
          <w:color w:val="000000"/>
          <w:spacing w:val="-2"/>
        </w:rPr>
      </w:pPr>
      <w:r w:rsidRPr="00882BEE">
        <w:rPr>
          <w:color w:val="000000"/>
          <w:spacing w:val="-2"/>
        </w:rPr>
        <w:t xml:space="preserve">Часть  родителей заинтересовано в результатах работы, но не в полной мере осознают степень значимости совместных усилий   и, в силу этого,  недостаточно  включаются в  образовательный  процесс.  </w:t>
      </w:r>
    </w:p>
    <w:p w:rsidR="00E0581C" w:rsidRPr="00882BEE" w:rsidRDefault="00E0581C" w:rsidP="007C0600">
      <w:pPr>
        <w:spacing w:line="276" w:lineRule="auto"/>
        <w:ind w:firstLine="709"/>
        <w:jc w:val="both"/>
        <w:rPr>
          <w:color w:val="000000"/>
          <w:spacing w:val="-16"/>
        </w:rPr>
      </w:pPr>
      <w:r w:rsidRPr="00882BEE">
        <w:rPr>
          <w:bCs/>
          <w:color w:val="000000"/>
          <w:spacing w:val="-2"/>
        </w:rPr>
        <w:t>Таким образом, налицо противоречие между необходимостью объединения усилий учреждения и семьи для достижения оптимальных результатов  и  недостаточной   степенью вовлеченности родителей в  образовательный  процесс.</w:t>
      </w:r>
      <w:r w:rsidRPr="00882BEE">
        <w:rPr>
          <w:color w:val="000000"/>
          <w:spacing w:val="-11"/>
        </w:rPr>
        <w:t xml:space="preserve"> Эту проблему будем продолжать решать с помощью современных </w:t>
      </w:r>
      <w:r w:rsidRPr="00882BEE">
        <w:rPr>
          <w:color w:val="000000"/>
          <w:spacing w:val="-8"/>
        </w:rPr>
        <w:t xml:space="preserve">нетрадиционных форм работы дошкольного учреждения и семьи. Для этого </w:t>
      </w:r>
      <w:r w:rsidRPr="00882BEE">
        <w:rPr>
          <w:color w:val="000000"/>
          <w:spacing w:val="-13"/>
        </w:rPr>
        <w:t xml:space="preserve">необходимо продолжать совершенствовать систему партнерского сотрудничества </w:t>
      </w:r>
      <w:r w:rsidRPr="00882BEE">
        <w:rPr>
          <w:color w:val="000000"/>
          <w:spacing w:val="-16"/>
        </w:rPr>
        <w:t>с родителями воспитанников.</w:t>
      </w:r>
    </w:p>
    <w:p w:rsidR="00E0581C" w:rsidRPr="007C0600" w:rsidRDefault="00E0581C" w:rsidP="007C0600">
      <w:pPr>
        <w:spacing w:line="276" w:lineRule="auto"/>
        <w:jc w:val="both"/>
      </w:pPr>
      <w:r w:rsidRPr="007C0600">
        <w:t xml:space="preserve"> </w:t>
      </w:r>
    </w:p>
    <w:p w:rsidR="00E0581C" w:rsidRDefault="00E0581C" w:rsidP="00667CE9">
      <w:pPr>
        <w:pStyle w:val="27"/>
        <w:spacing w:line="276" w:lineRule="auto"/>
        <w:ind w:left="0" w:firstLine="540"/>
        <w:jc w:val="both"/>
      </w:pPr>
      <w:r w:rsidRPr="007C0600">
        <w:rPr>
          <w:b/>
          <w:iCs/>
        </w:rPr>
        <w:t>Трудности и пути их решения</w:t>
      </w:r>
      <w:r w:rsidRPr="007C0600">
        <w:rPr>
          <w:b/>
        </w:rPr>
        <w:t>.</w:t>
      </w:r>
      <w:r w:rsidRPr="007C0600">
        <w:t xml:space="preserve"> Требуется организация серьезной работы по маркетинговому изучению потребностей</w:t>
      </w:r>
      <w:r>
        <w:t xml:space="preserve"> детского сада, родителей,</w:t>
      </w:r>
      <w:r w:rsidRPr="007C0600">
        <w:t xml:space="preserve"> учета интересов самих детей. Решение названных проблем мы видим в организации дополнительных платных услуг,</w:t>
      </w:r>
      <w:r>
        <w:t xml:space="preserve"> помощи шефствующих предприятий</w:t>
      </w:r>
      <w:r w:rsidRPr="007C0600">
        <w:t xml:space="preserve">. </w:t>
      </w:r>
      <w:r>
        <w:t xml:space="preserve">Дошкольное </w:t>
      </w:r>
      <w:r w:rsidRPr="007C0600">
        <w:t xml:space="preserve">учреждение сохранило и поддерживает в хорошем состоянии материальную базу, постоянно пополняется фонд детской и методической литературы, пособий и игрушек. Усилия педагогического коллектива и администрации направлены на сохранение и повышение имиджа </w:t>
      </w:r>
      <w:r>
        <w:t xml:space="preserve"> МБ</w:t>
      </w:r>
      <w:r w:rsidRPr="00652DBA">
        <w:t>ДОУ</w:t>
      </w:r>
      <w:r>
        <w:t xml:space="preserve"> «</w:t>
      </w:r>
      <w:proofErr w:type="spellStart"/>
      <w:r w:rsidR="009343A0">
        <w:t>Урдалинский</w:t>
      </w:r>
      <w:proofErr w:type="spellEnd"/>
      <w:r w:rsidR="00D20E3A">
        <w:t xml:space="preserve"> детский сад</w:t>
      </w:r>
      <w:r>
        <w:t>»</w:t>
      </w:r>
      <w:r w:rsidRPr="007C0600">
        <w:t xml:space="preserve"> на рынке образовательных услуг.</w:t>
      </w:r>
    </w:p>
    <w:p w:rsidR="00E0581C" w:rsidRPr="007C0600" w:rsidRDefault="00E0581C" w:rsidP="007508EE">
      <w:pPr>
        <w:pStyle w:val="27"/>
        <w:spacing w:line="276" w:lineRule="auto"/>
        <w:ind w:left="0" w:firstLine="540"/>
        <w:jc w:val="both"/>
        <w:rPr>
          <w:snapToGrid w:val="0"/>
        </w:rPr>
      </w:pPr>
      <w:r w:rsidRPr="007C0600">
        <w:rPr>
          <w:snapToGrid w:val="0"/>
        </w:rPr>
        <w:t xml:space="preserve">Современный педагог должен уметь работать в условиях рынка, понимать, что только высокий профессионализм, творчество и инициатива помогут ему найти свое место в профессиональной деятельности. Педагог сегодняшнего дня должен повышать свой профессиональный уровень в условиях педагогической технологии, отвечающей новым общественным целям и уровню развития науки о ребенке. </w:t>
      </w:r>
    </w:p>
    <w:p w:rsidR="00E0581C" w:rsidRPr="007C0600" w:rsidRDefault="00E0581C" w:rsidP="007C0600">
      <w:pPr>
        <w:spacing w:line="276" w:lineRule="auto"/>
        <w:ind w:firstLine="900"/>
        <w:rPr>
          <w:b/>
        </w:rPr>
      </w:pPr>
      <w:r w:rsidRPr="007C0600">
        <w:rPr>
          <w:b/>
        </w:rPr>
        <w:t xml:space="preserve">Перед руководителем </w:t>
      </w:r>
      <w:r>
        <w:rPr>
          <w:b/>
        </w:rPr>
        <w:t xml:space="preserve"> МБ</w:t>
      </w:r>
      <w:r w:rsidRPr="00882BEE">
        <w:rPr>
          <w:b/>
        </w:rPr>
        <w:t>ДОУ «</w:t>
      </w:r>
      <w:proofErr w:type="spellStart"/>
      <w:r w:rsidR="009343A0">
        <w:t>Урдалинский</w:t>
      </w:r>
      <w:proofErr w:type="spellEnd"/>
      <w:r w:rsidR="009343A0">
        <w:t xml:space="preserve"> </w:t>
      </w:r>
      <w:r w:rsidR="007508EE">
        <w:t xml:space="preserve"> детский сад</w:t>
      </w:r>
      <w:r w:rsidRPr="00882BEE">
        <w:rPr>
          <w:b/>
        </w:rPr>
        <w:t>»</w:t>
      </w:r>
      <w:r w:rsidRPr="007C0600">
        <w:rPr>
          <w:b/>
        </w:rPr>
        <w:t xml:space="preserve"> стоят важные задачи:</w:t>
      </w:r>
    </w:p>
    <w:p w:rsidR="00E0581C" w:rsidRPr="007C0600" w:rsidRDefault="00E0581C" w:rsidP="00216713">
      <w:pPr>
        <w:numPr>
          <w:ilvl w:val="0"/>
          <w:numId w:val="24"/>
        </w:numPr>
        <w:tabs>
          <w:tab w:val="clear" w:pos="780"/>
          <w:tab w:val="num" w:pos="284"/>
        </w:tabs>
        <w:spacing w:line="276" w:lineRule="auto"/>
        <w:ind w:left="284" w:hanging="284"/>
      </w:pPr>
      <w:r w:rsidRPr="007C0600">
        <w:t>сплочение педагогического коллектива;</w:t>
      </w:r>
    </w:p>
    <w:p w:rsidR="00E0581C" w:rsidRPr="007C0600" w:rsidRDefault="00E0581C" w:rsidP="00216713">
      <w:pPr>
        <w:numPr>
          <w:ilvl w:val="0"/>
          <w:numId w:val="24"/>
        </w:numPr>
        <w:tabs>
          <w:tab w:val="clear" w:pos="780"/>
          <w:tab w:val="num" w:pos="284"/>
        </w:tabs>
        <w:spacing w:line="276" w:lineRule="auto"/>
        <w:ind w:left="284" w:hanging="284"/>
      </w:pPr>
      <w:r w:rsidRPr="007C0600">
        <w:t>стимулирование творческого поиска;</w:t>
      </w:r>
    </w:p>
    <w:p w:rsidR="00E0581C" w:rsidRPr="007C0600" w:rsidRDefault="00E0581C" w:rsidP="00216713">
      <w:pPr>
        <w:numPr>
          <w:ilvl w:val="0"/>
          <w:numId w:val="24"/>
        </w:numPr>
        <w:tabs>
          <w:tab w:val="clear" w:pos="780"/>
          <w:tab w:val="num" w:pos="284"/>
        </w:tabs>
        <w:spacing w:line="276" w:lineRule="auto"/>
        <w:ind w:left="284" w:hanging="284"/>
      </w:pPr>
      <w:r w:rsidRPr="007C0600">
        <w:t>поддержка положительного отношения педагогов к инновационным преобразованиям, желания сотрудничать;</w:t>
      </w:r>
    </w:p>
    <w:p w:rsidR="00E0581C" w:rsidRPr="005D4530" w:rsidRDefault="00E0581C" w:rsidP="00216713">
      <w:pPr>
        <w:numPr>
          <w:ilvl w:val="0"/>
          <w:numId w:val="24"/>
        </w:numPr>
        <w:tabs>
          <w:tab w:val="clear" w:pos="780"/>
          <w:tab w:val="num" w:pos="284"/>
        </w:tabs>
        <w:spacing w:line="276" w:lineRule="auto"/>
        <w:ind w:left="284" w:hanging="284"/>
        <w:jc w:val="both"/>
        <w:rPr>
          <w:snapToGrid w:val="0"/>
        </w:rPr>
      </w:pPr>
      <w:r w:rsidRPr="007C0600">
        <w:t>создание в коллективе благоприятной среды для совместной творческой деятельности.</w:t>
      </w:r>
    </w:p>
    <w:p w:rsidR="005D4530" w:rsidRPr="007C0600" w:rsidRDefault="005D4530" w:rsidP="005D4530">
      <w:pPr>
        <w:spacing w:line="276" w:lineRule="auto"/>
        <w:ind w:left="284"/>
        <w:jc w:val="both"/>
        <w:rPr>
          <w:snapToGrid w:val="0"/>
        </w:rPr>
      </w:pPr>
    </w:p>
    <w:p w:rsidR="00E0581C" w:rsidRDefault="00E0581C" w:rsidP="007C0600">
      <w:pPr>
        <w:spacing w:line="276" w:lineRule="auto"/>
        <w:jc w:val="center"/>
        <w:rPr>
          <w:b/>
        </w:rPr>
      </w:pPr>
    </w:p>
    <w:p w:rsidR="00E0581C" w:rsidRPr="007C0600" w:rsidRDefault="00E0581C" w:rsidP="007C0600">
      <w:pPr>
        <w:spacing w:line="276" w:lineRule="auto"/>
        <w:jc w:val="center"/>
        <w:rPr>
          <w:b/>
        </w:rPr>
      </w:pPr>
      <w:r w:rsidRPr="007C0600">
        <w:rPr>
          <w:b/>
          <w:lang w:val="en-US"/>
        </w:rPr>
        <w:t>II</w:t>
      </w:r>
      <w:r w:rsidRPr="007C0600">
        <w:rPr>
          <w:b/>
        </w:rPr>
        <w:t>. АНАЛИТИКО –ПРОГНОСТИЧЕСКОЕ ОБОСНОВАНИЕ ПРОГРАММЫ РАЗВИТИЯ</w:t>
      </w:r>
    </w:p>
    <w:p w:rsidR="00E0581C" w:rsidRPr="007C0600" w:rsidRDefault="00E0581C" w:rsidP="007C0600">
      <w:pPr>
        <w:spacing w:line="276" w:lineRule="auto"/>
        <w:jc w:val="center"/>
        <w:rPr>
          <w:b/>
        </w:rPr>
      </w:pPr>
    </w:p>
    <w:p w:rsidR="00E0581C" w:rsidRPr="007C0600" w:rsidRDefault="00E0581C" w:rsidP="007C0600">
      <w:pPr>
        <w:spacing w:line="276" w:lineRule="auto"/>
        <w:ind w:firstLine="540"/>
        <w:jc w:val="both"/>
      </w:pPr>
      <w:proofErr w:type="gramStart"/>
      <w:r w:rsidRPr="007C0600">
        <w:t>Предпосылками к созданию программы развития дошкольного образовательного учреждения на период</w:t>
      </w:r>
      <w:r w:rsidR="000D6B20">
        <w:t xml:space="preserve">  2015-2018</w:t>
      </w:r>
      <w:r w:rsidRPr="007C0600">
        <w:t xml:space="preserve"> гг. послужили изменения в образовательной политике государства – реализация приоритетного национального проекта «Образование», модернизация системы образования на период до 2020 года,</w:t>
      </w:r>
      <w:r>
        <w:t xml:space="preserve"> стратегия развития образования в РТ на 2010-2015 г. «КИЛӘЧӘК»</w:t>
      </w:r>
      <w:r w:rsidRPr="007C0600">
        <w:t xml:space="preserve"> утверждение нового типового положения о дошкольном образовательном учреждении и пр.</w:t>
      </w:r>
      <w:proofErr w:type="gramEnd"/>
      <w:r w:rsidRPr="007C0600">
        <w:t xml:space="preserve"> Целевые установки, обозначенные в этих документах, акцентируют внимание на поддержку семьи, материнства и детства, в том числе и на поддержку и развитие сети </w:t>
      </w:r>
      <w:r w:rsidRPr="007C0600">
        <w:lastRenderedPageBreak/>
        <w:t>детских дошкольных учреждений, расширение спектра образовательных услуг, включение в педагогический процесс новых форм дошкольного образования.</w:t>
      </w:r>
    </w:p>
    <w:p w:rsidR="00E0581C" w:rsidRPr="007C0600" w:rsidRDefault="00E0581C" w:rsidP="007C0600">
      <w:pPr>
        <w:spacing w:line="276" w:lineRule="auto"/>
        <w:ind w:firstLine="540"/>
        <w:jc w:val="both"/>
      </w:pPr>
      <w:r w:rsidRPr="007C0600">
        <w:t xml:space="preserve">Современное образовательное учреждение должно не только соответствовать постоянно изменяющимся условиям внешней среды, поддерживая свою конкурентоспособность, но и взаимодействовать с ней, используя образовательно-оздоровительный потенциал социума, привлекая к мероприятиям </w:t>
      </w:r>
      <w:r>
        <w:t>МБ</w:t>
      </w:r>
      <w:r w:rsidRPr="007C0600">
        <w:t>ДОУ</w:t>
      </w:r>
      <w:r>
        <w:t xml:space="preserve"> «</w:t>
      </w:r>
      <w:proofErr w:type="spellStart"/>
      <w:r w:rsidR="009343A0">
        <w:t>Урдалинский</w:t>
      </w:r>
      <w:proofErr w:type="spellEnd"/>
      <w:r w:rsidR="007508EE">
        <w:t xml:space="preserve"> детский сад»</w:t>
      </w:r>
      <w:r>
        <w:t xml:space="preserve"> </w:t>
      </w:r>
      <w:r w:rsidRPr="007C0600">
        <w:t xml:space="preserve"> широкие слои заинтересованного населения.</w:t>
      </w:r>
    </w:p>
    <w:p w:rsidR="00E0581C" w:rsidRPr="007C0600" w:rsidRDefault="007508EE" w:rsidP="007C0600">
      <w:pPr>
        <w:spacing w:line="276" w:lineRule="auto"/>
        <w:ind w:firstLine="540"/>
        <w:jc w:val="both"/>
      </w:pPr>
      <w:r>
        <w:t>Детский сад находится в</w:t>
      </w:r>
      <w:r w:rsidR="009343A0">
        <w:t xml:space="preserve"> селе в 50-и</w:t>
      </w:r>
      <w:r>
        <w:t xml:space="preserve"> километрах от города</w:t>
      </w:r>
      <w:r w:rsidR="00E0581C" w:rsidRPr="007C0600">
        <w:t>, где дошкольные образовательные услуги очень востребованы. Преемственность дошкольного и начального школьного звена в системе общего образования осущест</w:t>
      </w:r>
      <w:r w:rsidR="00E0581C">
        <w:t>вляется с</w:t>
      </w:r>
      <w:r w:rsidR="009343A0">
        <w:t xml:space="preserve"> МБОУ «</w:t>
      </w:r>
      <w:proofErr w:type="spellStart"/>
      <w:r w:rsidR="009343A0">
        <w:t>Урдалинская</w:t>
      </w:r>
      <w:proofErr w:type="spellEnd"/>
      <w:r w:rsidR="009343A0">
        <w:t xml:space="preserve"> </w:t>
      </w:r>
      <w:r>
        <w:t>общеобразовательная школа» «ЛМР» РТ</w:t>
      </w:r>
      <w:r w:rsidR="00E0581C" w:rsidRPr="007C0600">
        <w:t>, а также с учреждениями дополнительного образования</w:t>
      </w:r>
      <w:r w:rsidR="009343A0">
        <w:t xml:space="preserve"> района.</w:t>
      </w:r>
    </w:p>
    <w:p w:rsidR="00E0581C" w:rsidRPr="007C0600" w:rsidRDefault="00E0581C" w:rsidP="007C0600">
      <w:pPr>
        <w:spacing w:line="276" w:lineRule="auto"/>
        <w:ind w:firstLine="540"/>
        <w:jc w:val="both"/>
      </w:pPr>
      <w:r w:rsidRPr="007C0600">
        <w:t>Под влиянием внешних факторов и с учетом внутренних возможностей и возникла потребность в с</w:t>
      </w:r>
      <w:r>
        <w:t>оставлении программы развития МБДОУ «</w:t>
      </w:r>
      <w:r w:rsidR="009343A0">
        <w:t>Урдалинский</w:t>
      </w:r>
      <w:r w:rsidR="007508EE">
        <w:t xml:space="preserve"> детский сад</w:t>
      </w:r>
      <w:r w:rsidRPr="007C0600">
        <w:t>».</w:t>
      </w:r>
    </w:p>
    <w:p w:rsidR="00E0581C" w:rsidRPr="007C0600" w:rsidRDefault="00E0581C" w:rsidP="007C0600">
      <w:pPr>
        <w:shd w:val="clear" w:color="auto" w:fill="FFFFFF"/>
        <w:spacing w:line="276" w:lineRule="auto"/>
        <w:ind w:right="116" w:firstLine="540"/>
        <w:jc w:val="both"/>
        <w:rPr>
          <w:b/>
          <w:color w:val="800000"/>
        </w:rPr>
      </w:pPr>
      <w:r w:rsidRPr="007C0600">
        <w:rPr>
          <w:b/>
          <w:color w:val="800000"/>
        </w:rPr>
        <w:t xml:space="preserve"> </w:t>
      </w:r>
    </w:p>
    <w:p w:rsidR="007508EE" w:rsidRDefault="007508EE" w:rsidP="007C0600">
      <w:pPr>
        <w:spacing w:line="276" w:lineRule="auto"/>
        <w:jc w:val="center"/>
        <w:rPr>
          <w:b/>
          <w:bCs/>
        </w:rPr>
      </w:pPr>
    </w:p>
    <w:p w:rsidR="007508EE" w:rsidRDefault="007508EE" w:rsidP="007C0600">
      <w:pPr>
        <w:spacing w:line="276" w:lineRule="auto"/>
        <w:jc w:val="center"/>
        <w:rPr>
          <w:b/>
          <w:bCs/>
        </w:rPr>
      </w:pPr>
    </w:p>
    <w:p w:rsidR="00E0581C" w:rsidRPr="007C0600" w:rsidRDefault="00E0581C" w:rsidP="007C0600">
      <w:pPr>
        <w:spacing w:line="276" w:lineRule="auto"/>
        <w:jc w:val="center"/>
      </w:pPr>
      <w:r w:rsidRPr="007C0600">
        <w:rPr>
          <w:b/>
          <w:bCs/>
          <w:lang w:val="en-US"/>
        </w:rPr>
        <w:t>III</w:t>
      </w:r>
      <w:r w:rsidRPr="007C0600">
        <w:rPr>
          <w:b/>
          <w:bCs/>
        </w:rPr>
        <w:t>. КОНЦЕПЦИЯ ОБРАЗОВАТЕЛЬНОГО УЧРЕЖДЕНИЯ</w:t>
      </w:r>
    </w:p>
    <w:p w:rsidR="00E0581C" w:rsidRPr="00C34A6F" w:rsidRDefault="00E0581C" w:rsidP="007C0600">
      <w:pPr>
        <w:pStyle w:val="a4"/>
        <w:spacing w:before="30" w:beforeAutospacing="0" w:after="30" w:afterAutospacing="0" w:line="276" w:lineRule="auto"/>
        <w:jc w:val="both"/>
        <w:rPr>
          <w:sz w:val="16"/>
          <w:szCs w:val="16"/>
        </w:rPr>
      </w:pPr>
    </w:p>
    <w:p w:rsidR="00E0581C" w:rsidRPr="007C0600" w:rsidRDefault="00E0581C" w:rsidP="007C0600">
      <w:pPr>
        <w:tabs>
          <w:tab w:val="left" w:pos="0"/>
          <w:tab w:val="left" w:pos="1260"/>
        </w:tabs>
        <w:spacing w:line="276" w:lineRule="auto"/>
        <w:ind w:right="-54" w:firstLine="900"/>
        <w:jc w:val="both"/>
      </w:pPr>
      <w:r>
        <w:t>Концепция развития МБДОУ «</w:t>
      </w:r>
      <w:proofErr w:type="spellStart"/>
      <w:r w:rsidR="00BC642D">
        <w:t>Урдалинский</w:t>
      </w:r>
      <w:proofErr w:type="spellEnd"/>
      <w:r w:rsidR="00BC642D">
        <w:t xml:space="preserve"> </w:t>
      </w:r>
      <w:r w:rsidR="007508EE">
        <w:t>детский сад</w:t>
      </w:r>
      <w:r w:rsidRPr="007C0600">
        <w:t>» рассматривается нами как система представления о будущем учреждения. Наше будущее во многом зависит от нас и от тех принципов, которые мы заложим в сознание детей. Каков человек, такова его деятельность, таков и мир, который он создает вокруг себя.</w:t>
      </w:r>
    </w:p>
    <w:p w:rsidR="00E0581C" w:rsidRPr="007C0600" w:rsidRDefault="00E0581C" w:rsidP="007C0600">
      <w:pPr>
        <w:tabs>
          <w:tab w:val="left" w:pos="0"/>
          <w:tab w:val="left" w:pos="1260"/>
        </w:tabs>
        <w:spacing w:line="276" w:lineRule="auto"/>
        <w:ind w:right="-54" w:firstLine="720"/>
        <w:jc w:val="both"/>
      </w:pPr>
      <w:r w:rsidRPr="007C0600">
        <w:t>В связи с этим, ключевую роль нашего детского сада, мы видим в создании единого образовательного пространства как среды социально-личностного развития и саморазвития личности ребенка.</w:t>
      </w:r>
    </w:p>
    <w:p w:rsidR="00E0581C" w:rsidRPr="00EF769A" w:rsidRDefault="00E0581C" w:rsidP="007C0600">
      <w:pPr>
        <w:tabs>
          <w:tab w:val="left" w:pos="0"/>
          <w:tab w:val="left" w:pos="1260"/>
        </w:tabs>
        <w:spacing w:line="276" w:lineRule="auto"/>
        <w:ind w:right="-54" w:firstLine="720"/>
        <w:jc w:val="both"/>
        <w:rPr>
          <w:sz w:val="16"/>
          <w:szCs w:val="16"/>
        </w:rPr>
      </w:pPr>
    </w:p>
    <w:p w:rsidR="00E0581C" w:rsidRPr="007C0600" w:rsidRDefault="00E0581C" w:rsidP="007C0600">
      <w:pPr>
        <w:pStyle w:val="a4"/>
        <w:spacing w:before="30" w:beforeAutospacing="0" w:after="30" w:afterAutospacing="0" w:line="276" w:lineRule="auto"/>
        <w:jc w:val="both"/>
      </w:pPr>
      <w:r w:rsidRPr="007C0600">
        <w:t xml:space="preserve">Деятельность </w:t>
      </w:r>
      <w:r>
        <w:t xml:space="preserve"> МБ</w:t>
      </w:r>
      <w:r w:rsidRPr="00652DBA">
        <w:t>ДОУ</w:t>
      </w:r>
      <w:r>
        <w:t xml:space="preserve"> «</w:t>
      </w:r>
      <w:proofErr w:type="spellStart"/>
      <w:r w:rsidR="00BC642D">
        <w:t>Урдалинский</w:t>
      </w:r>
      <w:proofErr w:type="spellEnd"/>
      <w:r w:rsidR="007508EE">
        <w:t xml:space="preserve"> детский сад</w:t>
      </w:r>
      <w:r>
        <w:t>»</w:t>
      </w:r>
      <w:r w:rsidRPr="007C0600">
        <w:t xml:space="preserve"> базируется на</w:t>
      </w:r>
      <w:r w:rsidRPr="007C0600">
        <w:rPr>
          <w:rStyle w:val="apple-converted-space"/>
        </w:rPr>
        <w:t xml:space="preserve"> </w:t>
      </w:r>
      <w:r w:rsidRPr="007C0600">
        <w:rPr>
          <w:b/>
          <w:bCs/>
        </w:rPr>
        <w:t>концептуальных идеях:</w:t>
      </w:r>
    </w:p>
    <w:p w:rsidR="00E0581C" w:rsidRPr="007C0600" w:rsidRDefault="00E0581C" w:rsidP="00216713">
      <w:pPr>
        <w:pStyle w:val="a9"/>
        <w:numPr>
          <w:ilvl w:val="0"/>
          <w:numId w:val="3"/>
        </w:numPr>
        <w:spacing w:after="100" w:afterAutospacing="1"/>
        <w:ind w:left="567" w:firstLine="0"/>
        <w:jc w:val="both"/>
        <w:rPr>
          <w:rFonts w:ascii="Times New Roman" w:hAnsi="Times New Roman"/>
          <w:sz w:val="24"/>
          <w:szCs w:val="24"/>
        </w:rPr>
      </w:pPr>
      <w:r w:rsidRPr="007C0600">
        <w:rPr>
          <w:rFonts w:ascii="Times New Roman" w:hAnsi="Times New Roman"/>
          <w:sz w:val="24"/>
          <w:szCs w:val="24"/>
        </w:rPr>
        <w:t>реализация в детских садах педагогики развития;</w:t>
      </w:r>
    </w:p>
    <w:p w:rsidR="00E0581C" w:rsidRPr="007C0600" w:rsidRDefault="00E0581C" w:rsidP="00216713">
      <w:pPr>
        <w:pStyle w:val="a9"/>
        <w:numPr>
          <w:ilvl w:val="0"/>
          <w:numId w:val="3"/>
        </w:numPr>
        <w:spacing w:before="100" w:beforeAutospacing="1" w:after="100" w:afterAutospacing="1"/>
        <w:ind w:left="567" w:firstLine="0"/>
        <w:jc w:val="both"/>
        <w:rPr>
          <w:rFonts w:ascii="Times New Roman" w:hAnsi="Times New Roman"/>
          <w:sz w:val="24"/>
          <w:szCs w:val="24"/>
        </w:rPr>
      </w:pPr>
      <w:r w:rsidRPr="007C0600">
        <w:rPr>
          <w:rFonts w:ascii="Times New Roman" w:hAnsi="Times New Roman"/>
          <w:sz w:val="24"/>
          <w:szCs w:val="24"/>
        </w:rPr>
        <w:t>личностно-ориентированное отношение к ребенку;</w:t>
      </w:r>
    </w:p>
    <w:p w:rsidR="00E0581C" w:rsidRPr="007C0600" w:rsidRDefault="00E0581C" w:rsidP="00216713">
      <w:pPr>
        <w:pStyle w:val="a9"/>
        <w:numPr>
          <w:ilvl w:val="0"/>
          <w:numId w:val="3"/>
        </w:numPr>
        <w:spacing w:before="100" w:beforeAutospacing="1" w:after="100" w:afterAutospacing="1"/>
        <w:ind w:left="567" w:firstLine="0"/>
        <w:jc w:val="both"/>
        <w:rPr>
          <w:rFonts w:ascii="Times New Roman" w:hAnsi="Times New Roman"/>
          <w:sz w:val="24"/>
          <w:szCs w:val="24"/>
        </w:rPr>
      </w:pPr>
      <w:r w:rsidRPr="007C0600">
        <w:rPr>
          <w:rFonts w:ascii="Times New Roman" w:hAnsi="Times New Roman"/>
          <w:sz w:val="24"/>
          <w:szCs w:val="24"/>
        </w:rPr>
        <w:t>творческая самостоятельность и профессиональный рост педагогов;</w:t>
      </w:r>
    </w:p>
    <w:p w:rsidR="00E0581C" w:rsidRPr="007C0600" w:rsidRDefault="00E0581C" w:rsidP="00216713">
      <w:pPr>
        <w:pStyle w:val="a9"/>
        <w:numPr>
          <w:ilvl w:val="0"/>
          <w:numId w:val="3"/>
        </w:numPr>
        <w:spacing w:before="100" w:beforeAutospacing="1" w:after="100" w:afterAutospacing="1"/>
        <w:ind w:left="567" w:firstLine="0"/>
        <w:jc w:val="both"/>
        <w:rPr>
          <w:rFonts w:ascii="Times New Roman" w:hAnsi="Times New Roman"/>
          <w:sz w:val="24"/>
          <w:szCs w:val="24"/>
        </w:rPr>
      </w:pPr>
      <w:r w:rsidRPr="007C0600">
        <w:rPr>
          <w:rFonts w:ascii="Times New Roman" w:hAnsi="Times New Roman"/>
          <w:sz w:val="24"/>
          <w:szCs w:val="24"/>
        </w:rPr>
        <w:t>достижение нового современного качества дошкольного образования на основе сохранения его фундаментальности и соответствия актуальным и перспективным потребностям личности, общества и государства;</w:t>
      </w:r>
    </w:p>
    <w:p w:rsidR="00E0581C" w:rsidRPr="007C0600" w:rsidRDefault="00E0581C" w:rsidP="00216713">
      <w:pPr>
        <w:pStyle w:val="a9"/>
        <w:numPr>
          <w:ilvl w:val="0"/>
          <w:numId w:val="3"/>
        </w:numPr>
        <w:spacing w:before="100" w:beforeAutospacing="1" w:after="0"/>
        <w:ind w:left="567" w:firstLine="0"/>
        <w:jc w:val="both"/>
        <w:rPr>
          <w:rFonts w:ascii="Times New Roman" w:hAnsi="Times New Roman"/>
          <w:sz w:val="24"/>
          <w:szCs w:val="24"/>
        </w:rPr>
      </w:pPr>
      <w:r w:rsidRPr="007C0600">
        <w:rPr>
          <w:rFonts w:ascii="Times New Roman" w:hAnsi="Times New Roman"/>
          <w:sz w:val="24"/>
          <w:szCs w:val="24"/>
        </w:rPr>
        <w:t>обеспечение государственных гарантий доступности качественного образования.</w:t>
      </w:r>
    </w:p>
    <w:p w:rsidR="00E0581C" w:rsidRPr="007C0600" w:rsidRDefault="00E0581C" w:rsidP="007C0600">
      <w:pPr>
        <w:spacing w:line="276" w:lineRule="auto"/>
        <w:ind w:firstLine="540"/>
        <w:jc w:val="both"/>
      </w:pPr>
      <w:r w:rsidRPr="007C0600">
        <w:t xml:space="preserve">Программа развития является стратегической основой действий коллектива детского сада, выступает в качестве перспективного плана, этапов работы </w:t>
      </w:r>
      <w:r>
        <w:t xml:space="preserve"> МБ</w:t>
      </w:r>
      <w:r w:rsidRPr="00652DBA">
        <w:t>ДОУ</w:t>
      </w:r>
      <w:r>
        <w:t xml:space="preserve"> «</w:t>
      </w:r>
      <w:proofErr w:type="spellStart"/>
      <w:r w:rsidR="00BC642D">
        <w:t>Урдалинский</w:t>
      </w:r>
      <w:proofErr w:type="spellEnd"/>
      <w:r w:rsidR="007508EE">
        <w:t xml:space="preserve"> детский сад</w:t>
      </w:r>
      <w:r>
        <w:t>»</w:t>
      </w:r>
      <w:r w:rsidRPr="007C0600">
        <w:t xml:space="preserve"> в режиме развития. С её помощью коллектив детского сада реализует свою специфическую модель развития, учитывающую реальную обстановку и условия, выполняющую определенный социальный заказ, обеспечивающую конкретную результативность. Цель написания Программы - обеспечение работы </w:t>
      </w:r>
      <w:r>
        <w:t xml:space="preserve"> МБ</w:t>
      </w:r>
      <w:r w:rsidRPr="00652DBA">
        <w:t>ДОУ</w:t>
      </w:r>
      <w:r>
        <w:t xml:space="preserve"> «</w:t>
      </w:r>
      <w:proofErr w:type="spellStart"/>
      <w:r w:rsidR="00DD10E4">
        <w:t>Урдалинский</w:t>
      </w:r>
      <w:proofErr w:type="spellEnd"/>
      <w:r w:rsidR="007508EE">
        <w:t xml:space="preserve"> детский сад</w:t>
      </w:r>
      <w:r>
        <w:t>»</w:t>
      </w:r>
      <w:r w:rsidRPr="007C0600">
        <w:t xml:space="preserve"> в режиме непрерывного развития направленной на целостное и разностороннее развитие воспитанников.</w:t>
      </w:r>
    </w:p>
    <w:p w:rsidR="00E0581C" w:rsidRPr="007C0600" w:rsidRDefault="00E0581C" w:rsidP="007C0600">
      <w:pPr>
        <w:spacing w:line="276" w:lineRule="auto"/>
        <w:ind w:firstLine="540"/>
        <w:jc w:val="both"/>
      </w:pPr>
      <w:r w:rsidRPr="007C0600">
        <w:t>Содержание программы опирается на актуальный уровень развития детского сада, потенциальные возможности коллектива и руководства, ожидания родителей.</w:t>
      </w:r>
    </w:p>
    <w:p w:rsidR="00E0581C" w:rsidRPr="007C0600" w:rsidRDefault="00E0581C" w:rsidP="007C0600">
      <w:pPr>
        <w:spacing w:line="276" w:lineRule="auto"/>
        <w:ind w:firstLine="540"/>
        <w:jc w:val="both"/>
      </w:pPr>
      <w:r w:rsidRPr="007C0600">
        <w:t>Система управленческих действий, заложенных в программу, затрагивает всех участников педагогического процесса: детей, педагогов, администрацию, родителей.</w:t>
      </w:r>
    </w:p>
    <w:p w:rsidR="00E0581C" w:rsidRPr="007C0600" w:rsidRDefault="00E0581C" w:rsidP="007C0600">
      <w:pPr>
        <w:spacing w:line="276" w:lineRule="auto"/>
        <w:ind w:firstLine="720"/>
        <w:jc w:val="both"/>
      </w:pPr>
      <w:r w:rsidRPr="007C0600">
        <w:rPr>
          <w:b/>
        </w:rPr>
        <w:lastRenderedPageBreak/>
        <w:t>Главная задача</w:t>
      </w:r>
      <w:r w:rsidRPr="007C0600">
        <w:t xml:space="preserve"> коллектива детского сада </w:t>
      </w:r>
      <w:r w:rsidRPr="007C0600">
        <w:noBreakHyphen/>
        <w:t xml:space="preserve"> не только максимальное развитие личности каждого воспитанника, но и формирование ее гот</w:t>
      </w:r>
      <w:r>
        <w:t>овности к дальнейшему развитию.</w:t>
      </w:r>
    </w:p>
    <w:p w:rsidR="00E0581C" w:rsidRPr="007C0600" w:rsidRDefault="00E0581C" w:rsidP="007C0600">
      <w:pPr>
        <w:spacing w:line="276" w:lineRule="auto"/>
        <w:ind w:firstLine="720"/>
        <w:jc w:val="both"/>
      </w:pPr>
      <w:r w:rsidRPr="007C0600">
        <w:rPr>
          <w:b/>
        </w:rPr>
        <w:t xml:space="preserve">Цель </w:t>
      </w:r>
      <w:r w:rsidRPr="00741AEC">
        <w:rPr>
          <w:b/>
        </w:rPr>
        <w:t>концепции:</w:t>
      </w:r>
      <w:r w:rsidRPr="007C0600">
        <w:t xml:space="preserve"> создание благоприятных социально-педагогических условий для максимального развития ребенка</w:t>
      </w:r>
      <w:r>
        <w:t xml:space="preserve"> и обучение двум государственным языкам Республики Татарстан</w:t>
      </w:r>
      <w:r w:rsidRPr="007C0600">
        <w:t xml:space="preserve">, раскрытия его способностей и его самореализации. </w:t>
      </w:r>
      <w:r w:rsidRPr="007C0600">
        <w:rPr>
          <w:b/>
        </w:rPr>
        <w:t>Объект</w:t>
      </w:r>
      <w:r w:rsidRPr="007C0600">
        <w:t xml:space="preserve"> воздействия концепции: дети 2 -7 лет. </w:t>
      </w:r>
      <w:r w:rsidRPr="007C0600">
        <w:rPr>
          <w:b/>
        </w:rPr>
        <w:t>Предмет:</w:t>
      </w:r>
      <w:r w:rsidRPr="007C0600">
        <w:t xml:space="preserve"> система педагогических средств и методов для развития личности ребенка в разных видах деятельности.</w:t>
      </w:r>
    </w:p>
    <w:p w:rsidR="00E0581C" w:rsidRPr="007C0600" w:rsidRDefault="00E0581C" w:rsidP="007C0600">
      <w:pPr>
        <w:spacing w:line="276" w:lineRule="auto"/>
        <w:ind w:firstLine="720"/>
        <w:jc w:val="both"/>
      </w:pPr>
      <w:r w:rsidRPr="007C0600">
        <w:t xml:space="preserve">Основными показателями результативности </w:t>
      </w:r>
      <w:r>
        <w:t xml:space="preserve"> МБ</w:t>
      </w:r>
      <w:r w:rsidRPr="00652DBA">
        <w:t>ДОУ</w:t>
      </w:r>
      <w:r>
        <w:t xml:space="preserve"> «</w:t>
      </w:r>
      <w:proofErr w:type="spellStart"/>
      <w:r w:rsidR="00DD10E4">
        <w:t>Урдалинский</w:t>
      </w:r>
      <w:proofErr w:type="spellEnd"/>
      <w:r w:rsidR="007508EE">
        <w:t xml:space="preserve"> детский сад</w:t>
      </w:r>
      <w:r>
        <w:t>» являются</w:t>
      </w:r>
      <w:r w:rsidRPr="007C0600">
        <w:t xml:space="preserve"> следующие:</w:t>
      </w:r>
    </w:p>
    <w:p w:rsidR="00E0581C" w:rsidRPr="007C0600" w:rsidRDefault="00E0581C" w:rsidP="007C0600">
      <w:pPr>
        <w:spacing w:line="276" w:lineRule="auto"/>
        <w:ind w:firstLine="720"/>
        <w:jc w:val="both"/>
      </w:pPr>
      <w:r w:rsidRPr="007C0600">
        <w:t xml:space="preserve">- психологический климат в  </w:t>
      </w:r>
      <w:r>
        <w:t xml:space="preserve"> МБ</w:t>
      </w:r>
      <w:r w:rsidRPr="00652DBA">
        <w:t>ДОУ</w:t>
      </w:r>
      <w:r>
        <w:t xml:space="preserve"> «</w:t>
      </w:r>
      <w:proofErr w:type="spellStart"/>
      <w:r w:rsidR="00DD10E4">
        <w:t>Урдалинский</w:t>
      </w:r>
      <w:proofErr w:type="spellEnd"/>
      <w:r w:rsidR="007508EE">
        <w:t xml:space="preserve"> детский сад</w:t>
      </w:r>
      <w:r>
        <w:t>»</w:t>
      </w:r>
      <w:r w:rsidRPr="007C0600">
        <w:t>;</w:t>
      </w:r>
    </w:p>
    <w:p w:rsidR="00E0581C" w:rsidRPr="007C0600" w:rsidRDefault="00E0581C" w:rsidP="007C0600">
      <w:pPr>
        <w:spacing w:line="276" w:lineRule="auto"/>
        <w:ind w:firstLine="720"/>
        <w:jc w:val="both"/>
      </w:pPr>
      <w:r w:rsidRPr="007C0600">
        <w:t xml:space="preserve">- комфортность в </w:t>
      </w:r>
      <w:r>
        <w:t xml:space="preserve"> МБ</w:t>
      </w:r>
      <w:r w:rsidRPr="00652DBA">
        <w:t>ДОУ</w:t>
      </w:r>
      <w:r>
        <w:t xml:space="preserve"> «</w:t>
      </w:r>
      <w:proofErr w:type="spellStart"/>
      <w:r w:rsidR="00DD10E4">
        <w:t>Урдалинский</w:t>
      </w:r>
      <w:proofErr w:type="spellEnd"/>
      <w:r w:rsidR="007508EE">
        <w:t xml:space="preserve"> детский сад</w:t>
      </w:r>
      <w:r>
        <w:t>»</w:t>
      </w:r>
      <w:r w:rsidRPr="007C0600">
        <w:t xml:space="preserve"> для педагогов, детей;</w:t>
      </w:r>
    </w:p>
    <w:p w:rsidR="00E0581C" w:rsidRPr="007C0600" w:rsidRDefault="00E0581C" w:rsidP="007C0600">
      <w:pPr>
        <w:spacing w:line="276" w:lineRule="auto"/>
        <w:ind w:firstLine="720"/>
        <w:jc w:val="both"/>
      </w:pPr>
      <w:r w:rsidRPr="007C0600">
        <w:t>- отношение родителей к детскому саду.</w:t>
      </w:r>
    </w:p>
    <w:p w:rsidR="00E0581C" w:rsidRPr="00EF769A" w:rsidRDefault="00E0581C" w:rsidP="007C0600">
      <w:pPr>
        <w:spacing w:line="276" w:lineRule="auto"/>
        <w:ind w:firstLine="720"/>
        <w:jc w:val="both"/>
        <w:rPr>
          <w:sz w:val="16"/>
          <w:szCs w:val="16"/>
        </w:rPr>
      </w:pPr>
    </w:p>
    <w:p w:rsidR="00E0581C" w:rsidRPr="007C0600" w:rsidRDefault="00E0581C" w:rsidP="007C0600">
      <w:pPr>
        <w:spacing w:line="276" w:lineRule="auto"/>
        <w:ind w:firstLine="720"/>
        <w:jc w:val="both"/>
      </w:pPr>
      <w:r w:rsidRPr="007C0600">
        <w:rPr>
          <w:b/>
        </w:rPr>
        <w:t>Методы отслеживания</w:t>
      </w:r>
      <w:r w:rsidRPr="007C0600">
        <w:t>: мониторинг, анкетирование педагогов и родителей, наблюдение за детьми.</w:t>
      </w:r>
    </w:p>
    <w:p w:rsidR="00E0581C" w:rsidRPr="007C0600" w:rsidRDefault="00E0581C" w:rsidP="007C0600">
      <w:pPr>
        <w:spacing w:line="276" w:lineRule="auto"/>
        <w:ind w:firstLine="720"/>
        <w:jc w:val="both"/>
      </w:pPr>
      <w:r w:rsidRPr="007C0600">
        <w:t>Результативность воспитательно-образовательного процесса на уровнях:</w:t>
      </w:r>
    </w:p>
    <w:p w:rsidR="00E0581C" w:rsidRPr="007C0600" w:rsidRDefault="00E0581C" w:rsidP="007C0600">
      <w:pPr>
        <w:spacing w:line="276" w:lineRule="auto"/>
        <w:ind w:firstLine="720"/>
        <w:jc w:val="both"/>
      </w:pPr>
      <w:r w:rsidRPr="007C0600">
        <w:t xml:space="preserve">- </w:t>
      </w:r>
      <w:proofErr w:type="gramStart"/>
      <w:r w:rsidRPr="007C0600">
        <w:t>личностном</w:t>
      </w:r>
      <w:proofErr w:type="gramEnd"/>
      <w:r w:rsidRPr="007C0600">
        <w:t xml:space="preserve"> (динамика личностно</w:t>
      </w:r>
      <w:r>
        <w:t xml:space="preserve">го развития ребенка, </w:t>
      </w:r>
      <w:proofErr w:type="spellStart"/>
      <w:r>
        <w:t>сформированность</w:t>
      </w:r>
      <w:proofErr w:type="spellEnd"/>
      <w:r>
        <w:t xml:space="preserve"> психологических процессов</w:t>
      </w:r>
      <w:r w:rsidRPr="007C0600">
        <w:t>, творческие способности, познавательная активность, развитие воли);</w:t>
      </w:r>
    </w:p>
    <w:p w:rsidR="00E0581C" w:rsidRPr="007C0600" w:rsidRDefault="00E0581C" w:rsidP="007C0600">
      <w:pPr>
        <w:spacing w:line="276" w:lineRule="auto"/>
        <w:ind w:firstLine="720"/>
        <w:jc w:val="both"/>
      </w:pPr>
      <w:r w:rsidRPr="007C0600">
        <w:t xml:space="preserve">- </w:t>
      </w:r>
      <w:proofErr w:type="gramStart"/>
      <w:r w:rsidRPr="007C0600">
        <w:t>информационном</w:t>
      </w:r>
      <w:proofErr w:type="gramEnd"/>
      <w:r w:rsidRPr="007C0600">
        <w:t xml:space="preserve"> (в зависимости от выбранной программы).</w:t>
      </w:r>
    </w:p>
    <w:p w:rsidR="00E0581C" w:rsidRPr="00EF769A" w:rsidRDefault="00E0581C" w:rsidP="007C0600">
      <w:pPr>
        <w:spacing w:line="276" w:lineRule="auto"/>
        <w:ind w:firstLine="720"/>
        <w:jc w:val="both"/>
        <w:rPr>
          <w:sz w:val="16"/>
          <w:szCs w:val="16"/>
        </w:rPr>
      </w:pPr>
    </w:p>
    <w:p w:rsidR="00E0581C" w:rsidRPr="007C0600" w:rsidRDefault="00E0581C" w:rsidP="007C0600">
      <w:pPr>
        <w:spacing w:line="276" w:lineRule="auto"/>
        <w:ind w:firstLine="720"/>
        <w:jc w:val="both"/>
      </w:pPr>
      <w:r w:rsidRPr="007C0600">
        <w:rPr>
          <w:b/>
          <w:bCs/>
        </w:rPr>
        <w:t>Главные ценности:</w:t>
      </w:r>
    </w:p>
    <w:p w:rsidR="00E0581C" w:rsidRPr="007C0600" w:rsidRDefault="00E0581C" w:rsidP="00216713">
      <w:pPr>
        <w:numPr>
          <w:ilvl w:val="0"/>
          <w:numId w:val="4"/>
        </w:numPr>
        <w:spacing w:after="100" w:afterAutospacing="1" w:line="276" w:lineRule="auto"/>
      </w:pPr>
      <w:r w:rsidRPr="007C0600">
        <w:t>ребенок, как уникальная развивающаяся личность;</w:t>
      </w:r>
    </w:p>
    <w:p w:rsidR="00E0581C" w:rsidRPr="007C0600" w:rsidRDefault="00E0581C" w:rsidP="00216713">
      <w:pPr>
        <w:numPr>
          <w:ilvl w:val="0"/>
          <w:numId w:val="4"/>
        </w:numPr>
        <w:spacing w:before="100" w:beforeAutospacing="1" w:after="100" w:afterAutospacing="1" w:line="276" w:lineRule="auto"/>
      </w:pPr>
      <w:r w:rsidRPr="007C0600">
        <w:t>педагог, как личность, носитель образования;</w:t>
      </w:r>
    </w:p>
    <w:p w:rsidR="00E0581C" w:rsidRPr="007C0600" w:rsidRDefault="00E0581C" w:rsidP="00216713">
      <w:pPr>
        <w:numPr>
          <w:ilvl w:val="0"/>
          <w:numId w:val="4"/>
        </w:numPr>
        <w:spacing w:before="100" w:beforeAutospacing="1" w:after="100" w:afterAutospacing="1" w:line="276" w:lineRule="auto"/>
      </w:pPr>
      <w:r w:rsidRPr="007C0600">
        <w:t>командная работа, как основа достижения целей и успеха;</w:t>
      </w:r>
    </w:p>
    <w:p w:rsidR="00E0581C" w:rsidRPr="007C0600" w:rsidRDefault="00E0581C" w:rsidP="00216713">
      <w:pPr>
        <w:numPr>
          <w:ilvl w:val="0"/>
          <w:numId w:val="4"/>
        </w:numPr>
        <w:spacing w:before="100" w:beforeAutospacing="1" w:after="100" w:afterAutospacing="1" w:line="276" w:lineRule="auto"/>
      </w:pPr>
      <w:r w:rsidRPr="007C0600">
        <w:t>стремление к качеству, совершенству;</w:t>
      </w:r>
    </w:p>
    <w:p w:rsidR="00E0581C" w:rsidRPr="007C0600" w:rsidRDefault="00E0581C" w:rsidP="00216713">
      <w:pPr>
        <w:numPr>
          <w:ilvl w:val="0"/>
          <w:numId w:val="4"/>
        </w:numPr>
        <w:spacing w:before="100" w:beforeAutospacing="1" w:after="100" w:afterAutospacing="1" w:line="276" w:lineRule="auto"/>
      </w:pPr>
      <w:r w:rsidRPr="007C0600">
        <w:t>культура организации, взаимоотношений;</w:t>
      </w:r>
    </w:p>
    <w:p w:rsidR="00E0581C" w:rsidRPr="007C0600" w:rsidRDefault="00E0581C" w:rsidP="00216713">
      <w:pPr>
        <w:numPr>
          <w:ilvl w:val="0"/>
          <w:numId w:val="4"/>
        </w:numPr>
        <w:spacing w:before="100" w:beforeAutospacing="1" w:after="100" w:afterAutospacing="1" w:line="276" w:lineRule="auto"/>
        <w:rPr>
          <w:b/>
        </w:rPr>
      </w:pPr>
      <w:r w:rsidRPr="007C0600">
        <w:t xml:space="preserve">семья, как основная среда личностного развития ребенка, сотрудничество с ней. </w:t>
      </w:r>
    </w:p>
    <w:p w:rsidR="00E0581C" w:rsidRPr="007C0600" w:rsidRDefault="00E0581C" w:rsidP="007C0600">
      <w:pPr>
        <w:spacing w:before="100" w:beforeAutospacing="1" w:line="276" w:lineRule="auto"/>
        <w:ind w:left="360"/>
        <w:rPr>
          <w:b/>
        </w:rPr>
      </w:pPr>
      <w:r w:rsidRPr="007C0600">
        <w:rPr>
          <w:b/>
        </w:rPr>
        <w:t xml:space="preserve">Миссия </w:t>
      </w:r>
      <w:r>
        <w:rPr>
          <w:b/>
        </w:rPr>
        <w:t xml:space="preserve"> МБДОУ </w:t>
      </w:r>
      <w:r w:rsidRPr="007508EE">
        <w:rPr>
          <w:b/>
        </w:rPr>
        <w:t>«</w:t>
      </w:r>
      <w:proofErr w:type="spellStart"/>
      <w:r w:rsidR="00DD10E4">
        <w:rPr>
          <w:b/>
        </w:rPr>
        <w:t>Урдалинский</w:t>
      </w:r>
      <w:proofErr w:type="spellEnd"/>
      <w:r w:rsidR="007508EE" w:rsidRPr="007508EE">
        <w:rPr>
          <w:b/>
        </w:rPr>
        <w:t xml:space="preserve"> детский сад</w:t>
      </w:r>
      <w:r w:rsidRPr="007508EE">
        <w:rPr>
          <w:b/>
        </w:rPr>
        <w:t>»:</w:t>
      </w:r>
    </w:p>
    <w:p w:rsidR="00E0581C" w:rsidRPr="00741AEC" w:rsidRDefault="00E0581C" w:rsidP="00216713">
      <w:pPr>
        <w:pStyle w:val="a9"/>
        <w:numPr>
          <w:ilvl w:val="0"/>
          <w:numId w:val="34"/>
        </w:numPr>
        <w:jc w:val="both"/>
        <w:rPr>
          <w:rFonts w:ascii="Times New Roman" w:hAnsi="Times New Roman"/>
          <w:sz w:val="24"/>
          <w:szCs w:val="24"/>
        </w:rPr>
      </w:pPr>
      <w:r w:rsidRPr="00741AEC">
        <w:rPr>
          <w:rFonts w:ascii="Times New Roman" w:hAnsi="Times New Roman"/>
          <w:sz w:val="24"/>
          <w:szCs w:val="24"/>
        </w:rPr>
        <w:t>осуществление личностно-ориентированного подхода к каждому ребенку;</w:t>
      </w:r>
    </w:p>
    <w:p w:rsidR="00E0581C" w:rsidRPr="00741AEC" w:rsidRDefault="00E0581C" w:rsidP="00216713">
      <w:pPr>
        <w:pStyle w:val="a9"/>
        <w:numPr>
          <w:ilvl w:val="0"/>
          <w:numId w:val="34"/>
        </w:numPr>
        <w:rPr>
          <w:rFonts w:ascii="Times New Roman" w:hAnsi="Times New Roman"/>
          <w:sz w:val="24"/>
          <w:szCs w:val="24"/>
        </w:rPr>
      </w:pPr>
      <w:r w:rsidRPr="00741AEC">
        <w:rPr>
          <w:rFonts w:ascii="Times New Roman" w:hAnsi="Times New Roman"/>
          <w:sz w:val="24"/>
          <w:szCs w:val="24"/>
        </w:rPr>
        <w:t xml:space="preserve">обучение детей </w:t>
      </w:r>
      <w:r>
        <w:rPr>
          <w:rFonts w:ascii="Times New Roman" w:hAnsi="Times New Roman"/>
          <w:sz w:val="24"/>
          <w:szCs w:val="24"/>
        </w:rPr>
        <w:t>МБ</w:t>
      </w:r>
      <w:r w:rsidRPr="00741AEC">
        <w:rPr>
          <w:rFonts w:ascii="Times New Roman" w:hAnsi="Times New Roman"/>
          <w:sz w:val="24"/>
          <w:szCs w:val="24"/>
        </w:rPr>
        <w:t>ДОУ</w:t>
      </w:r>
      <w:r>
        <w:rPr>
          <w:rFonts w:ascii="Times New Roman" w:hAnsi="Times New Roman"/>
          <w:sz w:val="24"/>
          <w:szCs w:val="24"/>
        </w:rPr>
        <w:t xml:space="preserve"> </w:t>
      </w:r>
      <w:r w:rsidRPr="007508EE">
        <w:rPr>
          <w:rFonts w:ascii="Times New Roman" w:hAnsi="Times New Roman"/>
          <w:sz w:val="24"/>
          <w:szCs w:val="24"/>
        </w:rPr>
        <w:t>«</w:t>
      </w:r>
      <w:proofErr w:type="spellStart"/>
      <w:r w:rsidR="00DD10E4">
        <w:rPr>
          <w:rFonts w:ascii="Times New Roman" w:hAnsi="Times New Roman"/>
        </w:rPr>
        <w:t>Урдалинский</w:t>
      </w:r>
      <w:proofErr w:type="spellEnd"/>
      <w:r w:rsidR="00DD10E4">
        <w:rPr>
          <w:rFonts w:ascii="Times New Roman" w:hAnsi="Times New Roman"/>
        </w:rPr>
        <w:t xml:space="preserve"> </w:t>
      </w:r>
      <w:r w:rsidR="007508EE" w:rsidRPr="007508EE">
        <w:rPr>
          <w:rFonts w:ascii="Times New Roman" w:hAnsi="Times New Roman"/>
        </w:rPr>
        <w:t xml:space="preserve"> детский сад</w:t>
      </w:r>
      <w:r w:rsidRPr="007508EE">
        <w:rPr>
          <w:rFonts w:ascii="Times New Roman" w:hAnsi="Times New Roman"/>
          <w:sz w:val="24"/>
          <w:szCs w:val="24"/>
        </w:rPr>
        <w:t xml:space="preserve">» </w:t>
      </w:r>
      <w:r w:rsidRPr="00741AEC">
        <w:rPr>
          <w:rFonts w:ascii="Times New Roman" w:hAnsi="Times New Roman"/>
          <w:sz w:val="24"/>
          <w:szCs w:val="24"/>
        </w:rPr>
        <w:t>двум государственным языкам РТ;</w:t>
      </w:r>
    </w:p>
    <w:p w:rsidR="00E0581C" w:rsidRPr="00741AEC" w:rsidRDefault="00E0581C" w:rsidP="00216713">
      <w:pPr>
        <w:pStyle w:val="a9"/>
        <w:numPr>
          <w:ilvl w:val="0"/>
          <w:numId w:val="34"/>
        </w:numPr>
        <w:rPr>
          <w:rFonts w:ascii="Times New Roman" w:hAnsi="Times New Roman"/>
          <w:sz w:val="24"/>
          <w:szCs w:val="24"/>
        </w:rPr>
      </w:pPr>
      <w:r w:rsidRPr="00741AEC">
        <w:rPr>
          <w:rFonts w:ascii="Times New Roman" w:hAnsi="Times New Roman"/>
          <w:sz w:val="24"/>
          <w:szCs w:val="24"/>
        </w:rPr>
        <w:t>развитие национального образования;</w:t>
      </w:r>
    </w:p>
    <w:p w:rsidR="00E0581C" w:rsidRPr="00741AEC" w:rsidRDefault="00E0581C" w:rsidP="00216713">
      <w:pPr>
        <w:pStyle w:val="a9"/>
        <w:numPr>
          <w:ilvl w:val="0"/>
          <w:numId w:val="34"/>
        </w:numPr>
        <w:rPr>
          <w:rFonts w:ascii="Times New Roman" w:hAnsi="Times New Roman"/>
          <w:sz w:val="24"/>
          <w:szCs w:val="24"/>
        </w:rPr>
      </w:pPr>
      <w:r w:rsidRPr="00741AEC">
        <w:rPr>
          <w:rFonts w:ascii="Times New Roman" w:hAnsi="Times New Roman"/>
          <w:sz w:val="24"/>
          <w:szCs w:val="24"/>
        </w:rPr>
        <w:t>совершенствование методов обучения двум государственным языкам и культуры своего народа на основе современных методических программ;</w:t>
      </w:r>
    </w:p>
    <w:p w:rsidR="00E0581C" w:rsidRPr="00741AEC" w:rsidRDefault="00E0581C" w:rsidP="00216713">
      <w:pPr>
        <w:pStyle w:val="a9"/>
        <w:numPr>
          <w:ilvl w:val="0"/>
          <w:numId w:val="34"/>
        </w:numPr>
        <w:rPr>
          <w:rFonts w:ascii="Times New Roman" w:hAnsi="Times New Roman"/>
          <w:sz w:val="24"/>
          <w:szCs w:val="24"/>
        </w:rPr>
      </w:pPr>
      <w:r w:rsidRPr="00741AEC">
        <w:rPr>
          <w:rFonts w:ascii="Times New Roman" w:hAnsi="Times New Roman"/>
          <w:sz w:val="24"/>
          <w:szCs w:val="24"/>
        </w:rPr>
        <w:t>совершенствование охраны и укрепления психологического и физического здоровья детей;</w:t>
      </w:r>
    </w:p>
    <w:p w:rsidR="00E0581C" w:rsidRPr="00741AEC" w:rsidRDefault="00E0581C" w:rsidP="00216713">
      <w:pPr>
        <w:pStyle w:val="a9"/>
        <w:numPr>
          <w:ilvl w:val="0"/>
          <w:numId w:val="34"/>
        </w:numPr>
        <w:rPr>
          <w:rFonts w:ascii="Times New Roman" w:hAnsi="Times New Roman"/>
          <w:sz w:val="24"/>
          <w:szCs w:val="24"/>
        </w:rPr>
      </w:pPr>
      <w:r w:rsidRPr="00741AEC">
        <w:rPr>
          <w:rFonts w:ascii="Times New Roman" w:hAnsi="Times New Roman"/>
          <w:sz w:val="24"/>
          <w:szCs w:val="24"/>
        </w:rPr>
        <w:t>построение тесного взаимодействия с семьей.</w:t>
      </w:r>
    </w:p>
    <w:p w:rsidR="00E0581C" w:rsidRPr="007C0600" w:rsidRDefault="00E0581C" w:rsidP="007C0600">
      <w:pPr>
        <w:spacing w:before="100" w:beforeAutospacing="1" w:after="100" w:afterAutospacing="1" w:line="276" w:lineRule="auto"/>
        <w:jc w:val="center"/>
        <w:rPr>
          <w:b/>
          <w:bCs/>
          <w:color w:val="000000"/>
        </w:rPr>
      </w:pPr>
      <w:r w:rsidRPr="007C0600">
        <w:rPr>
          <w:b/>
          <w:lang w:val="en-US"/>
        </w:rPr>
        <w:t>IV</w:t>
      </w:r>
      <w:r w:rsidRPr="007C0600">
        <w:rPr>
          <w:b/>
        </w:rPr>
        <w:t xml:space="preserve">. </w:t>
      </w:r>
      <w:r w:rsidRPr="007C0600">
        <w:rPr>
          <w:b/>
          <w:bCs/>
          <w:color w:val="000000"/>
        </w:rPr>
        <w:t>СТРАТЕГИЯ РАЗВИТИЯ ОБРАЗОВАТЕЛЬНОГО УЧРЕЖДЕНИЯ</w:t>
      </w:r>
    </w:p>
    <w:p w:rsidR="00E0581C" w:rsidRPr="007C0600" w:rsidRDefault="00E0581C" w:rsidP="007C0600">
      <w:pPr>
        <w:tabs>
          <w:tab w:val="left" w:pos="0"/>
        </w:tabs>
        <w:spacing w:before="100" w:beforeAutospacing="1" w:line="276" w:lineRule="auto"/>
        <w:ind w:firstLine="720"/>
        <w:jc w:val="both"/>
        <w:rPr>
          <w:bCs/>
          <w:color w:val="000000"/>
        </w:rPr>
      </w:pPr>
      <w:r w:rsidRPr="007C0600">
        <w:rPr>
          <w:bCs/>
          <w:color w:val="000000"/>
        </w:rPr>
        <w:t>Стратегическими направлениями деятельности детского сада по повышению конкурентоспособности, являются:</w:t>
      </w:r>
    </w:p>
    <w:p w:rsidR="00E0581C" w:rsidRPr="007C0600" w:rsidRDefault="00E0581C" w:rsidP="00216713">
      <w:pPr>
        <w:numPr>
          <w:ilvl w:val="0"/>
          <w:numId w:val="7"/>
        </w:numPr>
        <w:shd w:val="clear" w:color="auto" w:fill="FFFFFF"/>
        <w:tabs>
          <w:tab w:val="left" w:pos="180"/>
        </w:tabs>
        <w:spacing w:line="276" w:lineRule="auto"/>
        <w:ind w:right="38"/>
        <w:jc w:val="both"/>
        <w:rPr>
          <w:bCs/>
          <w:color w:val="000000"/>
        </w:rPr>
      </w:pPr>
      <w:r w:rsidRPr="007C0600">
        <w:rPr>
          <w:bCs/>
          <w:color w:val="000000"/>
        </w:rPr>
        <w:t>создание новых условий и форм организации образовательного процесса (предпочтение отдается совместной и самостоятельной деятельности детей);</w:t>
      </w:r>
    </w:p>
    <w:p w:rsidR="00E0581C" w:rsidRPr="003131DA" w:rsidRDefault="00E0581C" w:rsidP="00216713">
      <w:pPr>
        <w:numPr>
          <w:ilvl w:val="0"/>
          <w:numId w:val="7"/>
        </w:numPr>
        <w:shd w:val="clear" w:color="auto" w:fill="FFFFFF"/>
        <w:tabs>
          <w:tab w:val="left" w:pos="180"/>
        </w:tabs>
        <w:spacing w:line="276" w:lineRule="auto"/>
        <w:ind w:right="38"/>
        <w:jc w:val="both"/>
        <w:rPr>
          <w:bCs/>
          <w:color w:val="000000"/>
        </w:rPr>
      </w:pPr>
      <w:r>
        <w:rPr>
          <w:bCs/>
          <w:color w:val="000000"/>
        </w:rPr>
        <w:t xml:space="preserve"> использование в</w:t>
      </w:r>
      <w:r w:rsidRPr="007C0600">
        <w:rPr>
          <w:bCs/>
          <w:color w:val="000000"/>
        </w:rPr>
        <w:t xml:space="preserve"> работ</w:t>
      </w:r>
      <w:r>
        <w:rPr>
          <w:bCs/>
          <w:color w:val="000000"/>
        </w:rPr>
        <w:t>е</w:t>
      </w:r>
      <w:r w:rsidRPr="007C0600">
        <w:rPr>
          <w:bCs/>
          <w:color w:val="000000"/>
        </w:rPr>
        <w:t xml:space="preserve"> новых образовательных программ  и технологий (проектная деятельность, применение информационных технологий и др.)</w:t>
      </w:r>
      <w:r>
        <w:rPr>
          <w:bCs/>
          <w:color w:val="000000"/>
        </w:rPr>
        <w:t xml:space="preserve"> для разностороннего </w:t>
      </w:r>
      <w:r>
        <w:rPr>
          <w:bCs/>
          <w:color w:val="000000"/>
        </w:rPr>
        <w:lastRenderedPageBreak/>
        <w:t>развития ребенка, овладения двумя государственными языками Республики Татарстан</w:t>
      </w:r>
      <w:r w:rsidRPr="007C0600">
        <w:rPr>
          <w:bCs/>
          <w:color w:val="000000"/>
        </w:rPr>
        <w:t xml:space="preserve">; </w:t>
      </w:r>
    </w:p>
    <w:p w:rsidR="00E0581C" w:rsidRPr="007C0600" w:rsidRDefault="00E0581C" w:rsidP="00216713">
      <w:pPr>
        <w:numPr>
          <w:ilvl w:val="0"/>
          <w:numId w:val="7"/>
        </w:numPr>
        <w:shd w:val="clear" w:color="auto" w:fill="FFFFFF"/>
        <w:tabs>
          <w:tab w:val="left" w:pos="180"/>
        </w:tabs>
        <w:spacing w:line="276" w:lineRule="auto"/>
        <w:ind w:right="38"/>
        <w:jc w:val="both"/>
        <w:rPr>
          <w:bCs/>
          <w:color w:val="000000"/>
        </w:rPr>
      </w:pPr>
      <w:r w:rsidRPr="007C0600">
        <w:rPr>
          <w:bCs/>
          <w:color w:val="000000"/>
        </w:rPr>
        <w:t>поиск новых подходов к анализу и содержанию образования детей дошкольного возраста (на основе формирования компетентностей);</w:t>
      </w:r>
    </w:p>
    <w:p w:rsidR="00E0581C" w:rsidRPr="007C0600" w:rsidRDefault="00E0581C" w:rsidP="00216713">
      <w:pPr>
        <w:numPr>
          <w:ilvl w:val="0"/>
          <w:numId w:val="7"/>
        </w:numPr>
        <w:shd w:val="clear" w:color="auto" w:fill="FFFFFF"/>
        <w:tabs>
          <w:tab w:val="left" w:pos="180"/>
        </w:tabs>
        <w:spacing w:line="276" w:lineRule="auto"/>
        <w:ind w:right="38"/>
        <w:jc w:val="both"/>
      </w:pPr>
      <w:r w:rsidRPr="007C0600">
        <w:rPr>
          <w:bCs/>
          <w:color w:val="000000"/>
        </w:rPr>
        <w:t xml:space="preserve">совершенствование системы  </w:t>
      </w:r>
      <w:proofErr w:type="spellStart"/>
      <w:r w:rsidRPr="007C0600">
        <w:rPr>
          <w:bCs/>
          <w:color w:val="000000"/>
        </w:rPr>
        <w:t>здоровьесберегающей</w:t>
      </w:r>
      <w:proofErr w:type="spellEnd"/>
      <w:r w:rsidRPr="007C0600">
        <w:rPr>
          <w:bCs/>
          <w:color w:val="000000"/>
        </w:rPr>
        <w:t xml:space="preserve"> деятельности;</w:t>
      </w:r>
    </w:p>
    <w:p w:rsidR="00E0581C" w:rsidRPr="007C0600" w:rsidRDefault="00E0581C" w:rsidP="00216713">
      <w:pPr>
        <w:numPr>
          <w:ilvl w:val="0"/>
          <w:numId w:val="7"/>
        </w:numPr>
        <w:shd w:val="clear" w:color="auto" w:fill="FFFFFF"/>
        <w:tabs>
          <w:tab w:val="left" w:pos="180"/>
        </w:tabs>
        <w:spacing w:line="276" w:lineRule="auto"/>
        <w:ind w:right="38"/>
        <w:jc w:val="both"/>
      </w:pPr>
      <w:r w:rsidRPr="007C0600">
        <w:rPr>
          <w:bCs/>
          <w:color w:val="000000"/>
        </w:rPr>
        <w:t>информатизация дошкольного образования</w:t>
      </w:r>
    </w:p>
    <w:p w:rsidR="00E0581C" w:rsidRPr="007C0600" w:rsidRDefault="00E0581C" w:rsidP="007C0600">
      <w:pPr>
        <w:shd w:val="clear" w:color="auto" w:fill="FFFFFF"/>
        <w:tabs>
          <w:tab w:val="left" w:pos="180"/>
        </w:tabs>
        <w:spacing w:line="276" w:lineRule="auto"/>
        <w:ind w:left="360" w:right="38"/>
        <w:jc w:val="both"/>
      </w:pPr>
    </w:p>
    <w:p w:rsidR="00E0581C" w:rsidRPr="007C0600" w:rsidRDefault="00E0581C" w:rsidP="007C0600">
      <w:pPr>
        <w:shd w:val="clear" w:color="auto" w:fill="FFFFFF"/>
        <w:spacing w:line="276" w:lineRule="auto"/>
        <w:ind w:firstLine="709"/>
        <w:jc w:val="center"/>
        <w:rPr>
          <w:b/>
          <w:bCs/>
          <w:color w:val="000000"/>
        </w:rPr>
      </w:pPr>
      <w:r w:rsidRPr="007C0600">
        <w:rPr>
          <w:b/>
          <w:bCs/>
          <w:color w:val="000000"/>
        </w:rPr>
        <w:t>Ведущие направления деятельности детского сада</w:t>
      </w:r>
    </w:p>
    <w:p w:rsidR="00E0581C" w:rsidRPr="007C0600" w:rsidRDefault="00E0581C" w:rsidP="007C0600">
      <w:pPr>
        <w:shd w:val="clear" w:color="auto" w:fill="FFFFFF"/>
        <w:spacing w:line="276" w:lineRule="auto"/>
        <w:jc w:val="both"/>
      </w:pPr>
    </w:p>
    <w:p w:rsidR="00E0581C" w:rsidRPr="007C0600" w:rsidRDefault="00E0581C" w:rsidP="00216713">
      <w:pPr>
        <w:numPr>
          <w:ilvl w:val="0"/>
          <w:numId w:val="32"/>
        </w:numPr>
        <w:shd w:val="clear" w:color="auto" w:fill="FFFFFF"/>
        <w:tabs>
          <w:tab w:val="left" w:pos="180"/>
        </w:tabs>
        <w:spacing w:line="276" w:lineRule="auto"/>
        <w:ind w:right="86"/>
        <w:jc w:val="both"/>
      </w:pPr>
      <w:r w:rsidRPr="007C0600">
        <w:rPr>
          <w:bCs/>
          <w:color w:val="000000"/>
        </w:rPr>
        <w:t xml:space="preserve"> Расширение способов и методов формирования ценностей семьи в области </w:t>
      </w:r>
      <w:proofErr w:type="spellStart"/>
      <w:r w:rsidRPr="007C0600">
        <w:rPr>
          <w:bCs/>
          <w:color w:val="000000"/>
        </w:rPr>
        <w:t>здоровьесберегающих</w:t>
      </w:r>
      <w:proofErr w:type="spellEnd"/>
      <w:r w:rsidRPr="007C0600">
        <w:rPr>
          <w:bCs/>
          <w:color w:val="000000"/>
        </w:rPr>
        <w:t xml:space="preserve"> технологий.</w:t>
      </w:r>
    </w:p>
    <w:p w:rsidR="00E0581C" w:rsidRPr="007C0600" w:rsidRDefault="00E0581C" w:rsidP="00216713">
      <w:pPr>
        <w:numPr>
          <w:ilvl w:val="0"/>
          <w:numId w:val="32"/>
        </w:numPr>
        <w:shd w:val="clear" w:color="auto" w:fill="FFFFFF"/>
        <w:tabs>
          <w:tab w:val="left" w:pos="180"/>
        </w:tabs>
        <w:spacing w:line="276" w:lineRule="auto"/>
        <w:ind w:right="58"/>
        <w:jc w:val="both"/>
      </w:pPr>
      <w:r w:rsidRPr="007C0600">
        <w:rPr>
          <w:bCs/>
          <w:color w:val="000000"/>
        </w:rPr>
        <w:t xml:space="preserve"> Обеспечение современного качества дошкольного образования путем успешного внедрения компьютерного мониторинга.</w:t>
      </w:r>
    </w:p>
    <w:p w:rsidR="00E0581C" w:rsidRPr="007C0600" w:rsidRDefault="00E0581C" w:rsidP="00216713">
      <w:pPr>
        <w:numPr>
          <w:ilvl w:val="0"/>
          <w:numId w:val="32"/>
        </w:numPr>
        <w:shd w:val="clear" w:color="auto" w:fill="FFFFFF"/>
        <w:tabs>
          <w:tab w:val="left" w:pos="180"/>
        </w:tabs>
        <w:spacing w:line="276" w:lineRule="auto"/>
        <w:ind w:right="67"/>
        <w:jc w:val="both"/>
      </w:pPr>
      <w:r w:rsidRPr="007C0600">
        <w:rPr>
          <w:bCs/>
          <w:color w:val="000000"/>
        </w:rPr>
        <w:t xml:space="preserve">  Формирование технологической составляющей педагогической компетентности педагогов (внедрение современных приёмов и методов обучения, информатизации образования).</w:t>
      </w:r>
    </w:p>
    <w:p w:rsidR="00E0581C" w:rsidRPr="007C0600" w:rsidRDefault="00E0581C" w:rsidP="00216713">
      <w:pPr>
        <w:numPr>
          <w:ilvl w:val="0"/>
          <w:numId w:val="32"/>
        </w:numPr>
        <w:shd w:val="clear" w:color="auto" w:fill="FFFFFF"/>
        <w:tabs>
          <w:tab w:val="left" w:pos="180"/>
        </w:tabs>
        <w:spacing w:line="276" w:lineRule="auto"/>
        <w:ind w:right="72"/>
        <w:jc w:val="both"/>
      </w:pPr>
      <w:r w:rsidRPr="007C0600">
        <w:rPr>
          <w:bCs/>
          <w:color w:val="000000"/>
        </w:rPr>
        <w:t xml:space="preserve">  Овладение педагогическим мониторингом: уточнение критериев оценки образовательной деятельности детей через поэтапное введение интегральной системы оценивания, внедрение современных методик определения результативности воспитания и обучения.</w:t>
      </w:r>
    </w:p>
    <w:p w:rsidR="00E0581C" w:rsidRPr="007C0600" w:rsidRDefault="00E0581C" w:rsidP="00216713">
      <w:pPr>
        <w:numPr>
          <w:ilvl w:val="0"/>
          <w:numId w:val="32"/>
        </w:numPr>
        <w:shd w:val="clear" w:color="auto" w:fill="FFFFFF"/>
        <w:tabs>
          <w:tab w:val="left" w:pos="180"/>
        </w:tabs>
        <w:spacing w:line="276" w:lineRule="auto"/>
        <w:ind w:right="86"/>
        <w:jc w:val="both"/>
      </w:pPr>
      <w:r w:rsidRPr="007C0600">
        <w:rPr>
          <w:bCs/>
          <w:color w:val="000000"/>
        </w:rPr>
        <w:t xml:space="preserve">  Повышение профессионального мастерства педагогов  на базе детского сада и на курсах повышения квалификации</w:t>
      </w:r>
    </w:p>
    <w:p w:rsidR="00E0581C" w:rsidRPr="007C0600" w:rsidRDefault="00E0581C" w:rsidP="00216713">
      <w:pPr>
        <w:numPr>
          <w:ilvl w:val="0"/>
          <w:numId w:val="32"/>
        </w:numPr>
        <w:shd w:val="clear" w:color="auto" w:fill="FFFFFF"/>
        <w:tabs>
          <w:tab w:val="left" w:pos="180"/>
        </w:tabs>
        <w:spacing w:line="276" w:lineRule="auto"/>
        <w:jc w:val="both"/>
        <w:rPr>
          <w:bCs/>
        </w:rPr>
      </w:pPr>
      <w:r w:rsidRPr="007C0600">
        <w:rPr>
          <w:bCs/>
          <w:color w:val="000000"/>
        </w:rPr>
        <w:t xml:space="preserve"> </w:t>
      </w:r>
      <w:r w:rsidRPr="007C0600">
        <w:rPr>
          <w:bCs/>
        </w:rPr>
        <w:t xml:space="preserve"> Развитие вариативных форм дошкольного образования.</w:t>
      </w:r>
    </w:p>
    <w:p w:rsidR="00E0581C" w:rsidRPr="007C0600" w:rsidRDefault="00E0581C" w:rsidP="007C0600">
      <w:pPr>
        <w:shd w:val="clear" w:color="auto" w:fill="FFFFFF"/>
        <w:tabs>
          <w:tab w:val="left" w:pos="180"/>
          <w:tab w:val="left" w:pos="360"/>
        </w:tabs>
        <w:spacing w:line="276" w:lineRule="auto"/>
        <w:jc w:val="both"/>
        <w:rPr>
          <w:b/>
        </w:rPr>
      </w:pPr>
    </w:p>
    <w:p w:rsidR="00E0581C" w:rsidRPr="007C0600" w:rsidRDefault="00E0581C" w:rsidP="007C0600">
      <w:pPr>
        <w:shd w:val="clear" w:color="auto" w:fill="FFFFFF"/>
        <w:tabs>
          <w:tab w:val="left" w:pos="180"/>
          <w:tab w:val="left" w:pos="360"/>
        </w:tabs>
        <w:spacing w:line="276" w:lineRule="auto"/>
        <w:jc w:val="center"/>
        <w:rPr>
          <w:b/>
          <w:bCs/>
          <w:color w:val="000000"/>
        </w:rPr>
      </w:pPr>
      <w:r w:rsidRPr="007C0600">
        <w:rPr>
          <w:b/>
        </w:rPr>
        <w:t>Основные задачи</w:t>
      </w:r>
      <w:r w:rsidRPr="007C0600">
        <w:t xml:space="preserve"> </w:t>
      </w:r>
      <w:r w:rsidRPr="007C0600">
        <w:rPr>
          <w:b/>
          <w:bCs/>
          <w:color w:val="000000"/>
        </w:rPr>
        <w:t>деятельности детского сада:</w:t>
      </w:r>
    </w:p>
    <w:p w:rsidR="00E0581C" w:rsidRPr="009A5658" w:rsidRDefault="00E0581C" w:rsidP="007C0600">
      <w:pPr>
        <w:shd w:val="clear" w:color="auto" w:fill="FFFFFF"/>
        <w:tabs>
          <w:tab w:val="left" w:pos="180"/>
          <w:tab w:val="left" w:pos="360"/>
        </w:tabs>
        <w:spacing w:line="276" w:lineRule="auto"/>
        <w:jc w:val="both"/>
        <w:rPr>
          <w:b/>
          <w:bCs/>
          <w:color w:val="000000"/>
          <w:sz w:val="16"/>
          <w:szCs w:val="16"/>
        </w:rPr>
      </w:pPr>
    </w:p>
    <w:p w:rsidR="00E0581C" w:rsidRPr="007C0600" w:rsidRDefault="00E0581C" w:rsidP="007C0600">
      <w:pPr>
        <w:spacing w:line="276" w:lineRule="auto"/>
        <w:jc w:val="both"/>
      </w:pPr>
      <w:r w:rsidRPr="007C0600">
        <w:t>1. Оптимизация медико-социальных условий сохранения здоровья детей.</w:t>
      </w:r>
    </w:p>
    <w:p w:rsidR="00E0581C" w:rsidRPr="007C0600" w:rsidRDefault="00E0581C" w:rsidP="007C0600">
      <w:pPr>
        <w:spacing w:line="276" w:lineRule="auto"/>
        <w:jc w:val="both"/>
      </w:pPr>
      <w:r w:rsidRPr="007C0600">
        <w:t>2. Обновление образовательного процесса посредством модернизации содержания, условий, технологий образования и воспитания.</w:t>
      </w:r>
    </w:p>
    <w:p w:rsidR="00E0581C" w:rsidRPr="009A5658" w:rsidRDefault="00E0581C" w:rsidP="007C0600">
      <w:pPr>
        <w:spacing w:line="276" w:lineRule="auto"/>
        <w:jc w:val="both"/>
        <w:rPr>
          <w:sz w:val="16"/>
          <w:szCs w:val="16"/>
        </w:rPr>
      </w:pPr>
    </w:p>
    <w:p w:rsidR="00E0581C" w:rsidRPr="007C0600" w:rsidRDefault="00E0581C" w:rsidP="007C0600">
      <w:pPr>
        <w:spacing w:line="276" w:lineRule="auto"/>
        <w:jc w:val="both"/>
      </w:pPr>
      <w:r w:rsidRPr="007C0600">
        <w:t>3. Совершенствование профессиональной компетентности и инновационной культуры педагогов.</w:t>
      </w:r>
    </w:p>
    <w:p w:rsidR="00E0581C" w:rsidRPr="009A5658" w:rsidRDefault="00E0581C" w:rsidP="007C0600">
      <w:pPr>
        <w:spacing w:line="276" w:lineRule="auto"/>
        <w:jc w:val="both"/>
        <w:rPr>
          <w:sz w:val="16"/>
          <w:szCs w:val="16"/>
        </w:rPr>
      </w:pPr>
    </w:p>
    <w:p w:rsidR="00E0581C" w:rsidRPr="007C0600" w:rsidRDefault="00E0581C" w:rsidP="007C0600">
      <w:pPr>
        <w:spacing w:line="276" w:lineRule="auto"/>
        <w:jc w:val="both"/>
      </w:pPr>
      <w:r w:rsidRPr="007C0600">
        <w:t>4. Оптимизация системы управления в учреждении.</w:t>
      </w:r>
    </w:p>
    <w:p w:rsidR="00E0581C" w:rsidRPr="009A5658" w:rsidRDefault="00E0581C" w:rsidP="007C0600">
      <w:pPr>
        <w:spacing w:line="276" w:lineRule="auto"/>
        <w:jc w:val="both"/>
        <w:rPr>
          <w:sz w:val="16"/>
          <w:szCs w:val="16"/>
        </w:rPr>
      </w:pPr>
    </w:p>
    <w:p w:rsidR="00E0581C" w:rsidRPr="007C0600" w:rsidRDefault="00E0581C" w:rsidP="007C0600">
      <w:pPr>
        <w:spacing w:line="276" w:lineRule="auto"/>
        <w:jc w:val="both"/>
      </w:pPr>
      <w:r w:rsidRPr="007C0600">
        <w:t>5. Осуществление поиска новых организационных аспектов привлечения родителей к сотрудничеству с дошкольным образовательным учреждением.</w:t>
      </w:r>
    </w:p>
    <w:p w:rsidR="00E0581C" w:rsidRPr="009A5658" w:rsidRDefault="00E0581C" w:rsidP="007C0600">
      <w:pPr>
        <w:spacing w:line="276" w:lineRule="auto"/>
        <w:jc w:val="both"/>
        <w:rPr>
          <w:sz w:val="16"/>
          <w:szCs w:val="16"/>
        </w:rPr>
      </w:pPr>
    </w:p>
    <w:p w:rsidR="00E0581C" w:rsidRPr="007C0600" w:rsidRDefault="00E0581C" w:rsidP="007C0600">
      <w:pPr>
        <w:shd w:val="clear" w:color="auto" w:fill="FFFFFF"/>
        <w:tabs>
          <w:tab w:val="left" w:pos="180"/>
          <w:tab w:val="left" w:pos="360"/>
        </w:tabs>
        <w:spacing w:line="276" w:lineRule="auto"/>
        <w:jc w:val="both"/>
      </w:pPr>
      <w:r w:rsidRPr="007C0600">
        <w:t>6. Обеспечение доступности дошкольного образования.</w:t>
      </w:r>
    </w:p>
    <w:p w:rsidR="00E0581C" w:rsidRPr="007C0600" w:rsidRDefault="00E0581C" w:rsidP="007C0600">
      <w:pPr>
        <w:shd w:val="clear" w:color="auto" w:fill="FFFFFF"/>
        <w:tabs>
          <w:tab w:val="left" w:pos="180"/>
          <w:tab w:val="left" w:pos="360"/>
        </w:tabs>
        <w:spacing w:line="276" w:lineRule="auto"/>
        <w:jc w:val="both"/>
      </w:pPr>
    </w:p>
    <w:p w:rsidR="00E0581C" w:rsidRPr="007C0600" w:rsidRDefault="00E0581C" w:rsidP="007C0600">
      <w:pPr>
        <w:shd w:val="clear" w:color="auto" w:fill="FFFFFF"/>
        <w:tabs>
          <w:tab w:val="left" w:pos="180"/>
          <w:tab w:val="left" w:pos="360"/>
        </w:tabs>
        <w:spacing w:line="276" w:lineRule="auto"/>
        <w:jc w:val="center"/>
        <w:rPr>
          <w:b/>
        </w:rPr>
      </w:pPr>
      <w:r w:rsidRPr="007C0600">
        <w:rPr>
          <w:b/>
          <w:lang w:val="en-US"/>
        </w:rPr>
        <w:t>V</w:t>
      </w:r>
      <w:r w:rsidRPr="007C0600">
        <w:rPr>
          <w:b/>
        </w:rPr>
        <w:t>.ЭТАПЫ РЕАЛИЗАЦИИ ПРОГРАММЫ</w:t>
      </w:r>
    </w:p>
    <w:p w:rsidR="00E0581C" w:rsidRPr="007C0600" w:rsidRDefault="00E0581C" w:rsidP="007C0600">
      <w:pPr>
        <w:shd w:val="clear" w:color="auto" w:fill="FFFFFF"/>
        <w:tabs>
          <w:tab w:val="left" w:pos="180"/>
          <w:tab w:val="left" w:pos="360"/>
        </w:tabs>
        <w:spacing w:line="276" w:lineRule="auto"/>
        <w:jc w:val="both"/>
        <w:rPr>
          <w:b/>
        </w:rPr>
      </w:pPr>
    </w:p>
    <w:p w:rsidR="00E0581C" w:rsidRPr="007C0600" w:rsidRDefault="00E0581C" w:rsidP="007C0600">
      <w:pPr>
        <w:spacing w:line="276" w:lineRule="auto"/>
        <w:jc w:val="both"/>
        <w:rPr>
          <w:rStyle w:val="apple-converted-space"/>
        </w:rPr>
      </w:pPr>
      <w:r w:rsidRPr="007C0600">
        <w:rPr>
          <w:b/>
        </w:rPr>
        <w:t>1 этап</w:t>
      </w:r>
      <w:r w:rsidR="000D6B20">
        <w:t xml:space="preserve"> (2015 –2016</w:t>
      </w:r>
      <w:r w:rsidRPr="007C0600">
        <w:t xml:space="preserve"> гг.) – организационно-мобилизационный:</w:t>
      </w:r>
      <w:r w:rsidRPr="007C0600">
        <w:rPr>
          <w:rStyle w:val="apple-converted-space"/>
        </w:rPr>
        <w:t xml:space="preserve"> </w:t>
      </w:r>
      <w:r w:rsidRPr="007C0600">
        <w:t>диагностика имеющихся ресурсов, разработка основных мероприятий Программы, подготовка соответствующих условий для ее реализации и начало выполнения Программы.</w:t>
      </w:r>
    </w:p>
    <w:p w:rsidR="00E0581C" w:rsidRPr="007C0600" w:rsidRDefault="00E0581C" w:rsidP="007C0600">
      <w:pPr>
        <w:spacing w:line="276" w:lineRule="auto"/>
        <w:jc w:val="both"/>
      </w:pPr>
    </w:p>
    <w:p w:rsidR="00E0581C" w:rsidRPr="007C0600" w:rsidRDefault="00E0581C" w:rsidP="007C0600">
      <w:pPr>
        <w:spacing w:line="276" w:lineRule="auto"/>
        <w:jc w:val="both"/>
      </w:pPr>
      <w:r w:rsidRPr="007C0600">
        <w:rPr>
          <w:b/>
        </w:rPr>
        <w:t>2 этап</w:t>
      </w:r>
      <w:r w:rsidR="000D6B20">
        <w:t xml:space="preserve"> (2016 –2017</w:t>
      </w:r>
      <w:r w:rsidRPr="007C0600">
        <w:t xml:space="preserve">) – </w:t>
      </w:r>
      <w:proofErr w:type="spellStart"/>
      <w:r w:rsidRPr="007C0600">
        <w:t>экспертно</w:t>
      </w:r>
      <w:proofErr w:type="spellEnd"/>
      <w:r w:rsidRPr="007C0600">
        <w:t xml:space="preserve"> - поисковый:</w:t>
      </w:r>
      <w:r w:rsidRPr="007C0600">
        <w:rPr>
          <w:rStyle w:val="apple-converted-space"/>
        </w:rPr>
        <w:t xml:space="preserve"> </w:t>
      </w:r>
      <w:r w:rsidRPr="007C0600">
        <w:t>практическая реализация стратегических задач Программы.</w:t>
      </w:r>
    </w:p>
    <w:p w:rsidR="00E0581C" w:rsidRPr="007C0600" w:rsidRDefault="00E0581C" w:rsidP="007C0600">
      <w:pPr>
        <w:spacing w:line="276" w:lineRule="auto"/>
        <w:jc w:val="both"/>
      </w:pPr>
    </w:p>
    <w:p w:rsidR="00E0581C" w:rsidRPr="007C0600" w:rsidRDefault="00E0581C" w:rsidP="007C0600">
      <w:pPr>
        <w:shd w:val="clear" w:color="auto" w:fill="FFFFFF"/>
        <w:tabs>
          <w:tab w:val="left" w:pos="180"/>
          <w:tab w:val="left" w:pos="360"/>
        </w:tabs>
        <w:spacing w:line="276" w:lineRule="auto"/>
        <w:jc w:val="both"/>
      </w:pPr>
      <w:r w:rsidRPr="007C0600">
        <w:rPr>
          <w:b/>
        </w:rPr>
        <w:t>3 этап</w:t>
      </w:r>
      <w:r w:rsidR="000D6B20">
        <w:t xml:space="preserve"> (2017-2018</w:t>
      </w:r>
      <w:r w:rsidRPr="007C0600">
        <w:t xml:space="preserve">) – </w:t>
      </w:r>
      <w:proofErr w:type="spellStart"/>
      <w:r w:rsidRPr="007C0600">
        <w:t>итогово</w:t>
      </w:r>
      <w:proofErr w:type="spellEnd"/>
      <w:r w:rsidRPr="007C0600">
        <w:t xml:space="preserve"> - обобщающий:</w:t>
      </w:r>
      <w:r w:rsidRPr="007C0600">
        <w:rPr>
          <w:rStyle w:val="apple-converted-space"/>
        </w:rPr>
        <w:t xml:space="preserve"> </w:t>
      </w:r>
      <w:r w:rsidRPr="007C0600">
        <w:t xml:space="preserve">подведение итогов и соотнесение результатов деятельности с целями и задачами по основным направлениям реализации Программы, </w:t>
      </w:r>
      <w:r w:rsidRPr="007C0600">
        <w:lastRenderedPageBreak/>
        <w:t>распространение их результатов и разработку Программы развития на следующий период.</w:t>
      </w:r>
    </w:p>
    <w:p w:rsidR="00E0581C" w:rsidRPr="007C0600" w:rsidRDefault="00E0581C" w:rsidP="007C0600">
      <w:pPr>
        <w:shd w:val="clear" w:color="auto" w:fill="FFFFFF"/>
        <w:tabs>
          <w:tab w:val="left" w:pos="180"/>
          <w:tab w:val="left" w:pos="360"/>
        </w:tabs>
        <w:spacing w:line="276" w:lineRule="auto"/>
        <w:jc w:val="both"/>
      </w:pPr>
    </w:p>
    <w:p w:rsidR="00E0581C" w:rsidRDefault="00E0581C" w:rsidP="007C0600">
      <w:pPr>
        <w:shd w:val="clear" w:color="auto" w:fill="FFFFFF"/>
        <w:spacing w:line="276" w:lineRule="auto"/>
        <w:ind w:firstLine="709"/>
        <w:jc w:val="center"/>
        <w:rPr>
          <w:b/>
          <w:bCs/>
          <w:color w:val="000000"/>
        </w:rPr>
      </w:pPr>
    </w:p>
    <w:p w:rsidR="00E0581C" w:rsidRPr="007C0600" w:rsidRDefault="00E0581C" w:rsidP="007C0600">
      <w:pPr>
        <w:shd w:val="clear" w:color="auto" w:fill="FFFFFF"/>
        <w:spacing w:line="276" w:lineRule="auto"/>
        <w:ind w:firstLine="709"/>
        <w:jc w:val="center"/>
      </w:pPr>
      <w:r w:rsidRPr="007C0600">
        <w:rPr>
          <w:b/>
          <w:bCs/>
          <w:color w:val="000000"/>
          <w:lang w:val="en-US"/>
        </w:rPr>
        <w:t>I</w:t>
      </w:r>
      <w:r w:rsidRPr="007C0600">
        <w:rPr>
          <w:b/>
          <w:bCs/>
          <w:color w:val="000000"/>
        </w:rPr>
        <w:t xml:space="preserve">. ПЛАН ДЕЯТЕЛЬНОСТИ ПО РЕАЛИЗАЦИИ </w:t>
      </w:r>
      <w:proofErr w:type="gramStart"/>
      <w:r w:rsidRPr="007C0600">
        <w:rPr>
          <w:b/>
          <w:bCs/>
          <w:color w:val="000000"/>
        </w:rPr>
        <w:t>ПРОГРАММЫ  (</w:t>
      </w:r>
      <w:proofErr w:type="gramEnd"/>
      <w:r w:rsidRPr="007C0600">
        <w:rPr>
          <w:b/>
          <w:bCs/>
          <w:color w:val="000000"/>
        </w:rPr>
        <w:t>ПРОЕКТЫ)</w:t>
      </w:r>
    </w:p>
    <w:tbl>
      <w:tblPr>
        <w:tblW w:w="9900" w:type="dxa"/>
        <w:tblInd w:w="-50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340"/>
        <w:gridCol w:w="3780"/>
        <w:gridCol w:w="1260"/>
        <w:gridCol w:w="1080"/>
        <w:gridCol w:w="1440"/>
      </w:tblGrid>
      <w:tr w:rsidR="00E0581C" w:rsidRPr="007C0600" w:rsidTr="008814DE">
        <w:trPr>
          <w:trHeight w:val="326"/>
        </w:trPr>
        <w:tc>
          <w:tcPr>
            <w:tcW w:w="234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E0581C" w:rsidRPr="007C0600" w:rsidRDefault="00E0581C" w:rsidP="007C0600">
            <w:pPr>
              <w:spacing w:line="276" w:lineRule="auto"/>
              <w:jc w:val="both"/>
            </w:pPr>
            <w:r w:rsidRPr="007C0600">
              <w:t xml:space="preserve">Проект </w:t>
            </w:r>
          </w:p>
        </w:tc>
        <w:tc>
          <w:tcPr>
            <w:tcW w:w="3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E0581C" w:rsidRPr="007C0600" w:rsidRDefault="00E0581C" w:rsidP="007C0600">
            <w:pPr>
              <w:spacing w:line="276" w:lineRule="auto"/>
              <w:jc w:val="both"/>
            </w:pPr>
            <w:r w:rsidRPr="007C0600">
              <w:t>Направление развития</w:t>
            </w:r>
          </w:p>
        </w:tc>
        <w:tc>
          <w:tcPr>
            <w:tcW w:w="37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E0581C" w:rsidRPr="007C0600" w:rsidRDefault="00E0581C" w:rsidP="007C0600">
            <w:pPr>
              <w:spacing w:line="276" w:lineRule="auto"/>
              <w:jc w:val="both"/>
            </w:pPr>
            <w:r w:rsidRPr="007C0600">
              <w:t>Период реализации, годы</w:t>
            </w:r>
          </w:p>
        </w:tc>
      </w:tr>
      <w:tr w:rsidR="00E0581C" w:rsidRPr="007C0600" w:rsidTr="008814DE">
        <w:trPr>
          <w:trHeight w:val="326"/>
        </w:trPr>
        <w:tc>
          <w:tcPr>
            <w:tcW w:w="234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0581C" w:rsidRPr="007C0600" w:rsidRDefault="00E0581C" w:rsidP="007C0600">
            <w:pPr>
              <w:spacing w:line="276" w:lineRule="auto"/>
              <w:jc w:val="both"/>
            </w:pPr>
          </w:p>
        </w:tc>
        <w:tc>
          <w:tcPr>
            <w:tcW w:w="3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581C" w:rsidRPr="007C0600" w:rsidRDefault="00E0581C" w:rsidP="007C0600">
            <w:pPr>
              <w:spacing w:line="276" w:lineRule="auto"/>
              <w:jc w:val="both"/>
            </w:pPr>
            <w:r w:rsidRPr="007C0600">
              <w:t>Содержательные характеристики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581C" w:rsidRPr="007C0600" w:rsidRDefault="000D6B20" w:rsidP="007C0600">
            <w:pPr>
              <w:spacing w:line="276" w:lineRule="auto"/>
              <w:jc w:val="both"/>
            </w:pPr>
            <w:r>
              <w:t>2015</w:t>
            </w:r>
            <w:r w:rsidR="00E0581C">
              <w:t>-201</w:t>
            </w:r>
            <w:r>
              <w:t>6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0581C" w:rsidRPr="007C0600" w:rsidRDefault="000D6B20" w:rsidP="007C0600">
            <w:pPr>
              <w:spacing w:line="276" w:lineRule="auto"/>
              <w:jc w:val="both"/>
            </w:pPr>
            <w:r>
              <w:t>2016</w:t>
            </w:r>
            <w:r w:rsidR="00E0581C">
              <w:t>–201</w:t>
            </w:r>
            <w:r>
              <w:t>7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0581C" w:rsidRPr="007C0600" w:rsidRDefault="000D6B20" w:rsidP="007C0600">
            <w:pPr>
              <w:spacing w:line="276" w:lineRule="auto"/>
              <w:jc w:val="both"/>
            </w:pPr>
            <w:r>
              <w:t>2017</w:t>
            </w:r>
            <w:r w:rsidR="00E0581C">
              <w:t>–201</w:t>
            </w:r>
            <w:r>
              <w:t>8</w:t>
            </w:r>
          </w:p>
        </w:tc>
      </w:tr>
      <w:tr w:rsidR="00E0581C" w:rsidRPr="007C0600" w:rsidTr="008814DE">
        <w:trPr>
          <w:trHeight w:val="326"/>
        </w:trPr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E0581C" w:rsidRPr="007C0600" w:rsidRDefault="00E0581C" w:rsidP="007C0600">
            <w:pPr>
              <w:spacing w:line="276" w:lineRule="auto"/>
              <w:jc w:val="both"/>
            </w:pPr>
            <w:r w:rsidRPr="007C0600">
              <w:t>1</w:t>
            </w:r>
          </w:p>
        </w:tc>
        <w:tc>
          <w:tcPr>
            <w:tcW w:w="3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0581C" w:rsidRPr="007C0600" w:rsidRDefault="00E0581C" w:rsidP="007C0600">
            <w:pPr>
              <w:spacing w:line="276" w:lineRule="auto"/>
              <w:jc w:val="both"/>
            </w:pPr>
            <w:r w:rsidRPr="007C0600">
              <w:t>3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E0581C" w:rsidRPr="007C0600" w:rsidRDefault="00E0581C" w:rsidP="007C0600">
            <w:pPr>
              <w:spacing w:line="276" w:lineRule="auto"/>
              <w:jc w:val="both"/>
            </w:pPr>
            <w:r w:rsidRPr="007C0600">
              <w:t>4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E0581C" w:rsidRPr="007C0600" w:rsidRDefault="00E0581C" w:rsidP="007C0600">
            <w:pPr>
              <w:spacing w:line="276" w:lineRule="auto"/>
              <w:jc w:val="both"/>
            </w:pPr>
            <w:r w:rsidRPr="007C0600">
              <w:t>5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E0581C" w:rsidRPr="007C0600" w:rsidRDefault="00E0581C" w:rsidP="007C0600">
            <w:pPr>
              <w:spacing w:line="276" w:lineRule="auto"/>
              <w:jc w:val="both"/>
            </w:pPr>
            <w:r w:rsidRPr="007C0600">
              <w:t>6</w:t>
            </w:r>
          </w:p>
        </w:tc>
      </w:tr>
      <w:tr w:rsidR="00E0581C" w:rsidRPr="007C0600" w:rsidTr="008814DE">
        <w:trPr>
          <w:trHeight w:val="3574"/>
        </w:trPr>
        <w:tc>
          <w:tcPr>
            <w:tcW w:w="23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0581C" w:rsidRPr="007C0600" w:rsidRDefault="00E0581C" w:rsidP="007C0600">
            <w:pPr>
              <w:spacing w:line="276" w:lineRule="auto"/>
            </w:pPr>
            <w:r w:rsidRPr="007C0600">
              <w:t>1. Программное обеспечение, методики, технологии</w:t>
            </w:r>
          </w:p>
        </w:tc>
        <w:tc>
          <w:tcPr>
            <w:tcW w:w="378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E0581C" w:rsidRPr="007C0600" w:rsidRDefault="00E0581C" w:rsidP="007C0600">
            <w:pPr>
              <w:spacing w:line="276" w:lineRule="auto"/>
              <w:jc w:val="both"/>
            </w:pPr>
            <w:r w:rsidRPr="007C0600">
              <w:t xml:space="preserve">Создание и внедрение в практику образовательной программы ДОУ в </w:t>
            </w:r>
            <w:r w:rsidR="007508EE">
              <w:t xml:space="preserve">соответствии с требованиями </w:t>
            </w:r>
            <w:r>
              <w:t xml:space="preserve"> ФГОС</w:t>
            </w:r>
            <w:r w:rsidR="007508EE">
              <w:t>.</w:t>
            </w:r>
          </w:p>
          <w:p w:rsidR="00E0581C" w:rsidRPr="007C0600" w:rsidRDefault="00E0581C" w:rsidP="007C0600">
            <w:pPr>
              <w:spacing w:line="276" w:lineRule="auto"/>
              <w:jc w:val="both"/>
              <w:rPr>
                <w:bCs/>
                <w:color w:val="000000"/>
              </w:rPr>
            </w:pPr>
            <w:r w:rsidRPr="007C0600">
              <w:t>Обновление основных и дополнительных образовательных программ</w:t>
            </w:r>
            <w:r w:rsidRPr="007C0600">
              <w:rPr>
                <w:bCs/>
                <w:color w:val="000000"/>
              </w:rPr>
              <w:t>.</w:t>
            </w:r>
          </w:p>
          <w:p w:rsidR="00E0581C" w:rsidRPr="007C0600" w:rsidRDefault="00E0581C" w:rsidP="007C0600">
            <w:pPr>
              <w:spacing w:line="276" w:lineRule="auto"/>
              <w:jc w:val="both"/>
              <w:rPr>
                <w:bCs/>
                <w:color w:val="000000"/>
              </w:rPr>
            </w:pPr>
            <w:r w:rsidRPr="007C0600">
              <w:rPr>
                <w:bCs/>
                <w:color w:val="000000"/>
              </w:rPr>
              <w:t>Внедрение технологий проектной деятельности.</w:t>
            </w:r>
          </w:p>
          <w:p w:rsidR="00E0581C" w:rsidRDefault="00E0581C" w:rsidP="007C0600">
            <w:pPr>
              <w:spacing w:line="276" w:lineRule="auto"/>
              <w:jc w:val="both"/>
              <w:rPr>
                <w:bCs/>
                <w:color w:val="000000"/>
              </w:rPr>
            </w:pPr>
            <w:r w:rsidRPr="007C0600">
              <w:rPr>
                <w:bCs/>
                <w:color w:val="000000"/>
              </w:rPr>
              <w:t>Вне</w:t>
            </w:r>
            <w:r>
              <w:rPr>
                <w:bCs/>
                <w:color w:val="000000"/>
              </w:rPr>
              <w:t>дрение в образовательный процесс УМК по обучению двум государственным языкам РТ</w:t>
            </w:r>
          </w:p>
          <w:p w:rsidR="00E0581C" w:rsidRDefault="00E0581C" w:rsidP="007C0600">
            <w:pPr>
              <w:spacing w:line="276" w:lineRule="auto"/>
              <w:jc w:val="both"/>
              <w:rPr>
                <w:bCs/>
                <w:color w:val="000000"/>
              </w:rPr>
            </w:pPr>
          </w:p>
          <w:p w:rsidR="00E0581C" w:rsidRPr="00662974" w:rsidRDefault="00E0581C" w:rsidP="007C0600">
            <w:pPr>
              <w:spacing w:line="276" w:lineRule="auto"/>
              <w:jc w:val="both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Реализация</w:t>
            </w:r>
            <w:r w:rsidRPr="007C0600">
              <w:rPr>
                <w:bCs/>
                <w:color w:val="000000"/>
              </w:rPr>
              <w:t xml:space="preserve"> УМК по обучению детей двум государственным языкам РТ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E0581C" w:rsidRPr="007C0600" w:rsidRDefault="00E0581C" w:rsidP="007C0600">
            <w:pPr>
              <w:spacing w:line="276" w:lineRule="auto"/>
              <w:jc w:val="both"/>
            </w:pPr>
            <w:r w:rsidRPr="007C0600">
              <w:t>*</w:t>
            </w:r>
          </w:p>
          <w:p w:rsidR="00E0581C" w:rsidRPr="007C0600" w:rsidRDefault="00E0581C" w:rsidP="007C0600">
            <w:pPr>
              <w:spacing w:line="276" w:lineRule="auto"/>
              <w:jc w:val="both"/>
            </w:pPr>
          </w:p>
          <w:p w:rsidR="00E0581C" w:rsidRPr="007C0600" w:rsidRDefault="00E0581C" w:rsidP="007C0600">
            <w:pPr>
              <w:spacing w:line="276" w:lineRule="auto"/>
              <w:jc w:val="both"/>
            </w:pPr>
          </w:p>
          <w:p w:rsidR="00E0581C" w:rsidRPr="007C0600" w:rsidRDefault="00E0581C" w:rsidP="007C0600">
            <w:pPr>
              <w:spacing w:line="276" w:lineRule="auto"/>
              <w:jc w:val="both"/>
            </w:pPr>
            <w:r w:rsidRPr="007C0600">
              <w:t>*</w:t>
            </w:r>
          </w:p>
          <w:p w:rsidR="00E0581C" w:rsidRPr="007C0600" w:rsidRDefault="00E0581C" w:rsidP="007C0600">
            <w:pPr>
              <w:spacing w:line="276" w:lineRule="auto"/>
              <w:jc w:val="both"/>
            </w:pPr>
          </w:p>
          <w:p w:rsidR="00E0581C" w:rsidRPr="007C0600" w:rsidRDefault="00E0581C" w:rsidP="007C0600">
            <w:pPr>
              <w:spacing w:line="276" w:lineRule="auto"/>
              <w:jc w:val="both"/>
            </w:pPr>
          </w:p>
          <w:p w:rsidR="00E0581C" w:rsidRPr="007C0600" w:rsidRDefault="00E0581C" w:rsidP="007C0600">
            <w:pPr>
              <w:spacing w:line="276" w:lineRule="auto"/>
              <w:jc w:val="both"/>
            </w:pPr>
            <w:r w:rsidRPr="007C0600">
              <w:t>*</w:t>
            </w:r>
          </w:p>
          <w:p w:rsidR="00E0581C" w:rsidRDefault="00E0581C" w:rsidP="007C0600">
            <w:pPr>
              <w:spacing w:line="276" w:lineRule="auto"/>
              <w:jc w:val="both"/>
            </w:pPr>
          </w:p>
          <w:p w:rsidR="00E0581C" w:rsidRPr="007C0600" w:rsidRDefault="00E0581C" w:rsidP="007C0600">
            <w:pPr>
              <w:spacing w:line="276" w:lineRule="auto"/>
              <w:jc w:val="both"/>
            </w:pPr>
            <w:r w:rsidRPr="007C0600">
              <w:t>*</w:t>
            </w:r>
          </w:p>
          <w:p w:rsidR="00E0581C" w:rsidRPr="007C0600" w:rsidRDefault="00E0581C" w:rsidP="007C0600">
            <w:pPr>
              <w:spacing w:line="276" w:lineRule="auto"/>
              <w:jc w:val="both"/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E0581C" w:rsidRPr="007C0600" w:rsidRDefault="00E0581C" w:rsidP="007C0600">
            <w:pPr>
              <w:spacing w:line="276" w:lineRule="auto"/>
              <w:jc w:val="both"/>
            </w:pPr>
            <w:r w:rsidRPr="007C0600">
              <w:t xml:space="preserve"> *</w:t>
            </w:r>
          </w:p>
          <w:p w:rsidR="00E0581C" w:rsidRPr="007C0600" w:rsidRDefault="00E0581C" w:rsidP="007C0600">
            <w:pPr>
              <w:spacing w:line="276" w:lineRule="auto"/>
              <w:jc w:val="both"/>
            </w:pPr>
          </w:p>
          <w:p w:rsidR="00E0581C" w:rsidRPr="007C0600" w:rsidRDefault="00E0581C" w:rsidP="007C0600">
            <w:pPr>
              <w:spacing w:line="276" w:lineRule="auto"/>
              <w:jc w:val="both"/>
            </w:pPr>
          </w:p>
          <w:p w:rsidR="00E0581C" w:rsidRPr="007C0600" w:rsidRDefault="00E0581C" w:rsidP="007C0600">
            <w:pPr>
              <w:spacing w:line="276" w:lineRule="auto"/>
              <w:jc w:val="both"/>
            </w:pPr>
            <w:r w:rsidRPr="007C0600">
              <w:t>*</w:t>
            </w:r>
          </w:p>
          <w:p w:rsidR="00E0581C" w:rsidRPr="007C0600" w:rsidRDefault="00E0581C" w:rsidP="007C0600">
            <w:pPr>
              <w:spacing w:line="276" w:lineRule="auto"/>
              <w:jc w:val="both"/>
            </w:pPr>
          </w:p>
          <w:p w:rsidR="00E0581C" w:rsidRPr="007C0600" w:rsidRDefault="00E0581C" w:rsidP="007C0600">
            <w:pPr>
              <w:spacing w:line="276" w:lineRule="auto"/>
              <w:jc w:val="both"/>
            </w:pPr>
          </w:p>
          <w:p w:rsidR="00E0581C" w:rsidRPr="007C0600" w:rsidRDefault="00E0581C" w:rsidP="007C0600">
            <w:pPr>
              <w:spacing w:line="276" w:lineRule="auto"/>
              <w:jc w:val="both"/>
            </w:pPr>
            <w:r w:rsidRPr="007C0600">
              <w:t>*</w:t>
            </w:r>
          </w:p>
          <w:p w:rsidR="00E0581C" w:rsidRPr="007C0600" w:rsidRDefault="00E0581C" w:rsidP="007C0600">
            <w:pPr>
              <w:spacing w:line="276" w:lineRule="auto"/>
              <w:jc w:val="both"/>
            </w:pPr>
            <w:r w:rsidRPr="007C0600">
              <w:t xml:space="preserve"> </w:t>
            </w:r>
          </w:p>
          <w:p w:rsidR="00E0581C" w:rsidRPr="007C0600" w:rsidRDefault="00E0581C" w:rsidP="007C0600">
            <w:pPr>
              <w:spacing w:line="276" w:lineRule="auto"/>
              <w:jc w:val="both"/>
            </w:pPr>
          </w:p>
          <w:p w:rsidR="00E0581C" w:rsidRDefault="00E0581C" w:rsidP="007C0600">
            <w:pPr>
              <w:spacing w:line="276" w:lineRule="auto"/>
              <w:jc w:val="both"/>
            </w:pPr>
          </w:p>
          <w:p w:rsidR="00E0581C" w:rsidRDefault="00E0581C" w:rsidP="007C0600">
            <w:pPr>
              <w:spacing w:line="276" w:lineRule="auto"/>
              <w:jc w:val="both"/>
            </w:pPr>
          </w:p>
          <w:p w:rsidR="00E0581C" w:rsidRPr="007C0600" w:rsidRDefault="00E0581C" w:rsidP="007C0600">
            <w:pPr>
              <w:spacing w:line="276" w:lineRule="auto"/>
              <w:jc w:val="both"/>
            </w:pPr>
          </w:p>
          <w:p w:rsidR="00E0581C" w:rsidRPr="007C0600" w:rsidRDefault="00E0581C" w:rsidP="007C0600">
            <w:pPr>
              <w:spacing w:line="276" w:lineRule="auto"/>
              <w:jc w:val="both"/>
            </w:pPr>
            <w:r w:rsidRPr="007C0600">
              <w:t>*</w:t>
            </w:r>
          </w:p>
          <w:p w:rsidR="00E0581C" w:rsidRPr="007C0600" w:rsidRDefault="00E0581C" w:rsidP="007C0600">
            <w:pPr>
              <w:spacing w:line="276" w:lineRule="auto"/>
              <w:jc w:val="both"/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E0581C" w:rsidRPr="007C0600" w:rsidRDefault="00E0581C" w:rsidP="007C0600">
            <w:pPr>
              <w:spacing w:line="276" w:lineRule="auto"/>
              <w:jc w:val="both"/>
            </w:pPr>
            <w:r w:rsidRPr="007C0600">
              <w:t xml:space="preserve"> *</w:t>
            </w:r>
          </w:p>
          <w:p w:rsidR="00E0581C" w:rsidRPr="007C0600" w:rsidRDefault="00E0581C" w:rsidP="007C0600">
            <w:pPr>
              <w:spacing w:line="276" w:lineRule="auto"/>
              <w:jc w:val="both"/>
            </w:pPr>
          </w:p>
          <w:p w:rsidR="00E0581C" w:rsidRPr="007C0600" w:rsidRDefault="00E0581C" w:rsidP="007C0600">
            <w:pPr>
              <w:spacing w:line="276" w:lineRule="auto"/>
              <w:jc w:val="both"/>
            </w:pPr>
          </w:p>
          <w:p w:rsidR="00E0581C" w:rsidRPr="007C0600" w:rsidRDefault="00E0581C" w:rsidP="007C0600">
            <w:pPr>
              <w:spacing w:line="276" w:lineRule="auto"/>
              <w:jc w:val="both"/>
            </w:pPr>
            <w:r w:rsidRPr="007C0600">
              <w:t>*</w:t>
            </w:r>
          </w:p>
          <w:p w:rsidR="00E0581C" w:rsidRPr="007C0600" w:rsidRDefault="00E0581C" w:rsidP="007C0600">
            <w:pPr>
              <w:spacing w:line="276" w:lineRule="auto"/>
              <w:jc w:val="both"/>
            </w:pPr>
          </w:p>
          <w:p w:rsidR="00E0581C" w:rsidRPr="007C0600" w:rsidRDefault="00E0581C" w:rsidP="007C0600">
            <w:pPr>
              <w:spacing w:line="276" w:lineRule="auto"/>
              <w:jc w:val="both"/>
            </w:pPr>
          </w:p>
          <w:p w:rsidR="00E0581C" w:rsidRPr="007C0600" w:rsidRDefault="00E0581C" w:rsidP="007C0600">
            <w:pPr>
              <w:spacing w:line="276" w:lineRule="auto"/>
              <w:jc w:val="both"/>
            </w:pPr>
            <w:r w:rsidRPr="007C0600">
              <w:t xml:space="preserve"> </w:t>
            </w:r>
          </w:p>
          <w:p w:rsidR="00E0581C" w:rsidRPr="007C0600" w:rsidRDefault="00E0581C" w:rsidP="007C0600">
            <w:pPr>
              <w:spacing w:line="276" w:lineRule="auto"/>
              <w:jc w:val="both"/>
            </w:pPr>
            <w:r w:rsidRPr="007C0600">
              <w:t xml:space="preserve"> </w:t>
            </w:r>
          </w:p>
          <w:p w:rsidR="00E0581C" w:rsidRPr="007C0600" w:rsidRDefault="00E0581C" w:rsidP="007C0600">
            <w:pPr>
              <w:spacing w:line="276" w:lineRule="auto"/>
              <w:jc w:val="both"/>
            </w:pPr>
          </w:p>
          <w:p w:rsidR="00E0581C" w:rsidRDefault="00E0581C" w:rsidP="007C0600">
            <w:pPr>
              <w:spacing w:line="276" w:lineRule="auto"/>
              <w:jc w:val="both"/>
            </w:pPr>
          </w:p>
          <w:p w:rsidR="00E0581C" w:rsidRDefault="00E0581C" w:rsidP="007C0600">
            <w:pPr>
              <w:spacing w:line="276" w:lineRule="auto"/>
              <w:jc w:val="both"/>
            </w:pPr>
          </w:p>
          <w:p w:rsidR="00E0581C" w:rsidRPr="007C0600" w:rsidRDefault="00E0581C" w:rsidP="007C0600">
            <w:pPr>
              <w:spacing w:line="276" w:lineRule="auto"/>
              <w:jc w:val="both"/>
            </w:pPr>
          </w:p>
          <w:p w:rsidR="00E0581C" w:rsidRPr="007C0600" w:rsidRDefault="00E0581C" w:rsidP="007C0600">
            <w:pPr>
              <w:spacing w:line="276" w:lineRule="auto"/>
              <w:jc w:val="both"/>
            </w:pPr>
            <w:r w:rsidRPr="007C0600">
              <w:t>*</w:t>
            </w:r>
          </w:p>
          <w:p w:rsidR="00E0581C" w:rsidRPr="007C0600" w:rsidRDefault="00E0581C" w:rsidP="007C0600">
            <w:pPr>
              <w:spacing w:line="276" w:lineRule="auto"/>
              <w:jc w:val="both"/>
            </w:pPr>
          </w:p>
        </w:tc>
      </w:tr>
      <w:tr w:rsidR="00E0581C" w:rsidRPr="007C0600" w:rsidTr="008814DE">
        <w:trPr>
          <w:trHeight w:val="845"/>
        </w:trPr>
        <w:tc>
          <w:tcPr>
            <w:tcW w:w="2340" w:type="dxa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FFFFFF"/>
          </w:tcPr>
          <w:p w:rsidR="00E0581C" w:rsidRPr="007C0600" w:rsidRDefault="00E0581C" w:rsidP="007C0600">
            <w:pPr>
              <w:spacing w:line="276" w:lineRule="auto"/>
              <w:jc w:val="both"/>
            </w:pPr>
            <w:r w:rsidRPr="007C0600">
              <w:t xml:space="preserve">2. Информатизация дошкольного образования </w:t>
            </w:r>
          </w:p>
        </w:tc>
        <w:tc>
          <w:tcPr>
            <w:tcW w:w="3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0581C" w:rsidRPr="007C0600" w:rsidRDefault="00E0581C" w:rsidP="007C0600">
            <w:pPr>
              <w:spacing w:line="276" w:lineRule="auto"/>
              <w:jc w:val="both"/>
            </w:pPr>
            <w:r w:rsidRPr="007C0600">
              <w:t>Внедрение информационных технологий в образовательный и управленческий процесс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0581C" w:rsidRPr="007C0600" w:rsidRDefault="00E0581C" w:rsidP="007C0600">
            <w:pPr>
              <w:spacing w:line="276" w:lineRule="auto"/>
              <w:jc w:val="both"/>
            </w:pPr>
            <w:r w:rsidRPr="007C0600">
              <w:t>*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0581C" w:rsidRPr="007C0600" w:rsidRDefault="00E0581C" w:rsidP="007C0600">
            <w:pPr>
              <w:spacing w:line="276" w:lineRule="auto"/>
              <w:jc w:val="both"/>
            </w:pPr>
            <w:r w:rsidRPr="007C0600">
              <w:t>*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0581C" w:rsidRPr="007C0600" w:rsidRDefault="00E0581C" w:rsidP="007C0600">
            <w:pPr>
              <w:spacing w:line="276" w:lineRule="auto"/>
              <w:jc w:val="both"/>
            </w:pPr>
            <w:r w:rsidRPr="007C0600">
              <w:t>*</w:t>
            </w:r>
          </w:p>
        </w:tc>
      </w:tr>
      <w:tr w:rsidR="00E0581C" w:rsidRPr="007C0600" w:rsidTr="008814DE">
        <w:trPr>
          <w:trHeight w:val="969"/>
        </w:trPr>
        <w:tc>
          <w:tcPr>
            <w:tcW w:w="23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0581C" w:rsidRPr="007C0600" w:rsidRDefault="00E0581C" w:rsidP="007C0600">
            <w:pPr>
              <w:spacing w:line="276" w:lineRule="auto"/>
              <w:jc w:val="both"/>
            </w:pPr>
            <w:r w:rsidRPr="007C0600">
              <w:rPr>
                <w:bCs/>
                <w:color w:val="000000"/>
              </w:rPr>
              <w:t xml:space="preserve">3. </w:t>
            </w:r>
            <w:proofErr w:type="spellStart"/>
            <w:r w:rsidRPr="007C0600">
              <w:rPr>
                <w:bCs/>
                <w:color w:val="000000"/>
              </w:rPr>
              <w:t>Здоровьесберегаю</w:t>
            </w:r>
            <w:proofErr w:type="spellEnd"/>
            <w:r w:rsidRPr="007C0600">
              <w:rPr>
                <w:bCs/>
                <w:color w:val="000000"/>
                <w:lang w:val="en-US"/>
              </w:rPr>
              <w:t xml:space="preserve"> </w:t>
            </w:r>
            <w:proofErr w:type="spellStart"/>
            <w:r w:rsidRPr="007C0600">
              <w:rPr>
                <w:bCs/>
                <w:color w:val="000000"/>
              </w:rPr>
              <w:t>щие</w:t>
            </w:r>
            <w:proofErr w:type="spellEnd"/>
            <w:r w:rsidRPr="007C0600">
              <w:rPr>
                <w:bCs/>
                <w:color w:val="000000"/>
              </w:rPr>
              <w:t xml:space="preserve"> технологии</w:t>
            </w:r>
          </w:p>
        </w:tc>
        <w:tc>
          <w:tcPr>
            <w:tcW w:w="378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E0581C" w:rsidRPr="007C0600" w:rsidRDefault="00E0581C" w:rsidP="007C0600">
            <w:pPr>
              <w:spacing w:line="276" w:lineRule="auto"/>
              <w:jc w:val="both"/>
            </w:pPr>
            <w:r w:rsidRPr="007C0600">
              <w:t xml:space="preserve">Внедрение </w:t>
            </w:r>
            <w:proofErr w:type="spellStart"/>
            <w:r w:rsidRPr="007C0600">
              <w:t>здоровьесберегающих</w:t>
            </w:r>
            <w:proofErr w:type="spellEnd"/>
            <w:r w:rsidRPr="007C0600">
              <w:t xml:space="preserve"> технологий в педагогический процесс ДОУ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E0581C" w:rsidRPr="007C0600" w:rsidRDefault="00E0581C" w:rsidP="007C0600">
            <w:pPr>
              <w:spacing w:line="276" w:lineRule="auto"/>
              <w:jc w:val="both"/>
            </w:pPr>
            <w:r w:rsidRPr="007C0600">
              <w:t>*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E0581C" w:rsidRPr="007C0600" w:rsidRDefault="00E0581C" w:rsidP="007C0600">
            <w:pPr>
              <w:spacing w:line="276" w:lineRule="auto"/>
              <w:jc w:val="both"/>
            </w:pPr>
            <w:r w:rsidRPr="007C0600">
              <w:t>*</w:t>
            </w:r>
          </w:p>
          <w:p w:rsidR="00E0581C" w:rsidRPr="007C0600" w:rsidRDefault="00E0581C" w:rsidP="007C0600">
            <w:pPr>
              <w:spacing w:line="276" w:lineRule="auto"/>
              <w:jc w:val="both"/>
            </w:pPr>
          </w:p>
          <w:p w:rsidR="00E0581C" w:rsidRPr="007C0600" w:rsidRDefault="00E0581C" w:rsidP="007C0600">
            <w:pPr>
              <w:spacing w:line="276" w:lineRule="auto"/>
              <w:jc w:val="both"/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E0581C" w:rsidRPr="007C0600" w:rsidRDefault="00E0581C" w:rsidP="007C0600">
            <w:pPr>
              <w:spacing w:line="276" w:lineRule="auto"/>
              <w:jc w:val="both"/>
            </w:pPr>
            <w:r w:rsidRPr="007C0600">
              <w:t>*</w:t>
            </w:r>
          </w:p>
        </w:tc>
      </w:tr>
      <w:tr w:rsidR="00E0581C" w:rsidRPr="007C0600" w:rsidTr="008814DE">
        <w:trPr>
          <w:trHeight w:val="797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0581C" w:rsidRPr="007C0600" w:rsidRDefault="00E0581C" w:rsidP="007C0600">
            <w:pPr>
              <w:spacing w:line="276" w:lineRule="auto"/>
              <w:jc w:val="both"/>
              <w:rPr>
                <w:bCs/>
                <w:color w:val="000000"/>
              </w:rPr>
            </w:pPr>
            <w:r w:rsidRPr="007C0600">
              <w:rPr>
                <w:bCs/>
                <w:color w:val="000000"/>
              </w:rPr>
              <w:t>4. Безопасность</w:t>
            </w:r>
          </w:p>
          <w:p w:rsidR="00E0581C" w:rsidRPr="007C0600" w:rsidRDefault="00E0581C" w:rsidP="007C0600">
            <w:pPr>
              <w:spacing w:line="276" w:lineRule="auto"/>
              <w:jc w:val="both"/>
            </w:pPr>
            <w:r w:rsidRPr="007C0600">
              <w:rPr>
                <w:bCs/>
                <w:color w:val="000000"/>
              </w:rPr>
              <w:t>образовательного процесса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0581C" w:rsidRPr="007C0600" w:rsidRDefault="00E0581C" w:rsidP="007C0600">
            <w:pPr>
              <w:spacing w:line="276" w:lineRule="auto"/>
              <w:jc w:val="both"/>
            </w:pPr>
            <w:r w:rsidRPr="007C0600">
              <w:t>Укрепление материально-технической базы детского сада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0581C" w:rsidRPr="007C0600" w:rsidRDefault="00E0581C" w:rsidP="007C0600">
            <w:pPr>
              <w:spacing w:line="276" w:lineRule="auto"/>
              <w:jc w:val="both"/>
            </w:pPr>
            <w:r w:rsidRPr="007C0600">
              <w:t>*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0581C" w:rsidRPr="007C0600" w:rsidRDefault="00E0581C" w:rsidP="007C0600">
            <w:pPr>
              <w:spacing w:line="276" w:lineRule="auto"/>
              <w:jc w:val="both"/>
            </w:pPr>
            <w:r w:rsidRPr="007C0600">
              <w:t>*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0581C" w:rsidRPr="007C0600" w:rsidRDefault="00E0581C" w:rsidP="007C0600">
            <w:pPr>
              <w:spacing w:line="276" w:lineRule="auto"/>
              <w:jc w:val="both"/>
            </w:pPr>
            <w:r w:rsidRPr="007C0600">
              <w:t>*</w:t>
            </w:r>
          </w:p>
        </w:tc>
      </w:tr>
      <w:tr w:rsidR="00E0581C" w:rsidRPr="007C0600" w:rsidTr="008814DE">
        <w:trPr>
          <w:trHeight w:val="729"/>
        </w:trPr>
        <w:tc>
          <w:tcPr>
            <w:tcW w:w="23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0581C" w:rsidRPr="007C0600" w:rsidRDefault="00E0581C" w:rsidP="007C0600">
            <w:pPr>
              <w:spacing w:line="276" w:lineRule="auto"/>
              <w:jc w:val="both"/>
              <w:rPr>
                <w:bCs/>
                <w:color w:val="000000"/>
              </w:rPr>
            </w:pPr>
            <w:r w:rsidRPr="007C0600">
              <w:rPr>
                <w:bCs/>
                <w:color w:val="000000"/>
              </w:rPr>
              <w:t>5. Кадровая политика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E0581C" w:rsidRPr="009A5658" w:rsidRDefault="00E0581C" w:rsidP="007C0600">
            <w:pPr>
              <w:spacing w:line="276" w:lineRule="auto"/>
              <w:jc w:val="both"/>
              <w:rPr>
                <w:bCs/>
                <w:color w:val="000000"/>
              </w:rPr>
            </w:pPr>
            <w:r w:rsidRPr="007C0600">
              <w:rPr>
                <w:bCs/>
                <w:color w:val="000000"/>
              </w:rPr>
              <w:t>Повышение профессионального мастерства педагогов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E0581C" w:rsidRPr="007C0600" w:rsidRDefault="00E0581C" w:rsidP="007C0600">
            <w:pPr>
              <w:spacing w:line="276" w:lineRule="auto"/>
              <w:jc w:val="both"/>
            </w:pPr>
            <w:r w:rsidRPr="007C0600">
              <w:t>*</w:t>
            </w:r>
          </w:p>
          <w:p w:rsidR="00E0581C" w:rsidRPr="007C0600" w:rsidRDefault="00E0581C" w:rsidP="007C0600">
            <w:pPr>
              <w:spacing w:line="276" w:lineRule="auto"/>
              <w:jc w:val="both"/>
            </w:pPr>
          </w:p>
        </w:tc>
        <w:tc>
          <w:tcPr>
            <w:tcW w:w="108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E0581C" w:rsidRPr="007C0600" w:rsidRDefault="00E0581C" w:rsidP="007C0600">
            <w:pPr>
              <w:spacing w:line="276" w:lineRule="auto"/>
              <w:jc w:val="both"/>
            </w:pPr>
            <w:r w:rsidRPr="007C0600">
              <w:t>*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E0581C" w:rsidRPr="007C0600" w:rsidRDefault="00E0581C" w:rsidP="007C0600">
            <w:pPr>
              <w:spacing w:line="276" w:lineRule="auto"/>
              <w:jc w:val="both"/>
            </w:pPr>
            <w:r w:rsidRPr="007C0600">
              <w:t>*</w:t>
            </w:r>
          </w:p>
        </w:tc>
      </w:tr>
    </w:tbl>
    <w:p w:rsidR="00E0581C" w:rsidRPr="007C0600" w:rsidRDefault="00E0581C" w:rsidP="007C0600">
      <w:pPr>
        <w:tabs>
          <w:tab w:val="left" w:pos="5580"/>
        </w:tabs>
        <w:spacing w:line="276" w:lineRule="auto"/>
        <w:ind w:firstLine="720"/>
        <w:jc w:val="center"/>
        <w:rPr>
          <w:b/>
        </w:rPr>
      </w:pPr>
    </w:p>
    <w:p w:rsidR="00E0581C" w:rsidRPr="007C0600" w:rsidRDefault="00E0581C" w:rsidP="007C0600">
      <w:pPr>
        <w:tabs>
          <w:tab w:val="left" w:pos="5580"/>
        </w:tabs>
        <w:spacing w:line="276" w:lineRule="auto"/>
        <w:ind w:firstLine="720"/>
        <w:jc w:val="center"/>
        <w:rPr>
          <w:b/>
        </w:rPr>
      </w:pPr>
      <w:r w:rsidRPr="007C0600">
        <w:rPr>
          <w:b/>
        </w:rPr>
        <w:t>6.1. Проект 1. Программное обеспечение, методики, технологии</w:t>
      </w:r>
    </w:p>
    <w:p w:rsidR="00E0581C" w:rsidRPr="007C0600" w:rsidRDefault="00E0581C" w:rsidP="007C0600">
      <w:pPr>
        <w:spacing w:line="276" w:lineRule="auto"/>
        <w:ind w:firstLine="720"/>
        <w:jc w:val="both"/>
        <w:rPr>
          <w:iCs/>
        </w:rPr>
      </w:pPr>
      <w:proofErr w:type="gramStart"/>
      <w:r w:rsidRPr="007C0600">
        <w:t xml:space="preserve">Содержание образовательного процесса в дошкольном образовательном учреждении определяется </w:t>
      </w:r>
      <w:r w:rsidRPr="007C0600">
        <w:rPr>
          <w:iCs/>
        </w:rPr>
        <w:t>образовательной программой детского сада, разработанной, принятой и реализуемой в соответствии с федеральными государственными требованиями к структуре основной общеобразовательной программы дошкольного</w:t>
      </w:r>
      <w:r w:rsidRPr="007C0600">
        <w:t xml:space="preserve"> </w:t>
      </w:r>
      <w:r w:rsidRPr="007C0600">
        <w:rPr>
          <w:iCs/>
        </w:rPr>
        <w:t xml:space="preserve">образования и условиям ее реализации, с учетом особенностей психофизического развития и возможностей детей - воспитанников </w:t>
      </w:r>
      <w:r>
        <w:rPr>
          <w:iCs/>
        </w:rPr>
        <w:t xml:space="preserve"> </w:t>
      </w:r>
      <w:r>
        <w:t>МБ</w:t>
      </w:r>
      <w:r w:rsidRPr="00652DBA">
        <w:t>ДОУ</w:t>
      </w:r>
      <w:r>
        <w:t xml:space="preserve"> «</w:t>
      </w:r>
      <w:proofErr w:type="spellStart"/>
      <w:r w:rsidR="00DD10E4">
        <w:t>Урдалинский</w:t>
      </w:r>
      <w:proofErr w:type="spellEnd"/>
      <w:r w:rsidR="00DD10E4">
        <w:t xml:space="preserve"> </w:t>
      </w:r>
      <w:r w:rsidR="008C7043">
        <w:t>детский сад</w:t>
      </w:r>
      <w:r>
        <w:t>»</w:t>
      </w:r>
      <w:r w:rsidRPr="007C0600">
        <w:rPr>
          <w:iCs/>
        </w:rPr>
        <w:t>.</w:t>
      </w:r>
      <w:proofErr w:type="gramEnd"/>
    </w:p>
    <w:p w:rsidR="00E0581C" w:rsidRPr="009A5658" w:rsidRDefault="00E0581C" w:rsidP="007C0600">
      <w:pPr>
        <w:spacing w:line="276" w:lineRule="auto"/>
        <w:ind w:firstLine="720"/>
        <w:jc w:val="both"/>
        <w:rPr>
          <w:sz w:val="16"/>
          <w:szCs w:val="16"/>
        </w:rPr>
      </w:pPr>
    </w:p>
    <w:p w:rsidR="00E0581C" w:rsidRPr="007C0600" w:rsidRDefault="00E0581C" w:rsidP="007C0600">
      <w:pPr>
        <w:spacing w:line="276" w:lineRule="auto"/>
        <w:ind w:right="-136" w:firstLine="708"/>
        <w:jc w:val="both"/>
      </w:pPr>
      <w:r w:rsidRPr="007C0600">
        <w:rPr>
          <w:b/>
        </w:rPr>
        <w:t xml:space="preserve">Проблема: </w:t>
      </w:r>
      <w:r w:rsidRPr="007C0600">
        <w:t xml:space="preserve">Объективная необходимость переориентировать педагогов на приоритет совместной и самостоятельной деятельности детей, использование инновационных программ и </w:t>
      </w:r>
      <w:r w:rsidRPr="007C0600">
        <w:lastRenderedPageBreak/>
        <w:t>технологий в решении данной проблемы.</w:t>
      </w:r>
    </w:p>
    <w:p w:rsidR="00E0581C" w:rsidRDefault="00E0581C" w:rsidP="008C7043">
      <w:pPr>
        <w:tabs>
          <w:tab w:val="left" w:pos="0"/>
        </w:tabs>
        <w:spacing w:line="276" w:lineRule="auto"/>
        <w:jc w:val="both"/>
        <w:rPr>
          <w:b/>
        </w:rPr>
      </w:pPr>
    </w:p>
    <w:p w:rsidR="00E0581C" w:rsidRPr="007C0600" w:rsidRDefault="00E0581C" w:rsidP="007C0600">
      <w:pPr>
        <w:tabs>
          <w:tab w:val="left" w:pos="0"/>
        </w:tabs>
        <w:spacing w:line="276" w:lineRule="auto"/>
        <w:ind w:firstLine="720"/>
        <w:jc w:val="both"/>
      </w:pPr>
      <w:r w:rsidRPr="007C0600">
        <w:rPr>
          <w:b/>
        </w:rPr>
        <w:t>Цел</w:t>
      </w:r>
      <w:r w:rsidRPr="007C0600">
        <w:t xml:space="preserve">ь: обучение педагогов </w:t>
      </w:r>
      <w:r>
        <w:t>МБ</w:t>
      </w:r>
      <w:r w:rsidRPr="007C0600">
        <w:t>ДОУ</w:t>
      </w:r>
      <w:r>
        <w:t xml:space="preserve"> «</w:t>
      </w:r>
      <w:proofErr w:type="spellStart"/>
      <w:r w:rsidR="00DD10E4">
        <w:t>Урдалинский</w:t>
      </w:r>
      <w:proofErr w:type="spellEnd"/>
      <w:r w:rsidR="008C7043">
        <w:t xml:space="preserve"> детский сад</w:t>
      </w:r>
      <w:r>
        <w:t>»</w:t>
      </w:r>
      <w:r w:rsidRPr="007C0600">
        <w:t xml:space="preserve"> технологиям проектирования и естественного включения семьи в проектную деятельность. </w:t>
      </w:r>
    </w:p>
    <w:p w:rsidR="00E0581C" w:rsidRPr="009A5658" w:rsidRDefault="00E0581C" w:rsidP="007C0600">
      <w:pPr>
        <w:tabs>
          <w:tab w:val="left" w:pos="0"/>
        </w:tabs>
        <w:spacing w:line="276" w:lineRule="auto"/>
        <w:ind w:firstLine="720"/>
        <w:jc w:val="both"/>
        <w:rPr>
          <w:sz w:val="16"/>
          <w:szCs w:val="16"/>
        </w:rPr>
      </w:pPr>
    </w:p>
    <w:p w:rsidR="00E0581C" w:rsidRPr="007C0600" w:rsidRDefault="00E0581C" w:rsidP="007C0600">
      <w:pPr>
        <w:tabs>
          <w:tab w:val="left" w:pos="0"/>
        </w:tabs>
        <w:spacing w:line="276" w:lineRule="auto"/>
        <w:ind w:firstLine="720"/>
        <w:jc w:val="both"/>
      </w:pPr>
      <w:r w:rsidRPr="007C0600">
        <w:rPr>
          <w:b/>
        </w:rPr>
        <w:t>Задачи</w:t>
      </w:r>
      <w:r w:rsidRPr="007C0600">
        <w:t>:</w:t>
      </w:r>
    </w:p>
    <w:p w:rsidR="00E0581C" w:rsidRPr="007C0600" w:rsidRDefault="00E0581C" w:rsidP="007C0600">
      <w:pPr>
        <w:tabs>
          <w:tab w:val="left" w:pos="6840"/>
        </w:tabs>
        <w:spacing w:line="276" w:lineRule="auto"/>
        <w:ind w:firstLine="720"/>
        <w:jc w:val="both"/>
      </w:pPr>
      <w:r w:rsidRPr="007C0600">
        <w:t>1.</w:t>
      </w:r>
      <w:r>
        <w:t xml:space="preserve"> </w:t>
      </w:r>
      <w:r w:rsidRPr="007C0600">
        <w:t>Переориентировать педагогов на приоритет совместной и самостоятельной деятельности ребенка, обучить педагогов методам вовлечения семей в проектную деятельность. Разработать методическое сопровождение по внедрению проектной деятельности.</w:t>
      </w:r>
    </w:p>
    <w:p w:rsidR="00E0581C" w:rsidRPr="009A5658" w:rsidRDefault="00E0581C" w:rsidP="007C0600">
      <w:pPr>
        <w:tabs>
          <w:tab w:val="left" w:pos="6840"/>
        </w:tabs>
        <w:spacing w:line="276" w:lineRule="auto"/>
        <w:ind w:firstLine="720"/>
        <w:jc w:val="both"/>
        <w:rPr>
          <w:sz w:val="16"/>
          <w:szCs w:val="16"/>
        </w:rPr>
      </w:pPr>
    </w:p>
    <w:p w:rsidR="00E0581C" w:rsidRPr="007C0600" w:rsidRDefault="00E0581C" w:rsidP="007C0600">
      <w:pPr>
        <w:tabs>
          <w:tab w:val="left" w:pos="0"/>
        </w:tabs>
        <w:spacing w:line="276" w:lineRule="auto"/>
        <w:ind w:firstLine="720"/>
        <w:jc w:val="both"/>
      </w:pPr>
      <w:r w:rsidRPr="007C0600">
        <w:t>2. Вовлекать родителей в построение индивидуального образовательного маршрута ребенка, посредством постоянного их информирования.</w:t>
      </w:r>
    </w:p>
    <w:p w:rsidR="00E0581C" w:rsidRPr="009A5658" w:rsidRDefault="00E0581C" w:rsidP="007C0600">
      <w:pPr>
        <w:tabs>
          <w:tab w:val="left" w:pos="0"/>
        </w:tabs>
        <w:spacing w:line="276" w:lineRule="auto"/>
        <w:ind w:firstLine="720"/>
        <w:jc w:val="both"/>
        <w:rPr>
          <w:sz w:val="16"/>
          <w:szCs w:val="16"/>
        </w:rPr>
      </w:pPr>
    </w:p>
    <w:p w:rsidR="00E0581C" w:rsidRPr="007C0600" w:rsidRDefault="00E0581C" w:rsidP="007C0600">
      <w:pPr>
        <w:tabs>
          <w:tab w:val="left" w:pos="6840"/>
        </w:tabs>
        <w:spacing w:line="276" w:lineRule="auto"/>
        <w:ind w:firstLine="720"/>
        <w:jc w:val="both"/>
      </w:pPr>
      <w:r w:rsidRPr="007C0600">
        <w:t>3. Развивать социальное партнерство в процессе вовлечения детей дошкольного возраста в проектную деятельность.</w:t>
      </w:r>
    </w:p>
    <w:p w:rsidR="00E0581C" w:rsidRPr="009A5658" w:rsidRDefault="00E0581C" w:rsidP="007C0600">
      <w:pPr>
        <w:tabs>
          <w:tab w:val="left" w:pos="6840"/>
        </w:tabs>
        <w:spacing w:line="276" w:lineRule="auto"/>
        <w:ind w:firstLine="720"/>
        <w:jc w:val="both"/>
        <w:rPr>
          <w:sz w:val="16"/>
          <w:szCs w:val="16"/>
        </w:rPr>
      </w:pPr>
    </w:p>
    <w:p w:rsidR="00E0581C" w:rsidRPr="007C0600" w:rsidRDefault="00E0581C" w:rsidP="007C0600">
      <w:pPr>
        <w:tabs>
          <w:tab w:val="left" w:pos="6840"/>
        </w:tabs>
        <w:spacing w:line="276" w:lineRule="auto"/>
        <w:ind w:firstLine="720"/>
        <w:jc w:val="both"/>
      </w:pPr>
      <w:r w:rsidRPr="007C0600">
        <w:t>4. Организовать эффективное сетевое взаимодействие с партнерами детского сада посредством Интернета.</w:t>
      </w:r>
    </w:p>
    <w:p w:rsidR="00E0581C" w:rsidRPr="00C34A6F" w:rsidRDefault="00E0581C" w:rsidP="007C0600">
      <w:pPr>
        <w:tabs>
          <w:tab w:val="left" w:pos="6840"/>
        </w:tabs>
        <w:spacing w:line="276" w:lineRule="auto"/>
        <w:ind w:firstLine="720"/>
        <w:jc w:val="both"/>
        <w:rPr>
          <w:sz w:val="16"/>
          <w:szCs w:val="16"/>
        </w:rPr>
      </w:pPr>
    </w:p>
    <w:tbl>
      <w:tblPr>
        <w:tblW w:w="9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49"/>
        <w:gridCol w:w="3979"/>
        <w:gridCol w:w="1260"/>
        <w:gridCol w:w="1440"/>
        <w:gridCol w:w="2340"/>
      </w:tblGrid>
      <w:tr w:rsidR="00E0581C" w:rsidRPr="007C0600">
        <w:trPr>
          <w:trHeight w:val="478"/>
        </w:trPr>
        <w:tc>
          <w:tcPr>
            <w:tcW w:w="449" w:type="dxa"/>
            <w:vMerge w:val="restart"/>
          </w:tcPr>
          <w:p w:rsidR="00E0581C" w:rsidRPr="007C0600" w:rsidRDefault="00E0581C" w:rsidP="007C0600">
            <w:pPr>
              <w:tabs>
                <w:tab w:val="left" w:pos="6840"/>
              </w:tabs>
              <w:spacing w:line="276" w:lineRule="auto"/>
              <w:jc w:val="both"/>
              <w:rPr>
                <w:noProof/>
              </w:rPr>
            </w:pPr>
          </w:p>
        </w:tc>
        <w:tc>
          <w:tcPr>
            <w:tcW w:w="3979" w:type="dxa"/>
            <w:vMerge w:val="restart"/>
          </w:tcPr>
          <w:p w:rsidR="00E0581C" w:rsidRPr="007C0600" w:rsidRDefault="00E0581C" w:rsidP="007C0600">
            <w:pPr>
              <w:tabs>
                <w:tab w:val="left" w:pos="6840"/>
              </w:tabs>
              <w:spacing w:line="276" w:lineRule="auto"/>
              <w:jc w:val="both"/>
            </w:pPr>
          </w:p>
          <w:p w:rsidR="00E0581C" w:rsidRPr="007C0600" w:rsidRDefault="00E0581C" w:rsidP="007C0600">
            <w:pPr>
              <w:tabs>
                <w:tab w:val="left" w:pos="6840"/>
              </w:tabs>
              <w:spacing w:line="276" w:lineRule="auto"/>
              <w:jc w:val="both"/>
              <w:rPr>
                <w:noProof/>
              </w:rPr>
            </w:pPr>
            <w:r w:rsidRPr="007C0600">
              <w:t>Мероприятия проекта</w:t>
            </w:r>
          </w:p>
        </w:tc>
        <w:tc>
          <w:tcPr>
            <w:tcW w:w="1260" w:type="dxa"/>
            <w:vMerge w:val="restart"/>
          </w:tcPr>
          <w:p w:rsidR="00E0581C" w:rsidRPr="007C0600" w:rsidRDefault="00E0581C" w:rsidP="007C0600">
            <w:pPr>
              <w:tabs>
                <w:tab w:val="left" w:pos="6840"/>
              </w:tabs>
              <w:spacing w:line="276" w:lineRule="auto"/>
              <w:jc w:val="both"/>
            </w:pPr>
          </w:p>
          <w:p w:rsidR="00E0581C" w:rsidRPr="007C0600" w:rsidRDefault="00E0581C" w:rsidP="007C0600">
            <w:pPr>
              <w:tabs>
                <w:tab w:val="left" w:pos="6840"/>
              </w:tabs>
              <w:spacing w:line="276" w:lineRule="auto"/>
              <w:jc w:val="both"/>
              <w:rPr>
                <w:noProof/>
              </w:rPr>
            </w:pPr>
            <w:r w:rsidRPr="007C0600">
              <w:t xml:space="preserve">Этапы, сроки их </w:t>
            </w:r>
            <w:proofErr w:type="spellStart"/>
            <w:proofErr w:type="gramStart"/>
            <w:r w:rsidRPr="007C0600">
              <w:t>выполне-ния</w:t>
            </w:r>
            <w:proofErr w:type="spellEnd"/>
            <w:proofErr w:type="gramEnd"/>
          </w:p>
        </w:tc>
        <w:tc>
          <w:tcPr>
            <w:tcW w:w="3780" w:type="dxa"/>
            <w:gridSpan w:val="2"/>
          </w:tcPr>
          <w:p w:rsidR="00E0581C" w:rsidRPr="007C0600" w:rsidRDefault="00E0581C" w:rsidP="007C0600">
            <w:pPr>
              <w:tabs>
                <w:tab w:val="left" w:pos="0"/>
              </w:tabs>
              <w:spacing w:line="276" w:lineRule="auto"/>
              <w:ind w:right="-108"/>
              <w:jc w:val="both"/>
              <w:rPr>
                <w:noProof/>
              </w:rPr>
            </w:pPr>
            <w:r w:rsidRPr="007C0600">
              <w:t>Сведения об источниках, формах, механизмах, привлечения трудовых, материальных ресурсов для реализации проекта</w:t>
            </w:r>
          </w:p>
        </w:tc>
      </w:tr>
      <w:tr w:rsidR="00E0581C" w:rsidRPr="007C0600">
        <w:trPr>
          <w:trHeight w:val="835"/>
        </w:trPr>
        <w:tc>
          <w:tcPr>
            <w:tcW w:w="449" w:type="dxa"/>
            <w:vMerge/>
            <w:vAlign w:val="center"/>
          </w:tcPr>
          <w:p w:rsidR="00E0581C" w:rsidRPr="007C0600" w:rsidRDefault="00E0581C" w:rsidP="007C0600">
            <w:pPr>
              <w:spacing w:line="276" w:lineRule="auto"/>
              <w:jc w:val="both"/>
              <w:rPr>
                <w:noProof/>
              </w:rPr>
            </w:pPr>
          </w:p>
        </w:tc>
        <w:tc>
          <w:tcPr>
            <w:tcW w:w="3979" w:type="dxa"/>
            <w:vMerge/>
            <w:vAlign w:val="center"/>
          </w:tcPr>
          <w:p w:rsidR="00E0581C" w:rsidRPr="007C0600" w:rsidRDefault="00E0581C" w:rsidP="007C0600">
            <w:pPr>
              <w:spacing w:line="276" w:lineRule="auto"/>
              <w:jc w:val="both"/>
              <w:rPr>
                <w:noProof/>
              </w:rPr>
            </w:pPr>
          </w:p>
        </w:tc>
        <w:tc>
          <w:tcPr>
            <w:tcW w:w="1260" w:type="dxa"/>
            <w:vMerge/>
            <w:vAlign w:val="center"/>
          </w:tcPr>
          <w:p w:rsidR="00E0581C" w:rsidRPr="007C0600" w:rsidRDefault="00E0581C" w:rsidP="007C0600">
            <w:pPr>
              <w:spacing w:line="276" w:lineRule="auto"/>
              <w:jc w:val="both"/>
              <w:rPr>
                <w:noProof/>
              </w:rPr>
            </w:pPr>
          </w:p>
        </w:tc>
        <w:tc>
          <w:tcPr>
            <w:tcW w:w="1440" w:type="dxa"/>
          </w:tcPr>
          <w:p w:rsidR="00E0581C" w:rsidRPr="007C0600" w:rsidRDefault="00E0581C" w:rsidP="007C0600">
            <w:pPr>
              <w:tabs>
                <w:tab w:val="left" w:pos="6840"/>
              </w:tabs>
              <w:spacing w:line="276" w:lineRule="auto"/>
              <w:jc w:val="both"/>
              <w:rPr>
                <w:noProof/>
              </w:rPr>
            </w:pPr>
            <w:r w:rsidRPr="007C0600">
              <w:t>Источники финансирования</w:t>
            </w:r>
          </w:p>
        </w:tc>
        <w:tc>
          <w:tcPr>
            <w:tcW w:w="2340" w:type="dxa"/>
          </w:tcPr>
          <w:p w:rsidR="00E0581C" w:rsidRPr="007C0600" w:rsidRDefault="00E0581C" w:rsidP="007C0600">
            <w:pPr>
              <w:tabs>
                <w:tab w:val="left" w:pos="6840"/>
              </w:tabs>
              <w:spacing w:line="276" w:lineRule="auto"/>
              <w:jc w:val="both"/>
              <w:rPr>
                <w:noProof/>
              </w:rPr>
            </w:pPr>
            <w:r w:rsidRPr="007C0600">
              <w:t>Исполнители</w:t>
            </w:r>
          </w:p>
        </w:tc>
      </w:tr>
      <w:tr w:rsidR="00E0581C" w:rsidRPr="007C0600">
        <w:trPr>
          <w:trHeight w:val="525"/>
        </w:trPr>
        <w:tc>
          <w:tcPr>
            <w:tcW w:w="449" w:type="dxa"/>
          </w:tcPr>
          <w:p w:rsidR="00E0581C" w:rsidRPr="007C0600" w:rsidRDefault="00E0581C" w:rsidP="007C0600">
            <w:pPr>
              <w:tabs>
                <w:tab w:val="left" w:pos="6840"/>
              </w:tabs>
              <w:spacing w:line="276" w:lineRule="auto"/>
              <w:jc w:val="both"/>
            </w:pPr>
            <w:r w:rsidRPr="007C0600">
              <w:t>1</w:t>
            </w:r>
          </w:p>
        </w:tc>
        <w:tc>
          <w:tcPr>
            <w:tcW w:w="3979" w:type="dxa"/>
          </w:tcPr>
          <w:p w:rsidR="00E0581C" w:rsidRPr="007C0600" w:rsidRDefault="00E0581C" w:rsidP="007C0600">
            <w:pPr>
              <w:tabs>
                <w:tab w:val="left" w:pos="6840"/>
              </w:tabs>
              <w:spacing w:line="276" w:lineRule="auto"/>
              <w:jc w:val="both"/>
            </w:pPr>
            <w:r w:rsidRPr="007C0600">
              <w:t>Создание основной общеобразовательной программы ДОУ в</w:t>
            </w:r>
            <w:r>
              <w:t xml:space="preserve"> соответствии с требованиями ФГОС</w:t>
            </w:r>
          </w:p>
        </w:tc>
        <w:tc>
          <w:tcPr>
            <w:tcW w:w="1260" w:type="dxa"/>
          </w:tcPr>
          <w:p w:rsidR="00E0581C" w:rsidRPr="007C0600" w:rsidRDefault="00E0581C" w:rsidP="007C0600">
            <w:pPr>
              <w:tabs>
                <w:tab w:val="left" w:pos="6840"/>
              </w:tabs>
              <w:spacing w:line="276" w:lineRule="auto"/>
              <w:jc w:val="both"/>
            </w:pPr>
          </w:p>
          <w:p w:rsidR="00E0581C" w:rsidRPr="007C0600" w:rsidRDefault="000D6B20" w:rsidP="007C0600">
            <w:pPr>
              <w:tabs>
                <w:tab w:val="left" w:pos="6840"/>
              </w:tabs>
              <w:spacing w:line="276" w:lineRule="auto"/>
              <w:jc w:val="both"/>
            </w:pPr>
            <w:r>
              <w:t>2015</w:t>
            </w:r>
            <w:r w:rsidR="00E0581C">
              <w:t>-201</w:t>
            </w:r>
            <w:r>
              <w:t>8</w:t>
            </w:r>
          </w:p>
        </w:tc>
        <w:tc>
          <w:tcPr>
            <w:tcW w:w="1440" w:type="dxa"/>
          </w:tcPr>
          <w:p w:rsidR="00E0581C" w:rsidRPr="007C0600" w:rsidRDefault="00E0581C" w:rsidP="007C0600">
            <w:pPr>
              <w:spacing w:line="276" w:lineRule="auto"/>
              <w:jc w:val="both"/>
            </w:pPr>
            <w:r w:rsidRPr="007C0600">
              <w:t xml:space="preserve">Без  </w:t>
            </w:r>
            <w:proofErr w:type="spellStart"/>
            <w:r w:rsidRPr="007C0600">
              <w:t>финанс</w:t>
            </w:r>
            <w:proofErr w:type="gramStart"/>
            <w:r w:rsidRPr="007C0600">
              <w:t>и</w:t>
            </w:r>
            <w:proofErr w:type="spellEnd"/>
            <w:r w:rsidRPr="007C0600">
              <w:t>-</w:t>
            </w:r>
            <w:proofErr w:type="gramEnd"/>
            <w:r w:rsidRPr="007C0600">
              <w:t xml:space="preserve"> </w:t>
            </w:r>
            <w:proofErr w:type="spellStart"/>
            <w:r w:rsidRPr="007C0600">
              <w:t>рования</w:t>
            </w:r>
            <w:proofErr w:type="spellEnd"/>
          </w:p>
        </w:tc>
        <w:tc>
          <w:tcPr>
            <w:tcW w:w="2340" w:type="dxa"/>
          </w:tcPr>
          <w:p w:rsidR="00E0581C" w:rsidRPr="007C0600" w:rsidRDefault="00E0581C" w:rsidP="007C0600">
            <w:pPr>
              <w:tabs>
                <w:tab w:val="left" w:pos="6840"/>
              </w:tabs>
              <w:spacing w:line="276" w:lineRule="auto"/>
              <w:jc w:val="both"/>
              <w:rPr>
                <w:noProof/>
              </w:rPr>
            </w:pPr>
            <w:r w:rsidRPr="007C0600">
              <w:t>Творческая группа по разработке ООП</w:t>
            </w:r>
          </w:p>
        </w:tc>
      </w:tr>
      <w:tr w:rsidR="00E0581C" w:rsidRPr="007C0600">
        <w:trPr>
          <w:trHeight w:val="525"/>
        </w:trPr>
        <w:tc>
          <w:tcPr>
            <w:tcW w:w="449" w:type="dxa"/>
          </w:tcPr>
          <w:p w:rsidR="00E0581C" w:rsidRPr="007C0600" w:rsidRDefault="00E0581C" w:rsidP="007C0600">
            <w:pPr>
              <w:tabs>
                <w:tab w:val="left" w:pos="6840"/>
              </w:tabs>
              <w:spacing w:line="276" w:lineRule="auto"/>
              <w:jc w:val="both"/>
            </w:pPr>
            <w:r w:rsidRPr="007C0600">
              <w:t>2</w:t>
            </w:r>
          </w:p>
        </w:tc>
        <w:tc>
          <w:tcPr>
            <w:tcW w:w="3979" w:type="dxa"/>
          </w:tcPr>
          <w:p w:rsidR="00E0581C" w:rsidRPr="007C0600" w:rsidRDefault="00E0581C" w:rsidP="007C0600">
            <w:pPr>
              <w:tabs>
                <w:tab w:val="left" w:pos="6840"/>
              </w:tabs>
              <w:spacing w:line="276" w:lineRule="auto"/>
              <w:jc w:val="both"/>
            </w:pPr>
            <w:r w:rsidRPr="007C0600">
              <w:t xml:space="preserve">Создание и апробация системы итогового, промежуточного контроля и  системы мониторинга </w:t>
            </w:r>
          </w:p>
        </w:tc>
        <w:tc>
          <w:tcPr>
            <w:tcW w:w="1260" w:type="dxa"/>
          </w:tcPr>
          <w:p w:rsidR="00E0581C" w:rsidRPr="007C0600" w:rsidRDefault="00E0581C" w:rsidP="007C0600">
            <w:pPr>
              <w:tabs>
                <w:tab w:val="left" w:pos="6840"/>
              </w:tabs>
              <w:spacing w:line="276" w:lineRule="auto"/>
              <w:jc w:val="both"/>
            </w:pPr>
          </w:p>
          <w:p w:rsidR="00E0581C" w:rsidRPr="007C0600" w:rsidRDefault="00E0581C" w:rsidP="007C0600">
            <w:pPr>
              <w:tabs>
                <w:tab w:val="left" w:pos="6840"/>
              </w:tabs>
              <w:spacing w:line="276" w:lineRule="auto"/>
              <w:jc w:val="both"/>
            </w:pPr>
            <w:r>
              <w:t>201</w:t>
            </w:r>
            <w:r w:rsidR="000D6B20">
              <w:t>5</w:t>
            </w:r>
          </w:p>
        </w:tc>
        <w:tc>
          <w:tcPr>
            <w:tcW w:w="1440" w:type="dxa"/>
          </w:tcPr>
          <w:p w:rsidR="00E0581C" w:rsidRPr="007C0600" w:rsidRDefault="00E0581C" w:rsidP="007C0600">
            <w:pPr>
              <w:spacing w:line="276" w:lineRule="auto"/>
              <w:jc w:val="both"/>
            </w:pPr>
            <w:r w:rsidRPr="007C0600">
              <w:t xml:space="preserve">Без </w:t>
            </w:r>
            <w:proofErr w:type="spellStart"/>
            <w:r w:rsidRPr="007C0600">
              <w:t>финанс</w:t>
            </w:r>
            <w:proofErr w:type="gramStart"/>
            <w:r w:rsidRPr="007C0600">
              <w:t>и</w:t>
            </w:r>
            <w:proofErr w:type="spellEnd"/>
            <w:r w:rsidRPr="007C0600">
              <w:t>-</w:t>
            </w:r>
            <w:proofErr w:type="gramEnd"/>
            <w:r w:rsidRPr="007C0600">
              <w:t xml:space="preserve"> </w:t>
            </w:r>
            <w:proofErr w:type="spellStart"/>
            <w:r w:rsidRPr="007C0600">
              <w:t>рования</w:t>
            </w:r>
            <w:proofErr w:type="spellEnd"/>
          </w:p>
        </w:tc>
        <w:tc>
          <w:tcPr>
            <w:tcW w:w="2340" w:type="dxa"/>
          </w:tcPr>
          <w:p w:rsidR="00E0581C" w:rsidRPr="007C0600" w:rsidRDefault="00E0581C" w:rsidP="007C0600">
            <w:pPr>
              <w:spacing w:line="276" w:lineRule="auto"/>
              <w:jc w:val="both"/>
            </w:pPr>
            <w:r w:rsidRPr="007C0600">
              <w:t xml:space="preserve">Заведующий </w:t>
            </w:r>
          </w:p>
          <w:p w:rsidR="00E0581C" w:rsidRPr="007C0600" w:rsidRDefault="00E0581C" w:rsidP="007C0600">
            <w:pPr>
              <w:spacing w:line="276" w:lineRule="auto"/>
              <w:jc w:val="both"/>
            </w:pPr>
          </w:p>
        </w:tc>
      </w:tr>
      <w:tr w:rsidR="00E0581C" w:rsidRPr="007C0600">
        <w:trPr>
          <w:trHeight w:val="525"/>
        </w:trPr>
        <w:tc>
          <w:tcPr>
            <w:tcW w:w="449" w:type="dxa"/>
          </w:tcPr>
          <w:p w:rsidR="00E0581C" w:rsidRPr="007C0600" w:rsidRDefault="00E0581C" w:rsidP="007C0600">
            <w:pPr>
              <w:tabs>
                <w:tab w:val="left" w:pos="6840"/>
              </w:tabs>
              <w:spacing w:line="276" w:lineRule="auto"/>
              <w:jc w:val="both"/>
            </w:pPr>
            <w:r w:rsidRPr="007C0600">
              <w:t>3</w:t>
            </w:r>
          </w:p>
        </w:tc>
        <w:tc>
          <w:tcPr>
            <w:tcW w:w="3979" w:type="dxa"/>
          </w:tcPr>
          <w:p w:rsidR="00E0581C" w:rsidRPr="007C0600" w:rsidRDefault="00E0581C" w:rsidP="007C0600">
            <w:pPr>
              <w:tabs>
                <w:tab w:val="left" w:pos="6840"/>
              </w:tabs>
              <w:spacing w:line="276" w:lineRule="auto"/>
              <w:jc w:val="both"/>
            </w:pPr>
            <w:r w:rsidRPr="007C0600">
              <w:t>Апробация и корректировка основной общеобразовательной программы в практике работы ДОУ</w:t>
            </w:r>
          </w:p>
        </w:tc>
        <w:tc>
          <w:tcPr>
            <w:tcW w:w="1260" w:type="dxa"/>
          </w:tcPr>
          <w:p w:rsidR="00E0581C" w:rsidRPr="007C0600" w:rsidRDefault="00E0581C" w:rsidP="007C0600">
            <w:pPr>
              <w:tabs>
                <w:tab w:val="left" w:pos="6840"/>
              </w:tabs>
              <w:spacing w:line="276" w:lineRule="auto"/>
              <w:jc w:val="both"/>
            </w:pPr>
          </w:p>
          <w:p w:rsidR="00E0581C" w:rsidRPr="00841772" w:rsidRDefault="000D6B20" w:rsidP="007C0600">
            <w:pPr>
              <w:tabs>
                <w:tab w:val="left" w:pos="6840"/>
              </w:tabs>
              <w:spacing w:line="276" w:lineRule="auto"/>
              <w:jc w:val="both"/>
              <w:rPr>
                <w:color w:val="FF0000"/>
              </w:rPr>
            </w:pPr>
            <w:r>
              <w:rPr>
                <w:color w:val="FF0000"/>
              </w:rPr>
              <w:t>2015</w:t>
            </w:r>
            <w:r w:rsidR="00E0581C" w:rsidRPr="00841772">
              <w:rPr>
                <w:color w:val="FF0000"/>
              </w:rPr>
              <w:t>-201</w:t>
            </w:r>
            <w:r>
              <w:rPr>
                <w:color w:val="FF0000"/>
              </w:rPr>
              <w:t>8</w:t>
            </w:r>
          </w:p>
        </w:tc>
        <w:tc>
          <w:tcPr>
            <w:tcW w:w="1440" w:type="dxa"/>
          </w:tcPr>
          <w:p w:rsidR="00E0581C" w:rsidRPr="007C0600" w:rsidRDefault="00E0581C" w:rsidP="007C0600">
            <w:pPr>
              <w:spacing w:line="276" w:lineRule="auto"/>
              <w:jc w:val="both"/>
            </w:pPr>
            <w:r w:rsidRPr="007C0600">
              <w:t xml:space="preserve">Без  </w:t>
            </w:r>
            <w:proofErr w:type="spellStart"/>
            <w:r w:rsidRPr="007C0600">
              <w:t>финанс</w:t>
            </w:r>
            <w:proofErr w:type="gramStart"/>
            <w:r w:rsidRPr="007C0600">
              <w:t>и</w:t>
            </w:r>
            <w:proofErr w:type="spellEnd"/>
            <w:r w:rsidRPr="007C0600">
              <w:t>-</w:t>
            </w:r>
            <w:proofErr w:type="gramEnd"/>
            <w:r w:rsidRPr="007C0600">
              <w:t xml:space="preserve"> </w:t>
            </w:r>
            <w:proofErr w:type="spellStart"/>
            <w:r w:rsidRPr="007C0600">
              <w:t>рования</w:t>
            </w:r>
            <w:proofErr w:type="spellEnd"/>
          </w:p>
        </w:tc>
        <w:tc>
          <w:tcPr>
            <w:tcW w:w="2340" w:type="dxa"/>
          </w:tcPr>
          <w:p w:rsidR="00E0581C" w:rsidRPr="007C0600" w:rsidRDefault="00E0581C" w:rsidP="007C0600">
            <w:pPr>
              <w:spacing w:line="276" w:lineRule="auto"/>
              <w:jc w:val="both"/>
            </w:pPr>
          </w:p>
          <w:p w:rsidR="00E0581C" w:rsidRPr="007C0600" w:rsidRDefault="00E0581C" w:rsidP="007C0600">
            <w:pPr>
              <w:spacing w:line="276" w:lineRule="auto"/>
              <w:jc w:val="both"/>
            </w:pPr>
            <w:r w:rsidRPr="007C0600">
              <w:t xml:space="preserve">Заведующий </w:t>
            </w:r>
          </w:p>
          <w:p w:rsidR="00E0581C" w:rsidRPr="007C0600" w:rsidRDefault="00E0581C" w:rsidP="007C0600">
            <w:pPr>
              <w:spacing w:line="276" w:lineRule="auto"/>
              <w:jc w:val="both"/>
            </w:pPr>
          </w:p>
        </w:tc>
      </w:tr>
      <w:tr w:rsidR="00E0581C" w:rsidRPr="007C0600">
        <w:trPr>
          <w:trHeight w:val="525"/>
        </w:trPr>
        <w:tc>
          <w:tcPr>
            <w:tcW w:w="449" w:type="dxa"/>
          </w:tcPr>
          <w:p w:rsidR="00E0581C" w:rsidRPr="007C0600" w:rsidRDefault="00E0581C" w:rsidP="007C0600">
            <w:pPr>
              <w:tabs>
                <w:tab w:val="left" w:pos="6840"/>
              </w:tabs>
              <w:spacing w:line="276" w:lineRule="auto"/>
              <w:jc w:val="both"/>
              <w:rPr>
                <w:noProof/>
              </w:rPr>
            </w:pPr>
            <w:r w:rsidRPr="007C0600">
              <w:t>4</w:t>
            </w:r>
          </w:p>
        </w:tc>
        <w:tc>
          <w:tcPr>
            <w:tcW w:w="3979" w:type="dxa"/>
          </w:tcPr>
          <w:p w:rsidR="00E0581C" w:rsidRPr="007C0600" w:rsidRDefault="00E0581C" w:rsidP="007C0600">
            <w:pPr>
              <w:tabs>
                <w:tab w:val="left" w:pos="6840"/>
              </w:tabs>
              <w:spacing w:line="276" w:lineRule="auto"/>
              <w:jc w:val="both"/>
            </w:pPr>
            <w:r>
              <w:t>Внедрение</w:t>
            </w:r>
            <w:r w:rsidRPr="007C0600">
              <w:t xml:space="preserve"> УМК по обучению детей двум государственным языкам</w:t>
            </w:r>
          </w:p>
        </w:tc>
        <w:tc>
          <w:tcPr>
            <w:tcW w:w="1260" w:type="dxa"/>
          </w:tcPr>
          <w:p w:rsidR="00E0581C" w:rsidRPr="007C0600" w:rsidRDefault="000D6B20" w:rsidP="007C0600">
            <w:pPr>
              <w:tabs>
                <w:tab w:val="left" w:pos="6840"/>
              </w:tabs>
              <w:spacing w:line="276" w:lineRule="auto"/>
              <w:jc w:val="both"/>
              <w:rPr>
                <w:noProof/>
              </w:rPr>
            </w:pPr>
            <w:r>
              <w:t>2015</w:t>
            </w:r>
          </w:p>
          <w:p w:rsidR="00E0581C" w:rsidRPr="007C0600" w:rsidRDefault="00E0581C" w:rsidP="007C0600">
            <w:pPr>
              <w:tabs>
                <w:tab w:val="left" w:pos="6840"/>
              </w:tabs>
              <w:spacing w:line="276" w:lineRule="auto"/>
              <w:jc w:val="both"/>
            </w:pPr>
          </w:p>
          <w:p w:rsidR="00E0581C" w:rsidRPr="007C0600" w:rsidRDefault="00E0581C" w:rsidP="007C0600">
            <w:pPr>
              <w:tabs>
                <w:tab w:val="left" w:pos="6840"/>
              </w:tabs>
              <w:spacing w:line="276" w:lineRule="auto"/>
              <w:jc w:val="both"/>
              <w:rPr>
                <w:noProof/>
              </w:rPr>
            </w:pPr>
          </w:p>
        </w:tc>
        <w:tc>
          <w:tcPr>
            <w:tcW w:w="1440" w:type="dxa"/>
          </w:tcPr>
          <w:p w:rsidR="00E0581C" w:rsidRPr="007C0600" w:rsidRDefault="00E0581C" w:rsidP="007C0600">
            <w:pPr>
              <w:spacing w:line="276" w:lineRule="auto"/>
              <w:jc w:val="both"/>
            </w:pPr>
            <w:r w:rsidRPr="007C0600">
              <w:t xml:space="preserve">Без  </w:t>
            </w:r>
            <w:proofErr w:type="spellStart"/>
            <w:r w:rsidRPr="007C0600">
              <w:t>финанс</w:t>
            </w:r>
            <w:proofErr w:type="gramStart"/>
            <w:r w:rsidRPr="007C0600">
              <w:t>и</w:t>
            </w:r>
            <w:proofErr w:type="spellEnd"/>
            <w:r w:rsidRPr="007C0600">
              <w:t>-</w:t>
            </w:r>
            <w:proofErr w:type="gramEnd"/>
            <w:r w:rsidRPr="007C0600">
              <w:t xml:space="preserve"> </w:t>
            </w:r>
            <w:proofErr w:type="spellStart"/>
            <w:r w:rsidRPr="007C0600">
              <w:t>рования</w:t>
            </w:r>
            <w:proofErr w:type="spellEnd"/>
          </w:p>
        </w:tc>
        <w:tc>
          <w:tcPr>
            <w:tcW w:w="2340" w:type="dxa"/>
          </w:tcPr>
          <w:p w:rsidR="00E0581C" w:rsidRPr="007C0600" w:rsidRDefault="00E0581C" w:rsidP="007C0600">
            <w:pPr>
              <w:spacing w:line="276" w:lineRule="auto"/>
              <w:jc w:val="both"/>
            </w:pPr>
            <w:r w:rsidRPr="007C0600">
              <w:t xml:space="preserve">Заведующий </w:t>
            </w:r>
          </w:p>
          <w:p w:rsidR="00E0581C" w:rsidRPr="007C0600" w:rsidRDefault="008C7043" w:rsidP="007C0600">
            <w:pPr>
              <w:tabs>
                <w:tab w:val="left" w:pos="6840"/>
              </w:tabs>
              <w:spacing w:line="276" w:lineRule="auto"/>
              <w:jc w:val="both"/>
              <w:rPr>
                <w:noProof/>
              </w:rPr>
            </w:pPr>
            <w:r>
              <w:t>воспитатель</w:t>
            </w:r>
          </w:p>
        </w:tc>
      </w:tr>
      <w:tr w:rsidR="00E0581C" w:rsidRPr="007C0600">
        <w:trPr>
          <w:trHeight w:val="525"/>
        </w:trPr>
        <w:tc>
          <w:tcPr>
            <w:tcW w:w="449" w:type="dxa"/>
          </w:tcPr>
          <w:p w:rsidR="00E0581C" w:rsidRPr="007C0600" w:rsidRDefault="00E0581C" w:rsidP="00366FF5">
            <w:pPr>
              <w:tabs>
                <w:tab w:val="left" w:pos="6840"/>
              </w:tabs>
              <w:spacing w:line="276" w:lineRule="auto"/>
              <w:jc w:val="both"/>
            </w:pPr>
            <w:r w:rsidRPr="007C0600">
              <w:t>5</w:t>
            </w:r>
          </w:p>
        </w:tc>
        <w:tc>
          <w:tcPr>
            <w:tcW w:w="3979" w:type="dxa"/>
          </w:tcPr>
          <w:p w:rsidR="00E0581C" w:rsidRPr="007C0600" w:rsidRDefault="00E0581C" w:rsidP="00AC2EDA">
            <w:pPr>
              <w:tabs>
                <w:tab w:val="left" w:pos="6840"/>
              </w:tabs>
              <w:spacing w:line="276" w:lineRule="auto"/>
              <w:jc w:val="both"/>
            </w:pPr>
            <w:r>
              <w:t>Педсовет: «Профессиональная компетентность воспитателей - условие эффективной деятельности ДОУ в целом»</w:t>
            </w:r>
          </w:p>
        </w:tc>
        <w:tc>
          <w:tcPr>
            <w:tcW w:w="1260" w:type="dxa"/>
          </w:tcPr>
          <w:p w:rsidR="00E0581C" w:rsidRPr="007C0600" w:rsidRDefault="000D6B20" w:rsidP="007C0600">
            <w:pPr>
              <w:tabs>
                <w:tab w:val="left" w:pos="6840"/>
              </w:tabs>
              <w:spacing w:line="276" w:lineRule="auto"/>
              <w:jc w:val="both"/>
            </w:pPr>
            <w:r>
              <w:t>2015</w:t>
            </w:r>
            <w:r w:rsidR="00E0581C">
              <w:t>г.</w:t>
            </w:r>
          </w:p>
        </w:tc>
        <w:tc>
          <w:tcPr>
            <w:tcW w:w="1440" w:type="dxa"/>
          </w:tcPr>
          <w:p w:rsidR="00E0581C" w:rsidRPr="007C0600" w:rsidRDefault="00E0581C" w:rsidP="007C0600">
            <w:pPr>
              <w:spacing w:line="276" w:lineRule="auto"/>
              <w:jc w:val="both"/>
            </w:pPr>
            <w:r w:rsidRPr="007C0600">
              <w:t xml:space="preserve">Без  </w:t>
            </w:r>
            <w:proofErr w:type="spellStart"/>
            <w:r w:rsidRPr="007C0600">
              <w:t>финанс</w:t>
            </w:r>
            <w:proofErr w:type="gramStart"/>
            <w:r w:rsidRPr="007C0600">
              <w:t>и</w:t>
            </w:r>
            <w:proofErr w:type="spellEnd"/>
            <w:r w:rsidRPr="007C0600">
              <w:t>-</w:t>
            </w:r>
            <w:proofErr w:type="gramEnd"/>
            <w:r w:rsidRPr="007C0600">
              <w:t xml:space="preserve"> </w:t>
            </w:r>
            <w:proofErr w:type="spellStart"/>
            <w:r w:rsidRPr="007C0600">
              <w:t>рования</w:t>
            </w:r>
            <w:proofErr w:type="spellEnd"/>
          </w:p>
        </w:tc>
        <w:tc>
          <w:tcPr>
            <w:tcW w:w="2340" w:type="dxa"/>
          </w:tcPr>
          <w:p w:rsidR="00E0581C" w:rsidRPr="007C0600" w:rsidRDefault="00E0581C" w:rsidP="00AC2EDA">
            <w:pPr>
              <w:spacing w:line="276" w:lineRule="auto"/>
              <w:jc w:val="both"/>
            </w:pPr>
            <w:r>
              <w:t xml:space="preserve"> </w:t>
            </w:r>
            <w:r w:rsidRPr="007C0600">
              <w:t>воспитат</w:t>
            </w:r>
            <w:r>
              <w:t>ель</w:t>
            </w:r>
          </w:p>
          <w:p w:rsidR="00E0581C" w:rsidRPr="007C0600" w:rsidRDefault="00E0581C" w:rsidP="007C0600">
            <w:pPr>
              <w:spacing w:line="276" w:lineRule="auto"/>
              <w:jc w:val="both"/>
            </w:pPr>
          </w:p>
        </w:tc>
      </w:tr>
      <w:tr w:rsidR="00E0581C" w:rsidRPr="007C0600">
        <w:trPr>
          <w:trHeight w:val="525"/>
        </w:trPr>
        <w:tc>
          <w:tcPr>
            <w:tcW w:w="449" w:type="dxa"/>
          </w:tcPr>
          <w:p w:rsidR="00E0581C" w:rsidRPr="007C0600" w:rsidRDefault="00E0581C" w:rsidP="00366FF5">
            <w:pPr>
              <w:tabs>
                <w:tab w:val="left" w:pos="6840"/>
              </w:tabs>
              <w:spacing w:line="276" w:lineRule="auto"/>
              <w:jc w:val="both"/>
            </w:pPr>
            <w:r w:rsidRPr="007C0600">
              <w:t>6</w:t>
            </w:r>
          </w:p>
        </w:tc>
        <w:tc>
          <w:tcPr>
            <w:tcW w:w="3979" w:type="dxa"/>
          </w:tcPr>
          <w:p w:rsidR="00E0581C" w:rsidRPr="00A04174" w:rsidRDefault="00E0581C" w:rsidP="00A04174">
            <w:pPr>
              <w:spacing w:line="276" w:lineRule="auto"/>
              <w:jc w:val="both"/>
              <w:rPr>
                <w:noProof/>
              </w:rPr>
            </w:pPr>
            <w:r w:rsidRPr="00A04174">
              <w:t xml:space="preserve">Семинар-практикум «Новые подходы в обучении детей двум государственным </w:t>
            </w:r>
            <w:r>
              <w:t>языкам</w:t>
            </w:r>
            <w:r w:rsidRPr="00A04174">
              <w:t xml:space="preserve"> в ДОУ. Воспитание у детей этики межнационального общения»  </w:t>
            </w:r>
          </w:p>
        </w:tc>
        <w:tc>
          <w:tcPr>
            <w:tcW w:w="1260" w:type="dxa"/>
          </w:tcPr>
          <w:p w:rsidR="00E0581C" w:rsidRPr="007C0600" w:rsidRDefault="00E0581C" w:rsidP="007C0600">
            <w:pPr>
              <w:tabs>
                <w:tab w:val="left" w:pos="6840"/>
              </w:tabs>
              <w:spacing w:line="276" w:lineRule="auto"/>
              <w:jc w:val="both"/>
              <w:rPr>
                <w:noProof/>
              </w:rPr>
            </w:pPr>
          </w:p>
          <w:p w:rsidR="00E0581C" w:rsidRPr="007C0600" w:rsidRDefault="00E0581C" w:rsidP="00A04174">
            <w:pPr>
              <w:tabs>
                <w:tab w:val="left" w:pos="6840"/>
              </w:tabs>
              <w:spacing w:line="276" w:lineRule="auto"/>
              <w:jc w:val="both"/>
              <w:rPr>
                <w:noProof/>
              </w:rPr>
            </w:pPr>
            <w:r w:rsidRPr="007C0600">
              <w:t>201</w:t>
            </w:r>
            <w:r w:rsidR="000D6B20">
              <w:t>5</w:t>
            </w:r>
          </w:p>
        </w:tc>
        <w:tc>
          <w:tcPr>
            <w:tcW w:w="1440" w:type="dxa"/>
          </w:tcPr>
          <w:p w:rsidR="00E0581C" w:rsidRPr="007C0600" w:rsidRDefault="00E0581C" w:rsidP="007C0600">
            <w:pPr>
              <w:spacing w:line="276" w:lineRule="auto"/>
              <w:jc w:val="both"/>
            </w:pPr>
            <w:r w:rsidRPr="007C0600">
              <w:t xml:space="preserve">Без  </w:t>
            </w:r>
            <w:proofErr w:type="spellStart"/>
            <w:r w:rsidRPr="007C0600">
              <w:t>финанс</w:t>
            </w:r>
            <w:proofErr w:type="gramStart"/>
            <w:r w:rsidRPr="007C0600">
              <w:t>и</w:t>
            </w:r>
            <w:proofErr w:type="spellEnd"/>
            <w:r w:rsidRPr="007C0600">
              <w:t>-</w:t>
            </w:r>
            <w:proofErr w:type="gramEnd"/>
            <w:r w:rsidRPr="007C0600">
              <w:t xml:space="preserve"> </w:t>
            </w:r>
            <w:proofErr w:type="spellStart"/>
            <w:r w:rsidRPr="007C0600">
              <w:t>рования</w:t>
            </w:r>
            <w:proofErr w:type="spellEnd"/>
          </w:p>
        </w:tc>
        <w:tc>
          <w:tcPr>
            <w:tcW w:w="2340" w:type="dxa"/>
          </w:tcPr>
          <w:p w:rsidR="00E0581C" w:rsidRPr="007C0600" w:rsidRDefault="00E0581C" w:rsidP="007C0600">
            <w:pPr>
              <w:spacing w:line="276" w:lineRule="auto"/>
              <w:jc w:val="both"/>
              <w:rPr>
                <w:color w:val="0000FF"/>
              </w:rPr>
            </w:pPr>
            <w:r>
              <w:t xml:space="preserve">Воспитатель </w:t>
            </w:r>
          </w:p>
        </w:tc>
      </w:tr>
      <w:tr w:rsidR="00E0581C" w:rsidRPr="007C0600">
        <w:trPr>
          <w:trHeight w:val="143"/>
        </w:trPr>
        <w:tc>
          <w:tcPr>
            <w:tcW w:w="449" w:type="dxa"/>
          </w:tcPr>
          <w:p w:rsidR="00E0581C" w:rsidRPr="007C0600" w:rsidRDefault="00E0581C" w:rsidP="00366FF5">
            <w:pPr>
              <w:tabs>
                <w:tab w:val="left" w:pos="6840"/>
              </w:tabs>
              <w:spacing w:line="276" w:lineRule="auto"/>
              <w:jc w:val="both"/>
            </w:pPr>
            <w:r w:rsidRPr="007C0600">
              <w:lastRenderedPageBreak/>
              <w:t>8</w:t>
            </w:r>
          </w:p>
        </w:tc>
        <w:tc>
          <w:tcPr>
            <w:tcW w:w="3979" w:type="dxa"/>
          </w:tcPr>
          <w:p w:rsidR="00E0581C" w:rsidRPr="00A04174" w:rsidRDefault="00E0581C" w:rsidP="00A04174">
            <w:pPr>
              <w:spacing w:line="276" w:lineRule="auto"/>
              <w:jc w:val="both"/>
              <w:rPr>
                <w:noProof/>
              </w:rPr>
            </w:pPr>
            <w:r w:rsidRPr="00A04174">
              <w:t>Мастер-класс для родителей  по проекту «Мой дом»</w:t>
            </w:r>
          </w:p>
        </w:tc>
        <w:tc>
          <w:tcPr>
            <w:tcW w:w="1260" w:type="dxa"/>
          </w:tcPr>
          <w:p w:rsidR="00E0581C" w:rsidRPr="007C0600" w:rsidRDefault="00E0581C" w:rsidP="007C0600">
            <w:pPr>
              <w:tabs>
                <w:tab w:val="left" w:pos="6840"/>
              </w:tabs>
              <w:spacing w:line="276" w:lineRule="auto"/>
              <w:jc w:val="both"/>
              <w:rPr>
                <w:noProof/>
              </w:rPr>
            </w:pPr>
          </w:p>
          <w:p w:rsidR="00E0581C" w:rsidRPr="007C0600" w:rsidRDefault="00E0581C" w:rsidP="007C0600">
            <w:pPr>
              <w:tabs>
                <w:tab w:val="left" w:pos="6840"/>
              </w:tabs>
              <w:spacing w:line="276" w:lineRule="auto"/>
              <w:jc w:val="both"/>
              <w:rPr>
                <w:noProof/>
              </w:rPr>
            </w:pPr>
            <w:r w:rsidRPr="007C0600">
              <w:t>201</w:t>
            </w:r>
            <w:r w:rsidR="000D6B20">
              <w:t>5</w:t>
            </w:r>
          </w:p>
        </w:tc>
        <w:tc>
          <w:tcPr>
            <w:tcW w:w="1440" w:type="dxa"/>
          </w:tcPr>
          <w:p w:rsidR="00E0581C" w:rsidRPr="007C0600" w:rsidRDefault="00E0581C" w:rsidP="007C0600">
            <w:pPr>
              <w:spacing w:line="276" w:lineRule="auto"/>
              <w:jc w:val="both"/>
            </w:pPr>
            <w:r w:rsidRPr="007C0600">
              <w:t xml:space="preserve">Без  </w:t>
            </w:r>
            <w:proofErr w:type="spellStart"/>
            <w:r w:rsidRPr="007C0600">
              <w:t>финанс</w:t>
            </w:r>
            <w:proofErr w:type="gramStart"/>
            <w:r w:rsidRPr="007C0600">
              <w:t>и</w:t>
            </w:r>
            <w:proofErr w:type="spellEnd"/>
            <w:r w:rsidRPr="007C0600">
              <w:t>-</w:t>
            </w:r>
            <w:proofErr w:type="gramEnd"/>
            <w:r w:rsidRPr="007C0600">
              <w:t xml:space="preserve"> </w:t>
            </w:r>
            <w:proofErr w:type="spellStart"/>
            <w:r w:rsidRPr="007C0600">
              <w:t>рования</w:t>
            </w:r>
            <w:proofErr w:type="spellEnd"/>
          </w:p>
        </w:tc>
        <w:tc>
          <w:tcPr>
            <w:tcW w:w="2340" w:type="dxa"/>
          </w:tcPr>
          <w:p w:rsidR="00E0581C" w:rsidRPr="007C0600" w:rsidRDefault="00E0581C" w:rsidP="007C0600">
            <w:pPr>
              <w:spacing w:line="276" w:lineRule="auto"/>
              <w:jc w:val="both"/>
            </w:pPr>
            <w:r>
              <w:t xml:space="preserve"> Воспитатель по обучению </w:t>
            </w:r>
            <w:proofErr w:type="spellStart"/>
            <w:r>
              <w:t>тат</w:t>
            </w:r>
            <w:proofErr w:type="gramStart"/>
            <w:r>
              <w:t>.я</w:t>
            </w:r>
            <w:proofErr w:type="gramEnd"/>
            <w:r>
              <w:t>зыку</w:t>
            </w:r>
            <w:proofErr w:type="spellEnd"/>
          </w:p>
          <w:p w:rsidR="00E0581C" w:rsidRPr="007C0600" w:rsidRDefault="00E0581C" w:rsidP="007C0600">
            <w:pPr>
              <w:spacing w:line="276" w:lineRule="auto"/>
              <w:jc w:val="both"/>
            </w:pPr>
            <w:r>
              <w:t xml:space="preserve"> </w:t>
            </w:r>
          </w:p>
        </w:tc>
      </w:tr>
      <w:tr w:rsidR="00E0581C" w:rsidRPr="007C0600">
        <w:trPr>
          <w:trHeight w:val="143"/>
        </w:trPr>
        <w:tc>
          <w:tcPr>
            <w:tcW w:w="449" w:type="dxa"/>
          </w:tcPr>
          <w:p w:rsidR="00E0581C" w:rsidRPr="007C0600" w:rsidRDefault="00E0581C" w:rsidP="00366FF5">
            <w:pPr>
              <w:tabs>
                <w:tab w:val="left" w:pos="6840"/>
              </w:tabs>
              <w:spacing w:line="276" w:lineRule="auto"/>
              <w:jc w:val="both"/>
            </w:pPr>
            <w:r>
              <w:t>9</w:t>
            </w:r>
          </w:p>
        </w:tc>
        <w:tc>
          <w:tcPr>
            <w:tcW w:w="3979" w:type="dxa"/>
          </w:tcPr>
          <w:p w:rsidR="00E0581C" w:rsidRPr="00A04174" w:rsidRDefault="00E0581C" w:rsidP="00AB33CC">
            <w:pPr>
              <w:spacing w:line="276" w:lineRule="auto"/>
              <w:jc w:val="both"/>
            </w:pPr>
            <w:r>
              <w:t xml:space="preserve">Новые массовые формы  работы в  совместном сотрудничестве детей, родителей и педагогов. </w:t>
            </w:r>
          </w:p>
        </w:tc>
        <w:tc>
          <w:tcPr>
            <w:tcW w:w="1260" w:type="dxa"/>
          </w:tcPr>
          <w:p w:rsidR="00E0581C" w:rsidRPr="007C0600" w:rsidRDefault="000D6B20" w:rsidP="00AB33CC">
            <w:pPr>
              <w:tabs>
                <w:tab w:val="left" w:pos="6840"/>
              </w:tabs>
              <w:spacing w:line="276" w:lineRule="auto"/>
              <w:jc w:val="both"/>
              <w:rPr>
                <w:noProof/>
              </w:rPr>
            </w:pPr>
            <w:r>
              <w:rPr>
                <w:noProof/>
              </w:rPr>
              <w:t>2015</w:t>
            </w:r>
            <w:r w:rsidR="00E0581C">
              <w:rPr>
                <w:noProof/>
              </w:rPr>
              <w:t xml:space="preserve"> - 201</w:t>
            </w:r>
            <w:r>
              <w:rPr>
                <w:noProof/>
              </w:rPr>
              <w:t>8</w:t>
            </w:r>
          </w:p>
        </w:tc>
        <w:tc>
          <w:tcPr>
            <w:tcW w:w="1440" w:type="dxa"/>
          </w:tcPr>
          <w:p w:rsidR="00E0581C" w:rsidRPr="007C0600" w:rsidRDefault="00E0581C" w:rsidP="007C0600">
            <w:pPr>
              <w:spacing w:line="276" w:lineRule="auto"/>
              <w:jc w:val="both"/>
            </w:pPr>
            <w:r w:rsidRPr="007C0600">
              <w:t xml:space="preserve">Без  </w:t>
            </w:r>
            <w:proofErr w:type="spellStart"/>
            <w:r w:rsidRPr="007C0600">
              <w:t>финанс</w:t>
            </w:r>
            <w:proofErr w:type="gramStart"/>
            <w:r w:rsidRPr="007C0600">
              <w:t>и</w:t>
            </w:r>
            <w:proofErr w:type="spellEnd"/>
            <w:r w:rsidRPr="007C0600">
              <w:t>-</w:t>
            </w:r>
            <w:proofErr w:type="gramEnd"/>
            <w:r w:rsidRPr="007C0600">
              <w:t xml:space="preserve"> </w:t>
            </w:r>
            <w:proofErr w:type="spellStart"/>
            <w:r w:rsidRPr="007C0600">
              <w:t>рования</w:t>
            </w:r>
            <w:proofErr w:type="spellEnd"/>
          </w:p>
        </w:tc>
        <w:tc>
          <w:tcPr>
            <w:tcW w:w="2340" w:type="dxa"/>
          </w:tcPr>
          <w:p w:rsidR="00E0581C" w:rsidRDefault="00E0581C" w:rsidP="007C0600">
            <w:pPr>
              <w:spacing w:line="276" w:lineRule="auto"/>
              <w:jc w:val="both"/>
            </w:pPr>
            <w:r>
              <w:t>Педагог</w:t>
            </w:r>
          </w:p>
        </w:tc>
      </w:tr>
      <w:tr w:rsidR="00E0581C" w:rsidRPr="007C0600">
        <w:trPr>
          <w:trHeight w:val="143"/>
        </w:trPr>
        <w:tc>
          <w:tcPr>
            <w:tcW w:w="449" w:type="dxa"/>
          </w:tcPr>
          <w:p w:rsidR="00E0581C" w:rsidRDefault="00E0581C" w:rsidP="00366FF5">
            <w:pPr>
              <w:tabs>
                <w:tab w:val="left" w:pos="6840"/>
              </w:tabs>
              <w:spacing w:line="276" w:lineRule="auto"/>
              <w:ind w:right="-51"/>
              <w:jc w:val="both"/>
            </w:pPr>
            <w:r>
              <w:t>10</w:t>
            </w:r>
          </w:p>
        </w:tc>
        <w:tc>
          <w:tcPr>
            <w:tcW w:w="3979" w:type="dxa"/>
          </w:tcPr>
          <w:p w:rsidR="00E0581C" w:rsidRPr="007C0600" w:rsidRDefault="00E0581C" w:rsidP="007C0600">
            <w:pPr>
              <w:spacing w:line="276" w:lineRule="auto"/>
              <w:jc w:val="both"/>
              <w:rPr>
                <w:bCs/>
              </w:rPr>
            </w:pPr>
            <w:r w:rsidRPr="007C0600">
              <w:t>Обновление основных и дополнительных образовательных программ</w:t>
            </w:r>
            <w:r w:rsidRPr="007C0600">
              <w:rPr>
                <w:bCs/>
              </w:rPr>
              <w:t>.</w:t>
            </w:r>
          </w:p>
        </w:tc>
        <w:tc>
          <w:tcPr>
            <w:tcW w:w="1260" w:type="dxa"/>
          </w:tcPr>
          <w:p w:rsidR="00E0581C" w:rsidRPr="007C0600" w:rsidRDefault="00E0581C" w:rsidP="007C0600">
            <w:pPr>
              <w:tabs>
                <w:tab w:val="left" w:pos="6840"/>
              </w:tabs>
              <w:spacing w:line="276" w:lineRule="auto"/>
              <w:jc w:val="both"/>
            </w:pPr>
          </w:p>
          <w:p w:rsidR="00E0581C" w:rsidRPr="00AD5DFB" w:rsidRDefault="00E0581C" w:rsidP="007C0600">
            <w:pPr>
              <w:tabs>
                <w:tab w:val="left" w:pos="6840"/>
              </w:tabs>
              <w:spacing w:line="276" w:lineRule="auto"/>
              <w:jc w:val="both"/>
            </w:pPr>
            <w:r w:rsidRPr="007C0600">
              <w:rPr>
                <w:lang w:val="en-US"/>
              </w:rPr>
              <w:t>201</w:t>
            </w:r>
            <w:r w:rsidR="000D6B20">
              <w:t>5</w:t>
            </w:r>
            <w:r>
              <w:rPr>
                <w:lang w:val="en-US"/>
              </w:rPr>
              <w:t>-201</w:t>
            </w:r>
            <w:r w:rsidR="000D6B20">
              <w:t>8</w:t>
            </w:r>
          </w:p>
        </w:tc>
        <w:tc>
          <w:tcPr>
            <w:tcW w:w="1440" w:type="dxa"/>
          </w:tcPr>
          <w:p w:rsidR="00E0581C" w:rsidRPr="007C0600" w:rsidRDefault="00E0581C" w:rsidP="007C0600">
            <w:pPr>
              <w:spacing w:line="276" w:lineRule="auto"/>
              <w:jc w:val="both"/>
            </w:pPr>
            <w:r w:rsidRPr="007C0600">
              <w:t xml:space="preserve">Без  </w:t>
            </w:r>
            <w:proofErr w:type="spellStart"/>
            <w:r w:rsidRPr="007C0600">
              <w:t>финанс</w:t>
            </w:r>
            <w:proofErr w:type="gramStart"/>
            <w:r w:rsidRPr="007C0600">
              <w:t>и</w:t>
            </w:r>
            <w:proofErr w:type="spellEnd"/>
            <w:r w:rsidRPr="007C0600">
              <w:t>-</w:t>
            </w:r>
            <w:proofErr w:type="gramEnd"/>
            <w:r w:rsidRPr="007C0600">
              <w:t xml:space="preserve"> </w:t>
            </w:r>
            <w:proofErr w:type="spellStart"/>
            <w:r w:rsidRPr="007C0600">
              <w:t>рования</w:t>
            </w:r>
            <w:proofErr w:type="spellEnd"/>
          </w:p>
        </w:tc>
        <w:tc>
          <w:tcPr>
            <w:tcW w:w="2340" w:type="dxa"/>
          </w:tcPr>
          <w:p w:rsidR="00E0581C" w:rsidRPr="007C0600" w:rsidRDefault="00E0581C" w:rsidP="007C0600">
            <w:pPr>
              <w:spacing w:line="276" w:lineRule="auto"/>
              <w:jc w:val="both"/>
            </w:pPr>
            <w:r w:rsidRPr="007C0600">
              <w:t xml:space="preserve">Заведующий </w:t>
            </w:r>
          </w:p>
          <w:p w:rsidR="00E0581C" w:rsidRPr="007C0600" w:rsidRDefault="00E0581C" w:rsidP="007C0600">
            <w:pPr>
              <w:spacing w:line="276" w:lineRule="auto"/>
              <w:jc w:val="both"/>
            </w:pPr>
            <w:r w:rsidRPr="007C0600">
              <w:t xml:space="preserve"> воспитатель</w:t>
            </w:r>
          </w:p>
        </w:tc>
      </w:tr>
      <w:tr w:rsidR="00E0581C" w:rsidRPr="007C0600">
        <w:trPr>
          <w:trHeight w:val="143"/>
        </w:trPr>
        <w:tc>
          <w:tcPr>
            <w:tcW w:w="449" w:type="dxa"/>
          </w:tcPr>
          <w:p w:rsidR="00E0581C" w:rsidRDefault="00E0581C" w:rsidP="008C7571">
            <w:pPr>
              <w:tabs>
                <w:tab w:val="left" w:pos="6840"/>
              </w:tabs>
              <w:spacing w:line="276" w:lineRule="auto"/>
              <w:ind w:right="-51"/>
              <w:jc w:val="both"/>
            </w:pPr>
            <w:r>
              <w:t>11</w:t>
            </w:r>
          </w:p>
        </w:tc>
        <w:tc>
          <w:tcPr>
            <w:tcW w:w="3979" w:type="dxa"/>
          </w:tcPr>
          <w:p w:rsidR="00E0581C" w:rsidRPr="007C0600" w:rsidRDefault="00E0581C" w:rsidP="007C0600">
            <w:pPr>
              <w:spacing w:line="276" w:lineRule="auto"/>
              <w:jc w:val="both"/>
            </w:pPr>
            <w:r>
              <w:t>Создание папки «Скорая помощь воспитателю»</w:t>
            </w:r>
          </w:p>
        </w:tc>
        <w:tc>
          <w:tcPr>
            <w:tcW w:w="1260" w:type="dxa"/>
          </w:tcPr>
          <w:p w:rsidR="00E0581C" w:rsidRPr="007C0600" w:rsidRDefault="000D6B20" w:rsidP="007C0600">
            <w:pPr>
              <w:tabs>
                <w:tab w:val="left" w:pos="6840"/>
              </w:tabs>
              <w:spacing w:line="276" w:lineRule="auto"/>
              <w:jc w:val="both"/>
            </w:pPr>
            <w:r>
              <w:t>2015</w:t>
            </w:r>
            <w:r w:rsidR="00E0581C">
              <w:t>-201</w:t>
            </w:r>
            <w:r>
              <w:t>8</w:t>
            </w:r>
          </w:p>
        </w:tc>
        <w:tc>
          <w:tcPr>
            <w:tcW w:w="1440" w:type="dxa"/>
          </w:tcPr>
          <w:p w:rsidR="00E0581C" w:rsidRPr="007C0600" w:rsidRDefault="00E0581C" w:rsidP="007C0600">
            <w:pPr>
              <w:spacing w:line="276" w:lineRule="auto"/>
              <w:jc w:val="both"/>
            </w:pPr>
            <w:r w:rsidRPr="007C0600">
              <w:t xml:space="preserve">Без  </w:t>
            </w:r>
            <w:proofErr w:type="spellStart"/>
            <w:r w:rsidRPr="007C0600">
              <w:t>финанс</w:t>
            </w:r>
            <w:proofErr w:type="gramStart"/>
            <w:r w:rsidRPr="007C0600">
              <w:t>и</w:t>
            </w:r>
            <w:proofErr w:type="spellEnd"/>
            <w:r w:rsidRPr="007C0600">
              <w:t>-</w:t>
            </w:r>
            <w:proofErr w:type="gramEnd"/>
            <w:r w:rsidRPr="007C0600">
              <w:t xml:space="preserve"> </w:t>
            </w:r>
            <w:proofErr w:type="spellStart"/>
            <w:r w:rsidRPr="007C0600">
              <w:t>рования</w:t>
            </w:r>
            <w:proofErr w:type="spellEnd"/>
          </w:p>
        </w:tc>
        <w:tc>
          <w:tcPr>
            <w:tcW w:w="2340" w:type="dxa"/>
          </w:tcPr>
          <w:p w:rsidR="00E0581C" w:rsidRPr="007C0600" w:rsidRDefault="00E0581C" w:rsidP="007C0600">
            <w:pPr>
              <w:spacing w:line="276" w:lineRule="auto"/>
              <w:jc w:val="both"/>
            </w:pPr>
            <w:r>
              <w:t>Педагог</w:t>
            </w:r>
          </w:p>
        </w:tc>
      </w:tr>
    </w:tbl>
    <w:p w:rsidR="00E0581C" w:rsidRPr="007C0600" w:rsidRDefault="00E0581C" w:rsidP="007C0600">
      <w:pPr>
        <w:spacing w:line="276" w:lineRule="auto"/>
        <w:jc w:val="both"/>
        <w:rPr>
          <w:b/>
        </w:rPr>
      </w:pPr>
    </w:p>
    <w:p w:rsidR="00E0581C" w:rsidRPr="007C0600" w:rsidRDefault="00E0581C" w:rsidP="007C0600">
      <w:pPr>
        <w:spacing w:line="276" w:lineRule="auto"/>
        <w:rPr>
          <w:b/>
        </w:rPr>
      </w:pPr>
      <w:r w:rsidRPr="007C0600">
        <w:rPr>
          <w:b/>
        </w:rPr>
        <w:t>Ожидаемый результат:</w:t>
      </w:r>
    </w:p>
    <w:p w:rsidR="00E0581C" w:rsidRPr="007C0600" w:rsidRDefault="00E0581C" w:rsidP="007C0600">
      <w:pPr>
        <w:spacing w:line="276" w:lineRule="auto"/>
        <w:ind w:right="-1" w:firstLine="426"/>
        <w:jc w:val="both"/>
      </w:pPr>
    </w:p>
    <w:p w:rsidR="00E0581C" w:rsidRPr="007C0600" w:rsidRDefault="00E0581C" w:rsidP="00216713">
      <w:pPr>
        <w:numPr>
          <w:ilvl w:val="0"/>
          <w:numId w:val="15"/>
        </w:numPr>
        <w:spacing w:line="276" w:lineRule="auto"/>
        <w:jc w:val="both"/>
      </w:pPr>
      <w:r w:rsidRPr="007C0600">
        <w:t>оптимизация условий организации воспитательно-образовательного процесса в ДОУ (развивающая среда, методическое сопровождение и др.);</w:t>
      </w:r>
    </w:p>
    <w:p w:rsidR="00E0581C" w:rsidRPr="007C0600" w:rsidRDefault="00E0581C" w:rsidP="00216713">
      <w:pPr>
        <w:numPr>
          <w:ilvl w:val="0"/>
          <w:numId w:val="15"/>
        </w:numPr>
        <w:spacing w:line="276" w:lineRule="auto"/>
        <w:jc w:val="both"/>
      </w:pPr>
      <w:r w:rsidRPr="007C0600">
        <w:t>повышение качества управления ДОУ;</w:t>
      </w:r>
    </w:p>
    <w:p w:rsidR="00E0581C" w:rsidRPr="007C0600" w:rsidRDefault="00E0581C" w:rsidP="00216713">
      <w:pPr>
        <w:numPr>
          <w:ilvl w:val="0"/>
          <w:numId w:val="15"/>
        </w:numPr>
        <w:spacing w:line="276" w:lineRule="auto"/>
        <w:jc w:val="both"/>
      </w:pPr>
      <w:r w:rsidRPr="007C0600">
        <w:t>совершенствование профессионального мастерства педагогов с внедрением наиболее активных форм и методов работы;</w:t>
      </w:r>
    </w:p>
    <w:p w:rsidR="00E0581C" w:rsidRPr="007C0600" w:rsidRDefault="00E0581C" w:rsidP="00216713">
      <w:pPr>
        <w:numPr>
          <w:ilvl w:val="0"/>
          <w:numId w:val="6"/>
        </w:numPr>
        <w:spacing w:line="276" w:lineRule="auto"/>
        <w:ind w:left="0" w:firstLine="0"/>
        <w:jc w:val="both"/>
      </w:pPr>
      <w:r w:rsidRPr="007C0600">
        <w:t>построение воспитательно-образовательной работы</w:t>
      </w:r>
      <w:r>
        <w:t xml:space="preserve"> в ДОУ в соответствии с основной образовател</w:t>
      </w:r>
      <w:r w:rsidR="008C7043">
        <w:t xml:space="preserve">ьной </w:t>
      </w:r>
      <w:r>
        <w:t xml:space="preserve">программой </w:t>
      </w:r>
    </w:p>
    <w:p w:rsidR="00E0581C" w:rsidRPr="007C0600" w:rsidRDefault="00E0581C" w:rsidP="00216713">
      <w:pPr>
        <w:pStyle w:val="a4"/>
        <w:numPr>
          <w:ilvl w:val="0"/>
          <w:numId w:val="6"/>
        </w:numPr>
        <w:spacing w:before="0" w:beforeAutospacing="0" w:after="0" w:afterAutospacing="0" w:line="276" w:lineRule="auto"/>
        <w:ind w:left="0" w:firstLine="0"/>
        <w:jc w:val="both"/>
      </w:pPr>
      <w:r w:rsidRPr="007C0600">
        <w:t>Полное овладение педагогами методами и приемами работы по УМК.</w:t>
      </w:r>
    </w:p>
    <w:p w:rsidR="00E0581C" w:rsidRPr="007C0600" w:rsidRDefault="008C7043" w:rsidP="00216713">
      <w:pPr>
        <w:pStyle w:val="a4"/>
        <w:numPr>
          <w:ilvl w:val="0"/>
          <w:numId w:val="6"/>
        </w:numPr>
        <w:spacing w:before="0" w:beforeAutospacing="0" w:after="0" w:afterAutospacing="0" w:line="276" w:lineRule="auto"/>
        <w:ind w:left="0" w:firstLine="0"/>
        <w:jc w:val="both"/>
      </w:pPr>
      <w:r>
        <w:t xml:space="preserve"> С</w:t>
      </w:r>
      <w:r w:rsidR="00E0581C" w:rsidRPr="007C0600">
        <w:t>озда</w:t>
      </w:r>
      <w:r>
        <w:t>ть</w:t>
      </w:r>
      <w:r w:rsidR="00E0581C" w:rsidRPr="007C0600">
        <w:t xml:space="preserve"> условия для общения детей на двух государственных языках Республики Татарстан.</w:t>
      </w:r>
    </w:p>
    <w:p w:rsidR="00E0581C" w:rsidRPr="007C0600" w:rsidRDefault="00E0581C" w:rsidP="007C0600">
      <w:pPr>
        <w:spacing w:line="276" w:lineRule="auto"/>
        <w:ind w:left="1494"/>
        <w:jc w:val="both"/>
        <w:rPr>
          <w:b/>
        </w:rPr>
      </w:pPr>
      <w:r w:rsidRPr="007C0600">
        <w:t xml:space="preserve"> </w:t>
      </w:r>
      <w:r w:rsidRPr="007C0600">
        <w:rPr>
          <w:b/>
        </w:rPr>
        <w:t xml:space="preserve">Социальный эффект: </w:t>
      </w:r>
    </w:p>
    <w:p w:rsidR="00E0581C" w:rsidRPr="007C0600" w:rsidRDefault="00E0581C" w:rsidP="00216713">
      <w:pPr>
        <w:numPr>
          <w:ilvl w:val="0"/>
          <w:numId w:val="8"/>
        </w:numPr>
        <w:tabs>
          <w:tab w:val="left" w:pos="0"/>
          <w:tab w:val="left" w:pos="180"/>
        </w:tabs>
        <w:spacing w:line="276" w:lineRule="auto"/>
        <w:jc w:val="both"/>
        <w:rPr>
          <w:b/>
        </w:rPr>
      </w:pPr>
      <w:r w:rsidRPr="007C0600">
        <w:t>Обучение родителей взаимодействию с ребенком дома.</w:t>
      </w:r>
    </w:p>
    <w:p w:rsidR="00E0581C" w:rsidRPr="007C0600" w:rsidRDefault="00E0581C" w:rsidP="007C0600">
      <w:pPr>
        <w:tabs>
          <w:tab w:val="left" w:pos="0"/>
        </w:tabs>
        <w:spacing w:line="276" w:lineRule="auto"/>
        <w:jc w:val="both"/>
        <w:rPr>
          <w:b/>
        </w:rPr>
      </w:pPr>
    </w:p>
    <w:p w:rsidR="00E0581C" w:rsidRPr="007C0600" w:rsidRDefault="00E0581C" w:rsidP="007C0600">
      <w:pPr>
        <w:tabs>
          <w:tab w:val="left" w:pos="6840"/>
        </w:tabs>
        <w:spacing w:line="276" w:lineRule="auto"/>
        <w:jc w:val="center"/>
        <w:rPr>
          <w:b/>
        </w:rPr>
      </w:pPr>
      <w:r w:rsidRPr="007C0600">
        <w:rPr>
          <w:b/>
        </w:rPr>
        <w:t>6.2. Проект 2. Информатизация дошкольного образования</w:t>
      </w:r>
    </w:p>
    <w:p w:rsidR="00E0581C" w:rsidRPr="007C0600" w:rsidRDefault="00E0581C" w:rsidP="007C0600">
      <w:pPr>
        <w:tabs>
          <w:tab w:val="left" w:pos="6840"/>
        </w:tabs>
        <w:spacing w:line="276" w:lineRule="auto"/>
        <w:jc w:val="both"/>
        <w:rPr>
          <w:b/>
        </w:rPr>
      </w:pPr>
    </w:p>
    <w:p w:rsidR="00E0581C" w:rsidRPr="007C0600" w:rsidRDefault="00E0581C" w:rsidP="007C0600">
      <w:pPr>
        <w:tabs>
          <w:tab w:val="left" w:pos="0"/>
        </w:tabs>
        <w:spacing w:line="276" w:lineRule="auto"/>
        <w:ind w:firstLine="720"/>
        <w:jc w:val="both"/>
        <w:rPr>
          <w:color w:val="0000FF"/>
        </w:rPr>
      </w:pPr>
      <w:r w:rsidRPr="007C0600">
        <w:rPr>
          <w:b/>
        </w:rPr>
        <w:t>Проблема:</w:t>
      </w:r>
      <w:r w:rsidRPr="007C0600">
        <w:t xml:space="preserve"> Объективная необходимость в обработке большого объема управленческой и педагогической информации при осуществлении личностно-ориентированной модели образования. Недооценка роли компьютерных технологий в решении этой проблемы. </w:t>
      </w:r>
    </w:p>
    <w:p w:rsidR="00E0581C" w:rsidRPr="007C0600" w:rsidRDefault="00E0581C" w:rsidP="007C0600">
      <w:pPr>
        <w:tabs>
          <w:tab w:val="left" w:pos="0"/>
        </w:tabs>
        <w:spacing w:line="276" w:lineRule="auto"/>
        <w:ind w:firstLine="720"/>
        <w:jc w:val="both"/>
      </w:pPr>
      <w:r w:rsidRPr="007C0600">
        <w:rPr>
          <w:b/>
        </w:rPr>
        <w:t>Цел</w:t>
      </w:r>
      <w:r w:rsidRPr="007C0600">
        <w:t>ь: Повышение уровня профессионального мастерства сотрудников детского сада в применении ИКТ.</w:t>
      </w:r>
    </w:p>
    <w:p w:rsidR="00E0581C" w:rsidRPr="007C0600" w:rsidRDefault="00E0581C" w:rsidP="007C0600">
      <w:pPr>
        <w:tabs>
          <w:tab w:val="left" w:pos="0"/>
        </w:tabs>
        <w:spacing w:line="276" w:lineRule="auto"/>
        <w:ind w:firstLine="720"/>
        <w:jc w:val="both"/>
        <w:rPr>
          <w:b/>
        </w:rPr>
      </w:pPr>
      <w:r w:rsidRPr="007C0600">
        <w:rPr>
          <w:b/>
        </w:rPr>
        <w:t>Задачи:</w:t>
      </w:r>
    </w:p>
    <w:p w:rsidR="00E0581C" w:rsidRPr="007C0600" w:rsidRDefault="00E0581C" w:rsidP="007C0600">
      <w:pPr>
        <w:tabs>
          <w:tab w:val="left" w:pos="0"/>
        </w:tabs>
        <w:spacing w:line="276" w:lineRule="auto"/>
        <w:ind w:firstLine="720"/>
        <w:jc w:val="both"/>
      </w:pPr>
      <w:r w:rsidRPr="007C0600">
        <w:t>1. Разработать информационную модель и компьютерную технологию для управления качеством дошкольного образования.</w:t>
      </w:r>
    </w:p>
    <w:p w:rsidR="00E0581C" w:rsidRPr="007C0600" w:rsidRDefault="00E0581C" w:rsidP="007C0600">
      <w:pPr>
        <w:tabs>
          <w:tab w:val="left" w:pos="0"/>
        </w:tabs>
        <w:spacing w:line="276" w:lineRule="auto"/>
        <w:ind w:firstLine="720"/>
        <w:jc w:val="both"/>
      </w:pPr>
      <w:r w:rsidRPr="007C0600">
        <w:t>2. Вовлекать родителей в построение индивидуального образовательного маршрута ребенка, посредством постоянного информирования.</w:t>
      </w:r>
    </w:p>
    <w:p w:rsidR="00E0581C" w:rsidRPr="007C0600" w:rsidRDefault="00E0581C" w:rsidP="007C0600">
      <w:pPr>
        <w:spacing w:line="276" w:lineRule="auto"/>
        <w:ind w:firstLine="720"/>
        <w:jc w:val="both"/>
      </w:pPr>
      <w:r w:rsidRPr="007C0600">
        <w:t>3. Организовать эффективное сетевое взаимодействие.</w:t>
      </w:r>
    </w:p>
    <w:p w:rsidR="00E0581C" w:rsidRPr="007C0600" w:rsidRDefault="00E0581C" w:rsidP="007C0600">
      <w:pPr>
        <w:spacing w:line="276" w:lineRule="auto"/>
        <w:ind w:firstLine="720"/>
        <w:jc w:val="both"/>
      </w:pPr>
      <w:r w:rsidRPr="007C0600">
        <w:t>4. Принять участие в районных, региональных конференциях по информационным технологиям.</w:t>
      </w:r>
    </w:p>
    <w:tbl>
      <w:tblPr>
        <w:tblW w:w="99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59"/>
        <w:gridCol w:w="3993"/>
        <w:gridCol w:w="1217"/>
        <w:gridCol w:w="2149"/>
        <w:gridCol w:w="2087"/>
      </w:tblGrid>
      <w:tr w:rsidR="00E0581C" w:rsidRPr="007C0600">
        <w:trPr>
          <w:trHeight w:val="483"/>
        </w:trPr>
        <w:tc>
          <w:tcPr>
            <w:tcW w:w="459" w:type="dxa"/>
            <w:vMerge w:val="restart"/>
          </w:tcPr>
          <w:p w:rsidR="00E0581C" w:rsidRPr="007C0600" w:rsidRDefault="00E0581C" w:rsidP="007C0600">
            <w:pPr>
              <w:tabs>
                <w:tab w:val="left" w:pos="6840"/>
              </w:tabs>
              <w:spacing w:line="276" w:lineRule="auto"/>
              <w:jc w:val="both"/>
            </w:pPr>
          </w:p>
          <w:p w:rsidR="00E0581C" w:rsidRPr="007C0600" w:rsidRDefault="00E0581C" w:rsidP="007C0600">
            <w:pPr>
              <w:tabs>
                <w:tab w:val="left" w:pos="6840"/>
              </w:tabs>
              <w:spacing w:line="276" w:lineRule="auto"/>
              <w:jc w:val="both"/>
              <w:rPr>
                <w:noProof/>
              </w:rPr>
            </w:pPr>
            <w:r w:rsidRPr="007C0600">
              <w:t>№</w:t>
            </w:r>
          </w:p>
        </w:tc>
        <w:tc>
          <w:tcPr>
            <w:tcW w:w="3993" w:type="dxa"/>
            <w:vMerge w:val="restart"/>
          </w:tcPr>
          <w:p w:rsidR="00E0581C" w:rsidRPr="007C0600" w:rsidRDefault="00E0581C" w:rsidP="007C0600">
            <w:pPr>
              <w:tabs>
                <w:tab w:val="left" w:pos="6840"/>
              </w:tabs>
              <w:spacing w:line="276" w:lineRule="auto"/>
              <w:jc w:val="both"/>
            </w:pPr>
          </w:p>
          <w:p w:rsidR="00E0581C" w:rsidRPr="007C0600" w:rsidRDefault="00E0581C" w:rsidP="007C0600">
            <w:pPr>
              <w:tabs>
                <w:tab w:val="left" w:pos="6840"/>
              </w:tabs>
              <w:spacing w:line="276" w:lineRule="auto"/>
              <w:jc w:val="both"/>
              <w:rPr>
                <w:noProof/>
              </w:rPr>
            </w:pPr>
            <w:r w:rsidRPr="007C0600">
              <w:t>Мероприятия проекта</w:t>
            </w:r>
          </w:p>
        </w:tc>
        <w:tc>
          <w:tcPr>
            <w:tcW w:w="1217" w:type="dxa"/>
            <w:vMerge w:val="restart"/>
          </w:tcPr>
          <w:p w:rsidR="00E0581C" w:rsidRPr="007C0600" w:rsidRDefault="00E0581C" w:rsidP="007C0600">
            <w:pPr>
              <w:tabs>
                <w:tab w:val="left" w:pos="6840"/>
              </w:tabs>
              <w:spacing w:line="276" w:lineRule="auto"/>
              <w:jc w:val="both"/>
            </w:pPr>
          </w:p>
          <w:p w:rsidR="00E0581C" w:rsidRPr="007C0600" w:rsidRDefault="00E0581C" w:rsidP="007C0600">
            <w:pPr>
              <w:tabs>
                <w:tab w:val="left" w:pos="6840"/>
              </w:tabs>
              <w:spacing w:line="276" w:lineRule="auto"/>
              <w:jc w:val="both"/>
              <w:rPr>
                <w:noProof/>
              </w:rPr>
            </w:pPr>
            <w:r w:rsidRPr="007C0600">
              <w:t>Этапы, сроки их выполнения</w:t>
            </w:r>
          </w:p>
        </w:tc>
        <w:tc>
          <w:tcPr>
            <w:tcW w:w="4236" w:type="dxa"/>
            <w:gridSpan w:val="2"/>
          </w:tcPr>
          <w:p w:rsidR="00E0581C" w:rsidRPr="007C0600" w:rsidRDefault="00E0581C" w:rsidP="007C0600">
            <w:pPr>
              <w:tabs>
                <w:tab w:val="left" w:pos="7294"/>
              </w:tabs>
              <w:spacing w:line="276" w:lineRule="auto"/>
              <w:jc w:val="both"/>
              <w:rPr>
                <w:noProof/>
              </w:rPr>
            </w:pPr>
            <w:r w:rsidRPr="007C0600">
              <w:t>Сведения об источниках, формах, механизмах, привлечения трудовых, материальных ресурсов для реализации проекта</w:t>
            </w:r>
          </w:p>
        </w:tc>
      </w:tr>
      <w:tr w:rsidR="00E0581C" w:rsidRPr="007C0600">
        <w:trPr>
          <w:trHeight w:val="483"/>
        </w:trPr>
        <w:tc>
          <w:tcPr>
            <w:tcW w:w="459" w:type="dxa"/>
            <w:vMerge/>
            <w:vAlign w:val="center"/>
          </w:tcPr>
          <w:p w:rsidR="00E0581C" w:rsidRPr="007C0600" w:rsidRDefault="00E0581C" w:rsidP="007C0600">
            <w:pPr>
              <w:spacing w:line="276" w:lineRule="auto"/>
              <w:jc w:val="both"/>
              <w:rPr>
                <w:noProof/>
              </w:rPr>
            </w:pPr>
          </w:p>
        </w:tc>
        <w:tc>
          <w:tcPr>
            <w:tcW w:w="3993" w:type="dxa"/>
            <w:vMerge/>
            <w:vAlign w:val="center"/>
          </w:tcPr>
          <w:p w:rsidR="00E0581C" w:rsidRPr="007C0600" w:rsidRDefault="00E0581C" w:rsidP="007C0600">
            <w:pPr>
              <w:spacing w:line="276" w:lineRule="auto"/>
              <w:jc w:val="both"/>
              <w:rPr>
                <w:noProof/>
              </w:rPr>
            </w:pPr>
          </w:p>
        </w:tc>
        <w:tc>
          <w:tcPr>
            <w:tcW w:w="1217" w:type="dxa"/>
            <w:vMerge/>
            <w:vAlign w:val="center"/>
          </w:tcPr>
          <w:p w:rsidR="00E0581C" w:rsidRPr="007C0600" w:rsidRDefault="00E0581C" w:rsidP="007C0600">
            <w:pPr>
              <w:spacing w:line="276" w:lineRule="auto"/>
              <w:jc w:val="both"/>
              <w:rPr>
                <w:noProof/>
              </w:rPr>
            </w:pPr>
          </w:p>
        </w:tc>
        <w:tc>
          <w:tcPr>
            <w:tcW w:w="2149" w:type="dxa"/>
          </w:tcPr>
          <w:p w:rsidR="00E0581C" w:rsidRPr="007C0600" w:rsidRDefault="00E0581C" w:rsidP="007C0600">
            <w:pPr>
              <w:tabs>
                <w:tab w:val="left" w:pos="6840"/>
              </w:tabs>
              <w:spacing w:line="276" w:lineRule="auto"/>
              <w:jc w:val="both"/>
              <w:rPr>
                <w:noProof/>
              </w:rPr>
            </w:pPr>
            <w:r w:rsidRPr="007C0600">
              <w:t xml:space="preserve">Источники финансирования </w:t>
            </w:r>
          </w:p>
        </w:tc>
        <w:tc>
          <w:tcPr>
            <w:tcW w:w="2087" w:type="dxa"/>
          </w:tcPr>
          <w:p w:rsidR="00E0581C" w:rsidRPr="007C0600" w:rsidRDefault="00E0581C" w:rsidP="007C0600">
            <w:pPr>
              <w:tabs>
                <w:tab w:val="left" w:pos="6840"/>
              </w:tabs>
              <w:spacing w:line="276" w:lineRule="auto"/>
              <w:jc w:val="both"/>
              <w:rPr>
                <w:noProof/>
              </w:rPr>
            </w:pPr>
            <w:r w:rsidRPr="007C0600">
              <w:t>Исполнители</w:t>
            </w:r>
          </w:p>
        </w:tc>
      </w:tr>
      <w:tr w:rsidR="00E0581C" w:rsidRPr="007C0600">
        <w:trPr>
          <w:trHeight w:val="830"/>
        </w:trPr>
        <w:tc>
          <w:tcPr>
            <w:tcW w:w="459" w:type="dxa"/>
          </w:tcPr>
          <w:p w:rsidR="00E0581C" w:rsidRPr="007C0600" w:rsidRDefault="00E0581C" w:rsidP="007C0600">
            <w:pPr>
              <w:tabs>
                <w:tab w:val="left" w:pos="6840"/>
              </w:tabs>
              <w:spacing w:line="276" w:lineRule="auto"/>
              <w:jc w:val="both"/>
              <w:rPr>
                <w:noProof/>
              </w:rPr>
            </w:pPr>
            <w:r w:rsidRPr="007C0600">
              <w:t>1.</w:t>
            </w:r>
          </w:p>
        </w:tc>
        <w:tc>
          <w:tcPr>
            <w:tcW w:w="3993" w:type="dxa"/>
          </w:tcPr>
          <w:p w:rsidR="00E0581C" w:rsidRPr="007C0600" w:rsidRDefault="00E0581C" w:rsidP="007C0600">
            <w:pPr>
              <w:tabs>
                <w:tab w:val="left" w:pos="6840"/>
              </w:tabs>
              <w:spacing w:line="276" w:lineRule="auto"/>
              <w:jc w:val="both"/>
              <w:rPr>
                <w:noProof/>
              </w:rPr>
            </w:pPr>
            <w:r w:rsidRPr="007C0600">
              <w:t>Внедрение ИКТ в образовательный процесс</w:t>
            </w:r>
          </w:p>
        </w:tc>
        <w:tc>
          <w:tcPr>
            <w:tcW w:w="1217" w:type="dxa"/>
          </w:tcPr>
          <w:p w:rsidR="00E0581C" w:rsidRPr="007C0600" w:rsidRDefault="00E0581C" w:rsidP="007C0600">
            <w:pPr>
              <w:tabs>
                <w:tab w:val="left" w:pos="6840"/>
              </w:tabs>
              <w:spacing w:line="276" w:lineRule="auto"/>
              <w:jc w:val="both"/>
            </w:pPr>
          </w:p>
          <w:p w:rsidR="00E0581C" w:rsidRPr="007C0600" w:rsidRDefault="000D6B20" w:rsidP="007C0600">
            <w:pPr>
              <w:tabs>
                <w:tab w:val="left" w:pos="6840"/>
              </w:tabs>
              <w:spacing w:line="276" w:lineRule="auto"/>
              <w:jc w:val="both"/>
              <w:rPr>
                <w:noProof/>
              </w:rPr>
            </w:pPr>
            <w:r>
              <w:t>2015</w:t>
            </w:r>
            <w:r w:rsidR="00E0581C">
              <w:t>-201</w:t>
            </w:r>
            <w:r>
              <w:t>8</w:t>
            </w:r>
          </w:p>
        </w:tc>
        <w:tc>
          <w:tcPr>
            <w:tcW w:w="2149" w:type="dxa"/>
          </w:tcPr>
          <w:p w:rsidR="00E0581C" w:rsidRPr="007C0600" w:rsidRDefault="00E0581C" w:rsidP="007C0600">
            <w:pPr>
              <w:tabs>
                <w:tab w:val="left" w:pos="6840"/>
              </w:tabs>
              <w:spacing w:line="276" w:lineRule="auto"/>
              <w:jc w:val="both"/>
              <w:rPr>
                <w:noProof/>
              </w:rPr>
            </w:pPr>
            <w:r w:rsidRPr="007C0600">
              <w:t xml:space="preserve">Без </w:t>
            </w:r>
            <w:r>
              <w:t xml:space="preserve">бюджетного </w:t>
            </w:r>
            <w:r w:rsidRPr="007C0600">
              <w:t>финансирования</w:t>
            </w:r>
          </w:p>
        </w:tc>
        <w:tc>
          <w:tcPr>
            <w:tcW w:w="2087" w:type="dxa"/>
          </w:tcPr>
          <w:p w:rsidR="00E0581C" w:rsidRPr="007C0600" w:rsidRDefault="00E0581C" w:rsidP="007C0600">
            <w:pPr>
              <w:tabs>
                <w:tab w:val="left" w:pos="6840"/>
              </w:tabs>
              <w:spacing w:line="276" w:lineRule="auto"/>
              <w:jc w:val="both"/>
            </w:pPr>
            <w:r w:rsidRPr="007C0600">
              <w:t>Заведующая ДОУ</w:t>
            </w:r>
          </w:p>
          <w:p w:rsidR="00E0581C" w:rsidRPr="007C0600" w:rsidRDefault="00E0581C" w:rsidP="007C0600">
            <w:pPr>
              <w:tabs>
                <w:tab w:val="left" w:pos="6840"/>
              </w:tabs>
              <w:spacing w:line="276" w:lineRule="auto"/>
              <w:jc w:val="both"/>
              <w:rPr>
                <w:noProof/>
              </w:rPr>
            </w:pPr>
          </w:p>
        </w:tc>
      </w:tr>
      <w:tr w:rsidR="00E0581C" w:rsidRPr="007C0600">
        <w:trPr>
          <w:trHeight w:val="815"/>
        </w:trPr>
        <w:tc>
          <w:tcPr>
            <w:tcW w:w="459" w:type="dxa"/>
          </w:tcPr>
          <w:p w:rsidR="00E0581C" w:rsidRPr="007C0600" w:rsidRDefault="00E0581C" w:rsidP="007C0600">
            <w:pPr>
              <w:tabs>
                <w:tab w:val="left" w:pos="6840"/>
              </w:tabs>
              <w:spacing w:line="276" w:lineRule="auto"/>
              <w:jc w:val="both"/>
              <w:rPr>
                <w:noProof/>
              </w:rPr>
            </w:pPr>
            <w:r w:rsidRPr="007C0600">
              <w:t>2.</w:t>
            </w:r>
          </w:p>
        </w:tc>
        <w:tc>
          <w:tcPr>
            <w:tcW w:w="3993" w:type="dxa"/>
          </w:tcPr>
          <w:p w:rsidR="00E0581C" w:rsidRPr="007C0600" w:rsidRDefault="00E0581C" w:rsidP="007C0600">
            <w:pPr>
              <w:tabs>
                <w:tab w:val="left" w:pos="6840"/>
              </w:tabs>
              <w:spacing w:line="276" w:lineRule="auto"/>
              <w:jc w:val="both"/>
              <w:rPr>
                <w:noProof/>
              </w:rPr>
            </w:pPr>
            <w:r w:rsidRPr="007C0600">
              <w:t>Создание электронных документов в образовании (Сайт ДОУ)</w:t>
            </w:r>
            <w:r>
              <w:t xml:space="preserve"> на двух государственных языках</w:t>
            </w:r>
          </w:p>
        </w:tc>
        <w:tc>
          <w:tcPr>
            <w:tcW w:w="1217" w:type="dxa"/>
          </w:tcPr>
          <w:p w:rsidR="00E0581C" w:rsidRPr="007C0600" w:rsidRDefault="00E0581C" w:rsidP="007C0600">
            <w:pPr>
              <w:tabs>
                <w:tab w:val="left" w:pos="6840"/>
              </w:tabs>
              <w:spacing w:line="276" w:lineRule="auto"/>
              <w:jc w:val="both"/>
            </w:pPr>
          </w:p>
          <w:p w:rsidR="00E0581C" w:rsidRPr="007C0600" w:rsidRDefault="000D6B20" w:rsidP="007C0600">
            <w:pPr>
              <w:tabs>
                <w:tab w:val="left" w:pos="6840"/>
              </w:tabs>
              <w:spacing w:line="276" w:lineRule="auto"/>
              <w:jc w:val="both"/>
              <w:rPr>
                <w:noProof/>
              </w:rPr>
            </w:pPr>
            <w:r>
              <w:t>2015</w:t>
            </w:r>
            <w:r w:rsidR="00E0581C" w:rsidRPr="007C0600">
              <w:t>-201</w:t>
            </w:r>
            <w:r>
              <w:t>8</w:t>
            </w:r>
          </w:p>
        </w:tc>
        <w:tc>
          <w:tcPr>
            <w:tcW w:w="2149" w:type="dxa"/>
          </w:tcPr>
          <w:p w:rsidR="00E0581C" w:rsidRPr="007C0600" w:rsidRDefault="00E0581C" w:rsidP="007C0600">
            <w:pPr>
              <w:tabs>
                <w:tab w:val="left" w:pos="6840"/>
              </w:tabs>
              <w:spacing w:line="276" w:lineRule="auto"/>
              <w:jc w:val="both"/>
              <w:rPr>
                <w:noProof/>
              </w:rPr>
            </w:pPr>
            <w:r w:rsidRPr="007C0600">
              <w:t>Без финансирования</w:t>
            </w:r>
          </w:p>
        </w:tc>
        <w:tc>
          <w:tcPr>
            <w:tcW w:w="2087" w:type="dxa"/>
          </w:tcPr>
          <w:p w:rsidR="00E0581C" w:rsidRPr="007C0600" w:rsidRDefault="008C7043" w:rsidP="008C7043">
            <w:pPr>
              <w:tabs>
                <w:tab w:val="left" w:pos="6840"/>
              </w:tabs>
              <w:spacing w:line="276" w:lineRule="auto"/>
              <w:jc w:val="both"/>
              <w:rPr>
                <w:noProof/>
              </w:rPr>
            </w:pPr>
            <w:r>
              <w:t>воспитатель</w:t>
            </w:r>
          </w:p>
        </w:tc>
      </w:tr>
      <w:tr w:rsidR="00E0581C" w:rsidRPr="007C0600">
        <w:trPr>
          <w:trHeight w:val="788"/>
        </w:trPr>
        <w:tc>
          <w:tcPr>
            <w:tcW w:w="459" w:type="dxa"/>
          </w:tcPr>
          <w:p w:rsidR="00E0581C" w:rsidRPr="007C0600" w:rsidRDefault="00E0581C" w:rsidP="007C0600">
            <w:pPr>
              <w:tabs>
                <w:tab w:val="left" w:pos="6840"/>
              </w:tabs>
              <w:spacing w:line="276" w:lineRule="auto"/>
              <w:jc w:val="both"/>
              <w:rPr>
                <w:noProof/>
              </w:rPr>
            </w:pPr>
            <w:r w:rsidRPr="007C0600">
              <w:t>3.</w:t>
            </w:r>
          </w:p>
        </w:tc>
        <w:tc>
          <w:tcPr>
            <w:tcW w:w="3993" w:type="dxa"/>
          </w:tcPr>
          <w:p w:rsidR="00E0581C" w:rsidRPr="007C0600" w:rsidRDefault="00E0581C" w:rsidP="007C0600">
            <w:pPr>
              <w:tabs>
                <w:tab w:val="left" w:pos="6840"/>
              </w:tabs>
              <w:spacing w:line="276" w:lineRule="auto"/>
              <w:jc w:val="both"/>
              <w:rPr>
                <w:noProof/>
              </w:rPr>
            </w:pPr>
            <w:r w:rsidRPr="007C0600">
              <w:t>Повышение квалификации педагогов</w:t>
            </w:r>
          </w:p>
        </w:tc>
        <w:tc>
          <w:tcPr>
            <w:tcW w:w="1217" w:type="dxa"/>
          </w:tcPr>
          <w:p w:rsidR="00E0581C" w:rsidRPr="007C0600" w:rsidRDefault="00E0581C" w:rsidP="007C0600">
            <w:pPr>
              <w:tabs>
                <w:tab w:val="left" w:pos="6840"/>
              </w:tabs>
              <w:spacing w:line="276" w:lineRule="auto"/>
              <w:jc w:val="both"/>
            </w:pPr>
          </w:p>
          <w:p w:rsidR="00E0581C" w:rsidRPr="007C0600" w:rsidRDefault="000D6B20" w:rsidP="007C0600">
            <w:pPr>
              <w:tabs>
                <w:tab w:val="left" w:pos="6840"/>
              </w:tabs>
              <w:spacing w:line="276" w:lineRule="auto"/>
              <w:jc w:val="both"/>
            </w:pPr>
            <w:r>
              <w:t>2015-2018</w:t>
            </w:r>
          </w:p>
          <w:p w:rsidR="00E0581C" w:rsidRPr="007C0600" w:rsidRDefault="00E0581C" w:rsidP="007C0600">
            <w:pPr>
              <w:tabs>
                <w:tab w:val="left" w:pos="6840"/>
              </w:tabs>
              <w:spacing w:line="276" w:lineRule="auto"/>
              <w:jc w:val="both"/>
              <w:rPr>
                <w:noProof/>
              </w:rPr>
            </w:pPr>
          </w:p>
        </w:tc>
        <w:tc>
          <w:tcPr>
            <w:tcW w:w="2149" w:type="dxa"/>
          </w:tcPr>
          <w:p w:rsidR="00E0581C" w:rsidRPr="007C0600" w:rsidRDefault="00E0581C" w:rsidP="007C0600">
            <w:pPr>
              <w:tabs>
                <w:tab w:val="left" w:pos="6840"/>
              </w:tabs>
              <w:spacing w:line="276" w:lineRule="auto"/>
              <w:jc w:val="both"/>
            </w:pPr>
            <w:r w:rsidRPr="007C0600">
              <w:t xml:space="preserve">Бюджетное финансирование </w:t>
            </w:r>
          </w:p>
          <w:p w:rsidR="00E0581C" w:rsidRPr="007C0600" w:rsidRDefault="00E0581C" w:rsidP="007C0600">
            <w:pPr>
              <w:tabs>
                <w:tab w:val="left" w:pos="6840"/>
              </w:tabs>
              <w:spacing w:line="276" w:lineRule="auto"/>
              <w:jc w:val="both"/>
              <w:rPr>
                <w:noProof/>
              </w:rPr>
            </w:pPr>
          </w:p>
        </w:tc>
        <w:tc>
          <w:tcPr>
            <w:tcW w:w="2087" w:type="dxa"/>
          </w:tcPr>
          <w:p w:rsidR="00E0581C" w:rsidRPr="007C0600" w:rsidRDefault="00E0581C" w:rsidP="007C0600">
            <w:pPr>
              <w:tabs>
                <w:tab w:val="left" w:pos="6840"/>
              </w:tabs>
              <w:spacing w:line="276" w:lineRule="auto"/>
              <w:jc w:val="both"/>
            </w:pPr>
            <w:r w:rsidRPr="007C0600">
              <w:t xml:space="preserve">Заведующая ДОУ </w:t>
            </w:r>
          </w:p>
          <w:p w:rsidR="00E0581C" w:rsidRPr="007C0600" w:rsidRDefault="00E0581C" w:rsidP="007C0600">
            <w:pPr>
              <w:spacing w:line="276" w:lineRule="auto"/>
              <w:jc w:val="both"/>
            </w:pPr>
          </w:p>
        </w:tc>
      </w:tr>
      <w:tr w:rsidR="00E0581C" w:rsidRPr="007C0600">
        <w:trPr>
          <w:trHeight w:val="830"/>
        </w:trPr>
        <w:tc>
          <w:tcPr>
            <w:tcW w:w="459" w:type="dxa"/>
          </w:tcPr>
          <w:p w:rsidR="00E0581C" w:rsidRPr="007C0600" w:rsidRDefault="00E0581C" w:rsidP="007C0600">
            <w:pPr>
              <w:tabs>
                <w:tab w:val="left" w:pos="6840"/>
              </w:tabs>
              <w:spacing w:line="276" w:lineRule="auto"/>
              <w:jc w:val="both"/>
              <w:rPr>
                <w:noProof/>
              </w:rPr>
            </w:pPr>
            <w:r w:rsidRPr="007C0600">
              <w:t>4.</w:t>
            </w:r>
          </w:p>
        </w:tc>
        <w:tc>
          <w:tcPr>
            <w:tcW w:w="3993" w:type="dxa"/>
          </w:tcPr>
          <w:p w:rsidR="00E0581C" w:rsidRPr="007C0600" w:rsidRDefault="00E0581C" w:rsidP="007C0600">
            <w:pPr>
              <w:tabs>
                <w:tab w:val="left" w:pos="6840"/>
              </w:tabs>
              <w:spacing w:line="276" w:lineRule="auto"/>
              <w:jc w:val="both"/>
              <w:rPr>
                <w:noProof/>
              </w:rPr>
            </w:pPr>
            <w:r w:rsidRPr="007C0600">
              <w:t>Организация эффективного сетевого взаимодействия</w:t>
            </w:r>
          </w:p>
        </w:tc>
        <w:tc>
          <w:tcPr>
            <w:tcW w:w="1217" w:type="dxa"/>
          </w:tcPr>
          <w:p w:rsidR="00E0581C" w:rsidRPr="007C0600" w:rsidRDefault="000D6B20" w:rsidP="007C0600">
            <w:pPr>
              <w:tabs>
                <w:tab w:val="left" w:pos="6840"/>
              </w:tabs>
              <w:spacing w:line="276" w:lineRule="auto"/>
              <w:jc w:val="both"/>
              <w:rPr>
                <w:noProof/>
              </w:rPr>
            </w:pPr>
            <w:r>
              <w:t>2015</w:t>
            </w:r>
            <w:r w:rsidR="00E0581C" w:rsidRPr="007C0600">
              <w:t>-201</w:t>
            </w:r>
            <w:r>
              <w:t>8</w:t>
            </w:r>
          </w:p>
        </w:tc>
        <w:tc>
          <w:tcPr>
            <w:tcW w:w="2149" w:type="dxa"/>
          </w:tcPr>
          <w:p w:rsidR="00E0581C" w:rsidRPr="007C0600" w:rsidRDefault="00E0581C" w:rsidP="007C0600">
            <w:pPr>
              <w:tabs>
                <w:tab w:val="left" w:pos="6840"/>
              </w:tabs>
              <w:spacing w:line="276" w:lineRule="auto"/>
              <w:jc w:val="both"/>
              <w:rPr>
                <w:noProof/>
              </w:rPr>
            </w:pPr>
            <w:r w:rsidRPr="007C0600">
              <w:rPr>
                <w:noProof/>
              </w:rPr>
              <w:t>Бюджетное финансирование</w:t>
            </w:r>
          </w:p>
        </w:tc>
        <w:tc>
          <w:tcPr>
            <w:tcW w:w="2087" w:type="dxa"/>
          </w:tcPr>
          <w:p w:rsidR="00E0581C" w:rsidRPr="007C0600" w:rsidRDefault="00E0581C" w:rsidP="007C0600">
            <w:pPr>
              <w:tabs>
                <w:tab w:val="left" w:pos="6840"/>
              </w:tabs>
              <w:spacing w:line="276" w:lineRule="auto"/>
              <w:jc w:val="both"/>
            </w:pPr>
            <w:r w:rsidRPr="007C0600">
              <w:t xml:space="preserve">Заведующая ДОУ </w:t>
            </w:r>
          </w:p>
          <w:p w:rsidR="00E0581C" w:rsidRPr="007C0600" w:rsidRDefault="00E0581C" w:rsidP="007C0600">
            <w:pPr>
              <w:spacing w:line="276" w:lineRule="auto"/>
              <w:jc w:val="both"/>
            </w:pPr>
          </w:p>
        </w:tc>
      </w:tr>
      <w:tr w:rsidR="00E0581C" w:rsidRPr="007C0600">
        <w:trPr>
          <w:trHeight w:val="1234"/>
        </w:trPr>
        <w:tc>
          <w:tcPr>
            <w:tcW w:w="459" w:type="dxa"/>
          </w:tcPr>
          <w:p w:rsidR="00E0581C" w:rsidRPr="007C0600" w:rsidRDefault="00E0581C" w:rsidP="007C0600">
            <w:pPr>
              <w:tabs>
                <w:tab w:val="left" w:pos="6840"/>
              </w:tabs>
              <w:spacing w:line="276" w:lineRule="auto"/>
              <w:jc w:val="both"/>
            </w:pPr>
            <w:r w:rsidRPr="007C0600">
              <w:t>5.</w:t>
            </w:r>
          </w:p>
        </w:tc>
        <w:tc>
          <w:tcPr>
            <w:tcW w:w="3993" w:type="dxa"/>
          </w:tcPr>
          <w:p w:rsidR="00E0581C" w:rsidRPr="00150A7A" w:rsidRDefault="00E0581C" w:rsidP="007C0600">
            <w:pPr>
              <w:tabs>
                <w:tab w:val="left" w:pos="6840"/>
              </w:tabs>
              <w:spacing w:line="276" w:lineRule="auto"/>
              <w:jc w:val="both"/>
              <w:rPr>
                <w:noProof/>
              </w:rPr>
            </w:pPr>
            <w:r w:rsidRPr="00150A7A">
              <w:t>Осна</w:t>
            </w:r>
            <w:r>
              <w:t>щение необходимым оборудованием</w:t>
            </w:r>
            <w:r w:rsidRPr="00150A7A">
              <w:rPr>
                <w:noProof/>
              </w:rPr>
              <w:t xml:space="preserve"> в</w:t>
            </w:r>
            <w:r w:rsidRPr="00150A7A">
              <w:t xml:space="preserve"> соответствии с требованиями стратегии развития образования в РТ на 2010-2015г. «Киләчә</w:t>
            </w:r>
            <w:proofErr w:type="gramStart"/>
            <w:r w:rsidRPr="00150A7A">
              <w:t>к</w:t>
            </w:r>
            <w:proofErr w:type="gramEnd"/>
            <w:r w:rsidRPr="00150A7A">
              <w:t>»</w:t>
            </w:r>
          </w:p>
        </w:tc>
        <w:tc>
          <w:tcPr>
            <w:tcW w:w="1217" w:type="dxa"/>
          </w:tcPr>
          <w:p w:rsidR="00E0581C" w:rsidRPr="007C0600" w:rsidRDefault="00E0581C" w:rsidP="007C0600">
            <w:pPr>
              <w:tabs>
                <w:tab w:val="left" w:pos="6840"/>
              </w:tabs>
              <w:spacing w:line="276" w:lineRule="auto"/>
              <w:jc w:val="both"/>
            </w:pPr>
          </w:p>
          <w:p w:rsidR="00E0581C" w:rsidRPr="007C0600" w:rsidRDefault="000D6B20" w:rsidP="007C0600">
            <w:pPr>
              <w:tabs>
                <w:tab w:val="left" w:pos="6840"/>
              </w:tabs>
              <w:spacing w:line="276" w:lineRule="auto"/>
              <w:jc w:val="both"/>
              <w:rPr>
                <w:noProof/>
              </w:rPr>
            </w:pPr>
            <w:r>
              <w:t>2015</w:t>
            </w:r>
            <w:r w:rsidR="00E0581C" w:rsidRPr="007C0600">
              <w:t>-201</w:t>
            </w:r>
            <w:r>
              <w:t>8</w:t>
            </w:r>
          </w:p>
        </w:tc>
        <w:tc>
          <w:tcPr>
            <w:tcW w:w="2149" w:type="dxa"/>
          </w:tcPr>
          <w:p w:rsidR="00E0581C" w:rsidRPr="007C0600" w:rsidRDefault="00E0581C" w:rsidP="007C0600">
            <w:pPr>
              <w:tabs>
                <w:tab w:val="left" w:pos="6840"/>
              </w:tabs>
              <w:spacing w:line="276" w:lineRule="auto"/>
              <w:jc w:val="both"/>
              <w:rPr>
                <w:noProof/>
              </w:rPr>
            </w:pPr>
          </w:p>
          <w:p w:rsidR="00E0581C" w:rsidRPr="007C0600" w:rsidRDefault="00E0581C" w:rsidP="007C0600">
            <w:pPr>
              <w:tabs>
                <w:tab w:val="left" w:pos="6840"/>
              </w:tabs>
              <w:spacing w:line="276" w:lineRule="auto"/>
              <w:jc w:val="both"/>
              <w:rPr>
                <w:noProof/>
              </w:rPr>
            </w:pPr>
            <w:r>
              <w:rPr>
                <w:noProof/>
              </w:rPr>
              <w:t>Б</w:t>
            </w:r>
            <w:r w:rsidRPr="007C0600">
              <w:rPr>
                <w:noProof/>
              </w:rPr>
              <w:t>юджетное финансирование</w:t>
            </w:r>
          </w:p>
        </w:tc>
        <w:tc>
          <w:tcPr>
            <w:tcW w:w="2087" w:type="dxa"/>
          </w:tcPr>
          <w:p w:rsidR="00E0581C" w:rsidRPr="007C0600" w:rsidRDefault="004A016A" w:rsidP="007C0600">
            <w:pPr>
              <w:tabs>
                <w:tab w:val="left" w:pos="6840"/>
              </w:tabs>
              <w:spacing w:line="276" w:lineRule="auto"/>
              <w:jc w:val="both"/>
              <w:rPr>
                <w:noProof/>
              </w:rPr>
            </w:pPr>
            <w:r>
              <w:t>Заведующая</w:t>
            </w:r>
          </w:p>
          <w:p w:rsidR="00E0581C" w:rsidRPr="007C0600" w:rsidRDefault="00E0581C" w:rsidP="007C0600">
            <w:pPr>
              <w:tabs>
                <w:tab w:val="left" w:pos="6840"/>
              </w:tabs>
              <w:spacing w:line="276" w:lineRule="auto"/>
              <w:jc w:val="both"/>
              <w:rPr>
                <w:noProof/>
              </w:rPr>
            </w:pPr>
          </w:p>
        </w:tc>
      </w:tr>
      <w:tr w:rsidR="00E0581C" w:rsidRPr="007C0600">
        <w:trPr>
          <w:trHeight w:val="612"/>
        </w:trPr>
        <w:tc>
          <w:tcPr>
            <w:tcW w:w="459" w:type="dxa"/>
          </w:tcPr>
          <w:p w:rsidR="00E0581C" w:rsidRPr="007C0600" w:rsidRDefault="00E0581C" w:rsidP="007C0600">
            <w:pPr>
              <w:tabs>
                <w:tab w:val="left" w:pos="6840"/>
              </w:tabs>
              <w:spacing w:line="276" w:lineRule="auto"/>
              <w:jc w:val="both"/>
              <w:rPr>
                <w:noProof/>
              </w:rPr>
            </w:pPr>
            <w:r w:rsidRPr="007C0600">
              <w:rPr>
                <w:noProof/>
              </w:rPr>
              <w:t>6.</w:t>
            </w:r>
          </w:p>
        </w:tc>
        <w:tc>
          <w:tcPr>
            <w:tcW w:w="3993" w:type="dxa"/>
          </w:tcPr>
          <w:p w:rsidR="00E0581C" w:rsidRPr="007C0600" w:rsidRDefault="00E0581C" w:rsidP="007C0600">
            <w:pPr>
              <w:tabs>
                <w:tab w:val="left" w:pos="6840"/>
              </w:tabs>
              <w:spacing w:line="276" w:lineRule="auto"/>
              <w:jc w:val="both"/>
            </w:pPr>
            <w:r w:rsidRPr="007C0600">
              <w:t xml:space="preserve">Регулярное обновление сайта ДОУ </w:t>
            </w:r>
            <w:r>
              <w:t>на двух государственных</w:t>
            </w:r>
          </w:p>
        </w:tc>
        <w:tc>
          <w:tcPr>
            <w:tcW w:w="1217" w:type="dxa"/>
          </w:tcPr>
          <w:p w:rsidR="00E0581C" w:rsidRPr="007C0600" w:rsidRDefault="000D6B20" w:rsidP="007C0600">
            <w:pPr>
              <w:tabs>
                <w:tab w:val="left" w:pos="6840"/>
              </w:tabs>
              <w:spacing w:line="276" w:lineRule="auto"/>
              <w:jc w:val="both"/>
            </w:pPr>
            <w:r>
              <w:t>2015</w:t>
            </w:r>
            <w:r w:rsidR="00E0581C">
              <w:t>-201</w:t>
            </w:r>
            <w:r>
              <w:t>8</w:t>
            </w:r>
          </w:p>
        </w:tc>
        <w:tc>
          <w:tcPr>
            <w:tcW w:w="2149" w:type="dxa"/>
          </w:tcPr>
          <w:p w:rsidR="00E0581C" w:rsidRPr="007C0600" w:rsidRDefault="00E0581C" w:rsidP="007C0600">
            <w:pPr>
              <w:tabs>
                <w:tab w:val="left" w:pos="6840"/>
              </w:tabs>
              <w:spacing w:line="276" w:lineRule="auto"/>
              <w:jc w:val="both"/>
              <w:rPr>
                <w:noProof/>
              </w:rPr>
            </w:pPr>
            <w:r w:rsidRPr="007C0600">
              <w:t>Без финансирования</w:t>
            </w:r>
          </w:p>
        </w:tc>
        <w:tc>
          <w:tcPr>
            <w:tcW w:w="2087" w:type="dxa"/>
          </w:tcPr>
          <w:p w:rsidR="00E0581C" w:rsidRPr="007C0600" w:rsidRDefault="00E0581C" w:rsidP="007C0600">
            <w:pPr>
              <w:spacing w:line="276" w:lineRule="auto"/>
              <w:jc w:val="both"/>
            </w:pPr>
            <w:r w:rsidRPr="007C0600">
              <w:t xml:space="preserve">Заведующая </w:t>
            </w:r>
          </w:p>
          <w:p w:rsidR="00E0581C" w:rsidRPr="007C0600" w:rsidRDefault="008C7043" w:rsidP="007C0600">
            <w:pPr>
              <w:spacing w:line="276" w:lineRule="auto"/>
              <w:jc w:val="both"/>
            </w:pPr>
            <w:r>
              <w:t>воспитатели</w:t>
            </w:r>
          </w:p>
        </w:tc>
      </w:tr>
    </w:tbl>
    <w:p w:rsidR="00E0581C" w:rsidRPr="007C0600" w:rsidRDefault="00E0581C" w:rsidP="007C0600">
      <w:pPr>
        <w:spacing w:line="276" w:lineRule="auto"/>
        <w:jc w:val="both"/>
        <w:rPr>
          <w:b/>
        </w:rPr>
      </w:pPr>
    </w:p>
    <w:p w:rsidR="00E0581C" w:rsidRPr="007C0600" w:rsidRDefault="00E0581C" w:rsidP="007C0600">
      <w:pPr>
        <w:spacing w:line="276" w:lineRule="auto"/>
        <w:jc w:val="both"/>
        <w:rPr>
          <w:b/>
        </w:rPr>
      </w:pPr>
      <w:r w:rsidRPr="007C0600">
        <w:rPr>
          <w:b/>
        </w:rPr>
        <w:t>Ожидаемый результат:</w:t>
      </w:r>
    </w:p>
    <w:p w:rsidR="00E0581C" w:rsidRPr="007C0600" w:rsidRDefault="00E0581C" w:rsidP="00216713">
      <w:pPr>
        <w:numPr>
          <w:ilvl w:val="0"/>
          <w:numId w:val="8"/>
        </w:numPr>
        <w:tabs>
          <w:tab w:val="left" w:pos="180"/>
          <w:tab w:val="left" w:pos="360"/>
        </w:tabs>
        <w:spacing w:line="276" w:lineRule="auto"/>
        <w:jc w:val="both"/>
      </w:pPr>
      <w:r w:rsidRPr="007C0600">
        <w:t>Повышение квалификации педагогов в области компьютерной грамотности и методики использования ИКТ в образовательном процессе</w:t>
      </w:r>
    </w:p>
    <w:p w:rsidR="00E0581C" w:rsidRPr="007C0600" w:rsidRDefault="00E0581C" w:rsidP="00216713">
      <w:pPr>
        <w:numPr>
          <w:ilvl w:val="0"/>
          <w:numId w:val="8"/>
        </w:numPr>
        <w:tabs>
          <w:tab w:val="left" w:pos="180"/>
          <w:tab w:val="left" w:pos="360"/>
        </w:tabs>
        <w:spacing w:line="276" w:lineRule="auto"/>
        <w:jc w:val="both"/>
      </w:pPr>
      <w:r w:rsidRPr="007C0600">
        <w:t>Преодоление дефицита учебно-методических материалов и повышение уровня компетентности педагогов</w:t>
      </w:r>
    </w:p>
    <w:p w:rsidR="00E0581C" w:rsidRPr="007C0600" w:rsidRDefault="00E0581C" w:rsidP="00216713">
      <w:pPr>
        <w:numPr>
          <w:ilvl w:val="0"/>
          <w:numId w:val="5"/>
        </w:numPr>
        <w:spacing w:line="276" w:lineRule="auto"/>
        <w:ind w:left="0" w:right="-1" w:firstLine="0"/>
        <w:jc w:val="both"/>
      </w:pPr>
      <w:r w:rsidRPr="007C0600">
        <w:t xml:space="preserve">  Пополнение и дальнейшее укрепление материально-технической базы ДОУ</w:t>
      </w:r>
    </w:p>
    <w:p w:rsidR="00E0581C" w:rsidRPr="007C0600" w:rsidRDefault="00E0581C" w:rsidP="00216713">
      <w:pPr>
        <w:numPr>
          <w:ilvl w:val="0"/>
          <w:numId w:val="5"/>
        </w:numPr>
        <w:spacing w:line="276" w:lineRule="auto"/>
        <w:ind w:left="0" w:right="-1" w:firstLine="0"/>
        <w:jc w:val="both"/>
      </w:pPr>
      <w:r w:rsidRPr="007C0600">
        <w:t xml:space="preserve">  Участие в проектах района, региона, страны через выход </w:t>
      </w:r>
      <w:proofErr w:type="gramStart"/>
      <w:r w:rsidRPr="007C0600">
        <w:t>в</w:t>
      </w:r>
      <w:proofErr w:type="gramEnd"/>
      <w:r w:rsidRPr="007C0600">
        <w:t xml:space="preserve"> глобальный </w:t>
      </w:r>
      <w:proofErr w:type="spellStart"/>
      <w:r w:rsidRPr="007C0600">
        <w:t>Internet</w:t>
      </w:r>
      <w:proofErr w:type="spellEnd"/>
    </w:p>
    <w:p w:rsidR="00E0581C" w:rsidRPr="007C0600" w:rsidRDefault="00E0581C" w:rsidP="00216713">
      <w:pPr>
        <w:numPr>
          <w:ilvl w:val="0"/>
          <w:numId w:val="8"/>
        </w:numPr>
        <w:tabs>
          <w:tab w:val="left" w:pos="180"/>
        </w:tabs>
        <w:spacing w:line="276" w:lineRule="auto"/>
        <w:jc w:val="both"/>
      </w:pPr>
      <w:r w:rsidRPr="007C0600">
        <w:t>Улучшение качества реализации образовательной деятельности и распространение опыта работы</w:t>
      </w:r>
    </w:p>
    <w:p w:rsidR="00E0581C" w:rsidRPr="007C0600" w:rsidRDefault="00E0581C" w:rsidP="00216713">
      <w:pPr>
        <w:numPr>
          <w:ilvl w:val="0"/>
          <w:numId w:val="8"/>
        </w:numPr>
        <w:tabs>
          <w:tab w:val="left" w:pos="180"/>
        </w:tabs>
        <w:spacing w:line="276" w:lineRule="auto"/>
        <w:jc w:val="both"/>
      </w:pPr>
      <w:r w:rsidRPr="007C0600">
        <w:t>Постоянное информирование родителей о деятельности учреждения, достижениях ребенка и получение обратной связи.</w:t>
      </w:r>
    </w:p>
    <w:p w:rsidR="00E0581C" w:rsidRDefault="00E0581C" w:rsidP="008C7043">
      <w:pPr>
        <w:spacing w:line="276" w:lineRule="auto"/>
        <w:rPr>
          <w:b/>
        </w:rPr>
      </w:pPr>
    </w:p>
    <w:p w:rsidR="00E0581C" w:rsidRPr="007C0600" w:rsidRDefault="00E0581C" w:rsidP="007C0600">
      <w:pPr>
        <w:spacing w:line="276" w:lineRule="auto"/>
        <w:ind w:firstLine="540"/>
        <w:jc w:val="center"/>
        <w:rPr>
          <w:b/>
          <w:bCs/>
          <w:color w:val="000000"/>
        </w:rPr>
      </w:pPr>
      <w:r w:rsidRPr="007C0600">
        <w:rPr>
          <w:b/>
        </w:rPr>
        <w:t xml:space="preserve">6.3. Проект 3. Здоровье. </w:t>
      </w:r>
      <w:proofErr w:type="spellStart"/>
      <w:r w:rsidRPr="007C0600">
        <w:rPr>
          <w:b/>
        </w:rPr>
        <w:t>З</w:t>
      </w:r>
      <w:r w:rsidRPr="007C0600">
        <w:rPr>
          <w:b/>
          <w:bCs/>
          <w:color w:val="000000"/>
        </w:rPr>
        <w:t>доровьесберегающие</w:t>
      </w:r>
      <w:proofErr w:type="spellEnd"/>
      <w:r w:rsidRPr="007C0600">
        <w:rPr>
          <w:b/>
          <w:bCs/>
          <w:color w:val="000000"/>
        </w:rPr>
        <w:t xml:space="preserve"> технологии</w:t>
      </w:r>
    </w:p>
    <w:p w:rsidR="00E0581C" w:rsidRPr="00C34A6F" w:rsidRDefault="00E0581C" w:rsidP="007C0600">
      <w:pPr>
        <w:tabs>
          <w:tab w:val="left" w:pos="5580"/>
        </w:tabs>
        <w:spacing w:line="276" w:lineRule="auto"/>
        <w:ind w:firstLine="540"/>
        <w:jc w:val="both"/>
        <w:rPr>
          <w:b/>
          <w:sz w:val="16"/>
          <w:szCs w:val="16"/>
        </w:rPr>
      </w:pPr>
    </w:p>
    <w:p w:rsidR="00E0581C" w:rsidRPr="007C0600" w:rsidRDefault="00E0581C" w:rsidP="007C0600">
      <w:pPr>
        <w:spacing w:line="276" w:lineRule="auto"/>
        <w:ind w:firstLine="540"/>
        <w:jc w:val="both"/>
      </w:pPr>
      <w:r w:rsidRPr="007C0600">
        <w:t>Благополучие любого общества во многом зависит от состояния здоровья подрастающего поколения. Формирование здорового поколения – одна из стратегических задач страны. Педагоги детского сада ежегодно при построении образовательного процесса берут в расчет уровень здоровья детей и строят образовательную деятельность с учетом этого фактора.</w:t>
      </w:r>
      <w:r w:rsidRPr="007C0600">
        <w:rPr>
          <w:i/>
        </w:rPr>
        <w:t xml:space="preserve"> </w:t>
      </w:r>
      <w:r>
        <w:t>Одна из основных задач МБДОУ «</w:t>
      </w:r>
      <w:proofErr w:type="spellStart"/>
      <w:r w:rsidR="00FE4A5A">
        <w:t>Урдалинский</w:t>
      </w:r>
      <w:proofErr w:type="spellEnd"/>
      <w:r w:rsidR="008C7043">
        <w:t xml:space="preserve"> детский сад</w:t>
      </w:r>
      <w:r w:rsidRPr="007C0600">
        <w:t>» - профилактика заболеваний и оздоровление детей.</w:t>
      </w:r>
    </w:p>
    <w:p w:rsidR="00E0581C" w:rsidRPr="007C0600" w:rsidRDefault="00E0581C" w:rsidP="007C0600">
      <w:pPr>
        <w:spacing w:line="276" w:lineRule="auto"/>
        <w:ind w:firstLine="540"/>
        <w:jc w:val="both"/>
      </w:pPr>
      <w:r w:rsidRPr="007C0600">
        <w:lastRenderedPageBreak/>
        <w:t xml:space="preserve">Целостное понимание здоровья подразумевает не только физическое здоровье организма (т.е. отсутствие болезней), но и здоровье личности в соответствии с ее потенциалом, степенью развития мышления, социальной активности, которые, в свою очередь, проявляются в уверенном управлении обстоятельствами жизни. Категория «качество образования» непосредственно связана с категорией «здоровье» в ее современном понимании как гармоничное сочетание физического, психического и социального благополучия. То есть процесс обучения не должен негативно отражаться на здоровье детей, особенно психическом. </w:t>
      </w:r>
    </w:p>
    <w:p w:rsidR="00E0581C" w:rsidRPr="007C0600" w:rsidRDefault="00E0581C" w:rsidP="007C0600">
      <w:pPr>
        <w:spacing w:line="276" w:lineRule="auto"/>
        <w:ind w:firstLine="540"/>
        <w:jc w:val="both"/>
      </w:pPr>
      <w:r w:rsidRPr="007C0600">
        <w:t>Положительная динамика укрепления здоровья воспитанников существует, но она недостаточна. В связи с этим возрастает значимость работы по дифференциации (в зависимости от состояния здоровья) и индивидуализации физкультурно-оздоровительной и лечебно-профилактической работы в детском саду.</w:t>
      </w:r>
    </w:p>
    <w:p w:rsidR="00E0581C" w:rsidRPr="00C432E0" w:rsidRDefault="00E0581C" w:rsidP="007C0600">
      <w:pPr>
        <w:spacing w:line="276" w:lineRule="auto"/>
        <w:ind w:firstLine="720"/>
        <w:jc w:val="both"/>
        <w:rPr>
          <w:b/>
          <w:sz w:val="16"/>
          <w:szCs w:val="16"/>
        </w:rPr>
      </w:pPr>
    </w:p>
    <w:p w:rsidR="00E0581C" w:rsidRPr="007C0600" w:rsidRDefault="00E0581C" w:rsidP="007C0600">
      <w:pPr>
        <w:spacing w:line="276" w:lineRule="auto"/>
        <w:ind w:firstLine="720"/>
        <w:jc w:val="both"/>
      </w:pPr>
      <w:r w:rsidRPr="007C0600">
        <w:rPr>
          <w:b/>
        </w:rPr>
        <w:t>Проблема:</w:t>
      </w:r>
      <w:r w:rsidRPr="007C0600">
        <w:t xml:space="preserve"> Увеличение числа часто болеющих детей в ДОУ, требующих усиленного проведения санитарно-гигиенических, профилактических и оздоровительных мероприятий.</w:t>
      </w:r>
    </w:p>
    <w:p w:rsidR="00E0581C" w:rsidRDefault="00E0581C" w:rsidP="007C0600">
      <w:pPr>
        <w:spacing w:line="276" w:lineRule="auto"/>
        <w:ind w:firstLine="720"/>
        <w:jc w:val="both"/>
        <w:rPr>
          <w:b/>
        </w:rPr>
      </w:pPr>
    </w:p>
    <w:p w:rsidR="00E0581C" w:rsidRPr="007C0600" w:rsidRDefault="00E0581C" w:rsidP="007C0600">
      <w:pPr>
        <w:spacing w:line="276" w:lineRule="auto"/>
        <w:ind w:firstLine="720"/>
        <w:jc w:val="both"/>
      </w:pPr>
      <w:r w:rsidRPr="007C0600">
        <w:rPr>
          <w:b/>
        </w:rPr>
        <w:t>Цели:</w:t>
      </w:r>
      <w:r w:rsidRPr="007C0600">
        <w:t xml:space="preserve"> Укрепление здоровья дошкольников и приобщение их к здоровому образу жизни.</w:t>
      </w:r>
    </w:p>
    <w:p w:rsidR="00E0581C" w:rsidRPr="007C0600" w:rsidRDefault="00E0581C" w:rsidP="007C0600">
      <w:pPr>
        <w:spacing w:line="276" w:lineRule="auto"/>
        <w:ind w:firstLine="720"/>
        <w:jc w:val="both"/>
      </w:pPr>
      <w:r w:rsidRPr="007C0600">
        <w:t>Повышение медико-психолого-педагогической компетентности сотрудников и родителей в понимании значимости здорового образа жизни и в воспитании здорового ребенка.</w:t>
      </w:r>
    </w:p>
    <w:p w:rsidR="00E0581C" w:rsidRDefault="00E0581C" w:rsidP="007C0600">
      <w:pPr>
        <w:spacing w:line="276" w:lineRule="auto"/>
        <w:ind w:firstLine="720"/>
        <w:jc w:val="both"/>
        <w:rPr>
          <w:b/>
        </w:rPr>
      </w:pPr>
    </w:p>
    <w:p w:rsidR="00E0581C" w:rsidRPr="007C0600" w:rsidRDefault="00E0581C" w:rsidP="007C0600">
      <w:pPr>
        <w:spacing w:line="276" w:lineRule="auto"/>
        <w:ind w:firstLine="720"/>
        <w:jc w:val="both"/>
        <w:rPr>
          <w:b/>
        </w:rPr>
      </w:pPr>
      <w:r w:rsidRPr="007C0600">
        <w:rPr>
          <w:b/>
        </w:rPr>
        <w:t>Задачи:</w:t>
      </w:r>
    </w:p>
    <w:p w:rsidR="00E0581C" w:rsidRPr="007C0600" w:rsidRDefault="00E0581C" w:rsidP="007C0600">
      <w:pPr>
        <w:tabs>
          <w:tab w:val="left" w:pos="180"/>
        </w:tabs>
        <w:spacing w:line="276" w:lineRule="auto"/>
        <w:jc w:val="both"/>
      </w:pPr>
      <w:r w:rsidRPr="007C0600">
        <w:t>1. Укрепление здоровья детей и приобщение их к здоровому образу жизни</w:t>
      </w:r>
    </w:p>
    <w:p w:rsidR="00E0581C" w:rsidRDefault="00E0581C" w:rsidP="007C0600">
      <w:pPr>
        <w:tabs>
          <w:tab w:val="left" w:pos="180"/>
        </w:tabs>
        <w:spacing w:line="276" w:lineRule="auto"/>
        <w:jc w:val="both"/>
      </w:pPr>
      <w:r w:rsidRPr="007C0600">
        <w:t>2.</w:t>
      </w:r>
      <w:r>
        <w:t xml:space="preserve"> </w:t>
      </w:r>
      <w:r w:rsidRPr="007C0600">
        <w:t>Вооружить родителей психолого-педагогическими знаниями по воспитанию здорового ребенка.</w:t>
      </w:r>
    </w:p>
    <w:p w:rsidR="00E0581C" w:rsidRPr="007C0600" w:rsidRDefault="00E0581C" w:rsidP="007C0600">
      <w:pPr>
        <w:tabs>
          <w:tab w:val="left" w:pos="180"/>
        </w:tabs>
        <w:spacing w:line="276" w:lineRule="auto"/>
        <w:jc w:val="both"/>
      </w:pPr>
    </w:p>
    <w:p w:rsidR="00E0581C" w:rsidRPr="00C432E0" w:rsidRDefault="00E0581C" w:rsidP="007C0600">
      <w:pPr>
        <w:tabs>
          <w:tab w:val="left" w:pos="180"/>
        </w:tabs>
        <w:spacing w:line="276" w:lineRule="auto"/>
        <w:jc w:val="both"/>
        <w:rPr>
          <w:sz w:val="16"/>
          <w:szCs w:val="16"/>
        </w:rPr>
      </w:pPr>
    </w:p>
    <w:tbl>
      <w:tblPr>
        <w:tblW w:w="954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83"/>
        <w:gridCol w:w="4017"/>
        <w:gridCol w:w="1260"/>
        <w:gridCol w:w="1800"/>
        <w:gridCol w:w="1980"/>
      </w:tblGrid>
      <w:tr w:rsidR="00E0581C" w:rsidRPr="007C0600">
        <w:trPr>
          <w:trHeight w:val="11"/>
        </w:trPr>
        <w:tc>
          <w:tcPr>
            <w:tcW w:w="483" w:type="dxa"/>
            <w:vMerge w:val="restart"/>
          </w:tcPr>
          <w:p w:rsidR="00E0581C" w:rsidRPr="007C0600" w:rsidRDefault="00E0581C" w:rsidP="007C0600">
            <w:pPr>
              <w:spacing w:line="276" w:lineRule="auto"/>
              <w:jc w:val="both"/>
            </w:pPr>
            <w:r w:rsidRPr="007C0600">
              <w:t>№</w:t>
            </w:r>
          </w:p>
          <w:p w:rsidR="00E0581C" w:rsidRPr="007C0600" w:rsidRDefault="00E0581C" w:rsidP="007C0600">
            <w:pPr>
              <w:spacing w:line="276" w:lineRule="auto"/>
              <w:jc w:val="both"/>
            </w:pPr>
            <w:proofErr w:type="gramStart"/>
            <w:r w:rsidRPr="007C0600">
              <w:t>п</w:t>
            </w:r>
            <w:proofErr w:type="gramEnd"/>
            <w:r w:rsidRPr="007C0600">
              <w:t>/п</w:t>
            </w:r>
          </w:p>
        </w:tc>
        <w:tc>
          <w:tcPr>
            <w:tcW w:w="4017" w:type="dxa"/>
            <w:vMerge w:val="restart"/>
          </w:tcPr>
          <w:p w:rsidR="00E0581C" w:rsidRPr="007C0600" w:rsidRDefault="00E0581C" w:rsidP="007C0600">
            <w:pPr>
              <w:spacing w:line="276" w:lineRule="auto"/>
              <w:jc w:val="both"/>
            </w:pPr>
          </w:p>
          <w:p w:rsidR="00E0581C" w:rsidRPr="007C0600" w:rsidRDefault="00E0581C" w:rsidP="007C0600">
            <w:pPr>
              <w:spacing w:line="276" w:lineRule="auto"/>
              <w:jc w:val="center"/>
            </w:pPr>
            <w:r w:rsidRPr="007C0600">
              <w:t>Мероприятия проекта</w:t>
            </w:r>
          </w:p>
        </w:tc>
        <w:tc>
          <w:tcPr>
            <w:tcW w:w="1260" w:type="dxa"/>
            <w:vMerge w:val="restart"/>
          </w:tcPr>
          <w:p w:rsidR="00E0581C" w:rsidRPr="007C0600" w:rsidRDefault="00E0581C" w:rsidP="007C0600">
            <w:pPr>
              <w:spacing w:line="276" w:lineRule="auto"/>
              <w:jc w:val="both"/>
            </w:pPr>
          </w:p>
          <w:p w:rsidR="00E0581C" w:rsidRPr="007C0600" w:rsidRDefault="00E0581C" w:rsidP="007C0600">
            <w:pPr>
              <w:spacing w:line="276" w:lineRule="auto"/>
              <w:jc w:val="both"/>
            </w:pPr>
            <w:r w:rsidRPr="007C0600">
              <w:t>Этапы, сроки их выполнения</w:t>
            </w:r>
          </w:p>
        </w:tc>
        <w:tc>
          <w:tcPr>
            <w:tcW w:w="3780" w:type="dxa"/>
            <w:gridSpan w:val="2"/>
          </w:tcPr>
          <w:p w:rsidR="00E0581C" w:rsidRPr="007C0600" w:rsidRDefault="00E0581C" w:rsidP="007C0600">
            <w:pPr>
              <w:spacing w:line="276" w:lineRule="auto"/>
              <w:jc w:val="both"/>
            </w:pPr>
            <w:r w:rsidRPr="007C0600">
              <w:t>Сведения об источниках, формах, механизмах привлечения финансовых, трудовых, материальных ресурсов для реализации проекта</w:t>
            </w:r>
          </w:p>
        </w:tc>
      </w:tr>
      <w:tr w:rsidR="00E0581C" w:rsidRPr="007C0600">
        <w:trPr>
          <w:trHeight w:val="466"/>
        </w:trPr>
        <w:tc>
          <w:tcPr>
            <w:tcW w:w="483" w:type="dxa"/>
            <w:vMerge/>
            <w:vAlign w:val="center"/>
          </w:tcPr>
          <w:p w:rsidR="00E0581C" w:rsidRPr="007C0600" w:rsidRDefault="00E0581C" w:rsidP="007C0600">
            <w:pPr>
              <w:spacing w:line="276" w:lineRule="auto"/>
              <w:jc w:val="both"/>
            </w:pPr>
          </w:p>
        </w:tc>
        <w:tc>
          <w:tcPr>
            <w:tcW w:w="4017" w:type="dxa"/>
            <w:vMerge/>
            <w:vAlign w:val="center"/>
          </w:tcPr>
          <w:p w:rsidR="00E0581C" w:rsidRPr="007C0600" w:rsidRDefault="00E0581C" w:rsidP="007C0600">
            <w:pPr>
              <w:spacing w:line="276" w:lineRule="auto"/>
              <w:jc w:val="both"/>
            </w:pPr>
          </w:p>
        </w:tc>
        <w:tc>
          <w:tcPr>
            <w:tcW w:w="1260" w:type="dxa"/>
            <w:vMerge/>
            <w:vAlign w:val="center"/>
          </w:tcPr>
          <w:p w:rsidR="00E0581C" w:rsidRPr="007C0600" w:rsidRDefault="00E0581C" w:rsidP="007C0600">
            <w:pPr>
              <w:spacing w:line="276" w:lineRule="auto"/>
              <w:jc w:val="both"/>
            </w:pPr>
          </w:p>
        </w:tc>
        <w:tc>
          <w:tcPr>
            <w:tcW w:w="1800" w:type="dxa"/>
          </w:tcPr>
          <w:p w:rsidR="00E0581C" w:rsidRPr="007C0600" w:rsidRDefault="00E0581C" w:rsidP="007C0600">
            <w:pPr>
              <w:spacing w:line="276" w:lineRule="auto"/>
              <w:jc w:val="both"/>
            </w:pPr>
            <w:r w:rsidRPr="007C0600">
              <w:t>Источники финансирования</w:t>
            </w:r>
          </w:p>
        </w:tc>
        <w:tc>
          <w:tcPr>
            <w:tcW w:w="1980" w:type="dxa"/>
          </w:tcPr>
          <w:p w:rsidR="00E0581C" w:rsidRPr="007C0600" w:rsidRDefault="00E0581C" w:rsidP="007C0600">
            <w:pPr>
              <w:spacing w:line="276" w:lineRule="auto"/>
              <w:jc w:val="both"/>
            </w:pPr>
            <w:r w:rsidRPr="007C0600">
              <w:t>Исполнители</w:t>
            </w:r>
          </w:p>
        </w:tc>
      </w:tr>
      <w:tr w:rsidR="00E0581C" w:rsidRPr="007C0600">
        <w:trPr>
          <w:trHeight w:val="11"/>
        </w:trPr>
        <w:tc>
          <w:tcPr>
            <w:tcW w:w="483" w:type="dxa"/>
          </w:tcPr>
          <w:p w:rsidR="00E0581C" w:rsidRPr="007C0600" w:rsidRDefault="00E0581C" w:rsidP="00366FF5">
            <w:pPr>
              <w:spacing w:line="276" w:lineRule="auto"/>
              <w:jc w:val="both"/>
            </w:pPr>
            <w:r w:rsidRPr="007C0600">
              <w:t>1</w:t>
            </w:r>
          </w:p>
        </w:tc>
        <w:tc>
          <w:tcPr>
            <w:tcW w:w="4017" w:type="dxa"/>
          </w:tcPr>
          <w:p w:rsidR="00E0581C" w:rsidRPr="007C0600" w:rsidRDefault="00E0581C" w:rsidP="007C0600">
            <w:pPr>
              <w:spacing w:line="276" w:lineRule="auto"/>
              <w:jc w:val="both"/>
            </w:pPr>
            <w:r w:rsidRPr="007C0600">
              <w:t>Комплексная оценка состояния физкультурно-оздоровительной и лечебно-профилактической работы ДОУ.</w:t>
            </w:r>
          </w:p>
        </w:tc>
        <w:tc>
          <w:tcPr>
            <w:tcW w:w="1260" w:type="dxa"/>
          </w:tcPr>
          <w:p w:rsidR="00E0581C" w:rsidRPr="007C0600" w:rsidRDefault="000D6B20" w:rsidP="007C0600">
            <w:pPr>
              <w:spacing w:line="276" w:lineRule="auto"/>
              <w:jc w:val="both"/>
            </w:pPr>
            <w:r>
              <w:t>2014</w:t>
            </w:r>
            <w:r w:rsidR="00E0581C">
              <w:t>-201</w:t>
            </w:r>
            <w:r>
              <w:t>5</w:t>
            </w:r>
          </w:p>
        </w:tc>
        <w:tc>
          <w:tcPr>
            <w:tcW w:w="1800" w:type="dxa"/>
          </w:tcPr>
          <w:p w:rsidR="00E0581C" w:rsidRPr="007C0600" w:rsidRDefault="00E0581C" w:rsidP="007C0600">
            <w:pPr>
              <w:tabs>
                <w:tab w:val="left" w:pos="6840"/>
              </w:tabs>
              <w:spacing w:line="276" w:lineRule="auto"/>
              <w:jc w:val="both"/>
              <w:rPr>
                <w:noProof/>
              </w:rPr>
            </w:pPr>
            <w:r w:rsidRPr="007C0600">
              <w:t>Без финансирования</w:t>
            </w:r>
          </w:p>
        </w:tc>
        <w:tc>
          <w:tcPr>
            <w:tcW w:w="1980" w:type="dxa"/>
          </w:tcPr>
          <w:p w:rsidR="00E0581C" w:rsidRPr="007C0600" w:rsidRDefault="00E0581C" w:rsidP="002F557E">
            <w:pPr>
              <w:tabs>
                <w:tab w:val="left" w:pos="6840"/>
              </w:tabs>
              <w:spacing w:line="276" w:lineRule="auto"/>
              <w:jc w:val="both"/>
              <w:rPr>
                <w:noProof/>
              </w:rPr>
            </w:pPr>
            <w:r w:rsidRPr="007C0600">
              <w:t>воспитатель</w:t>
            </w:r>
            <w:r>
              <w:rPr>
                <w:noProof/>
              </w:rPr>
              <w:t xml:space="preserve"> </w:t>
            </w:r>
          </w:p>
          <w:p w:rsidR="00E0581C" w:rsidRPr="007C0600" w:rsidRDefault="00E0581C" w:rsidP="007C0600">
            <w:pPr>
              <w:tabs>
                <w:tab w:val="left" w:pos="6840"/>
              </w:tabs>
              <w:spacing w:line="276" w:lineRule="auto"/>
              <w:jc w:val="both"/>
              <w:rPr>
                <w:noProof/>
              </w:rPr>
            </w:pPr>
          </w:p>
        </w:tc>
      </w:tr>
      <w:tr w:rsidR="00E0581C" w:rsidRPr="007C0600">
        <w:trPr>
          <w:trHeight w:val="11"/>
        </w:trPr>
        <w:tc>
          <w:tcPr>
            <w:tcW w:w="483" w:type="dxa"/>
          </w:tcPr>
          <w:p w:rsidR="00E0581C" w:rsidRPr="007C0600" w:rsidRDefault="00E0581C" w:rsidP="00366FF5">
            <w:pPr>
              <w:spacing w:line="276" w:lineRule="auto"/>
              <w:jc w:val="both"/>
            </w:pPr>
            <w:r w:rsidRPr="007C0600">
              <w:t>2</w:t>
            </w:r>
          </w:p>
        </w:tc>
        <w:tc>
          <w:tcPr>
            <w:tcW w:w="4017" w:type="dxa"/>
          </w:tcPr>
          <w:p w:rsidR="00E0581C" w:rsidRPr="007C0600" w:rsidRDefault="00E0581C" w:rsidP="007C0600">
            <w:pPr>
              <w:spacing w:line="276" w:lineRule="auto"/>
              <w:jc w:val="both"/>
            </w:pPr>
            <w:r w:rsidRPr="007C0600">
              <w:t>Создание условий для совершенствования физкультурно-оздоровительной работы в ДОУ</w:t>
            </w:r>
          </w:p>
          <w:p w:rsidR="00E0581C" w:rsidRPr="007C0600" w:rsidRDefault="00E0581C" w:rsidP="007C0600">
            <w:pPr>
              <w:spacing w:line="276" w:lineRule="auto"/>
              <w:jc w:val="both"/>
            </w:pPr>
            <w:r w:rsidRPr="007C0600">
              <w:t>- приобретение необходимого оборудования в соответствии с задачами ООП, с требованиями СанПиНа;</w:t>
            </w:r>
          </w:p>
          <w:p w:rsidR="00E0581C" w:rsidRPr="007C0600" w:rsidRDefault="00E0581C" w:rsidP="007C0600">
            <w:pPr>
              <w:spacing w:line="276" w:lineRule="auto"/>
              <w:jc w:val="both"/>
            </w:pPr>
            <w:r w:rsidRPr="007C0600">
              <w:t>- проектная деятельность.</w:t>
            </w:r>
          </w:p>
        </w:tc>
        <w:tc>
          <w:tcPr>
            <w:tcW w:w="1260" w:type="dxa"/>
          </w:tcPr>
          <w:p w:rsidR="00E0581C" w:rsidRPr="007C0600" w:rsidRDefault="000D6B20" w:rsidP="007C0600">
            <w:pPr>
              <w:spacing w:line="276" w:lineRule="auto"/>
              <w:jc w:val="both"/>
            </w:pPr>
            <w:r>
              <w:t>2015</w:t>
            </w:r>
            <w:r w:rsidR="00E0581C">
              <w:t>-201</w:t>
            </w:r>
            <w:r>
              <w:t>6</w:t>
            </w:r>
          </w:p>
        </w:tc>
        <w:tc>
          <w:tcPr>
            <w:tcW w:w="1800" w:type="dxa"/>
          </w:tcPr>
          <w:p w:rsidR="00E0581C" w:rsidRPr="007C0600" w:rsidRDefault="00E0581C" w:rsidP="007C0600">
            <w:pPr>
              <w:tabs>
                <w:tab w:val="left" w:pos="6840"/>
              </w:tabs>
              <w:spacing w:line="276" w:lineRule="auto"/>
              <w:jc w:val="both"/>
              <w:rPr>
                <w:noProof/>
              </w:rPr>
            </w:pPr>
            <w:r w:rsidRPr="007C0600">
              <w:t xml:space="preserve">Без </w:t>
            </w:r>
            <w:proofErr w:type="spellStart"/>
            <w:proofErr w:type="gramStart"/>
            <w:r w:rsidRPr="007C0600">
              <w:t>финансирова-ния</w:t>
            </w:r>
            <w:proofErr w:type="spellEnd"/>
            <w:proofErr w:type="gramEnd"/>
          </w:p>
        </w:tc>
        <w:tc>
          <w:tcPr>
            <w:tcW w:w="1980" w:type="dxa"/>
          </w:tcPr>
          <w:p w:rsidR="00E0581C" w:rsidRPr="007C0600" w:rsidRDefault="00E0581C" w:rsidP="007C0600">
            <w:pPr>
              <w:tabs>
                <w:tab w:val="left" w:pos="6840"/>
              </w:tabs>
              <w:spacing w:line="276" w:lineRule="auto"/>
              <w:jc w:val="both"/>
            </w:pPr>
            <w:r w:rsidRPr="007C0600">
              <w:t xml:space="preserve">Заведующая ДОУ </w:t>
            </w:r>
          </w:p>
          <w:p w:rsidR="00E0581C" w:rsidRPr="007C0600" w:rsidRDefault="00E0581C" w:rsidP="007C0600">
            <w:pPr>
              <w:tabs>
                <w:tab w:val="left" w:pos="6840"/>
              </w:tabs>
              <w:spacing w:line="276" w:lineRule="auto"/>
              <w:jc w:val="both"/>
              <w:rPr>
                <w:noProof/>
              </w:rPr>
            </w:pPr>
            <w:r w:rsidRPr="007C0600">
              <w:t xml:space="preserve"> воспитатель</w:t>
            </w:r>
            <w:r w:rsidRPr="007C0600">
              <w:rPr>
                <w:noProof/>
              </w:rPr>
              <w:t xml:space="preserve"> </w:t>
            </w:r>
          </w:p>
          <w:p w:rsidR="00E0581C" w:rsidRPr="007C0600" w:rsidRDefault="00E0581C" w:rsidP="008C7043">
            <w:pPr>
              <w:tabs>
                <w:tab w:val="left" w:pos="6840"/>
              </w:tabs>
              <w:spacing w:line="276" w:lineRule="auto"/>
              <w:jc w:val="both"/>
              <w:rPr>
                <w:noProof/>
              </w:rPr>
            </w:pPr>
          </w:p>
        </w:tc>
      </w:tr>
      <w:tr w:rsidR="00E0581C" w:rsidRPr="007C0600">
        <w:trPr>
          <w:trHeight w:val="11"/>
        </w:trPr>
        <w:tc>
          <w:tcPr>
            <w:tcW w:w="483" w:type="dxa"/>
          </w:tcPr>
          <w:p w:rsidR="00E0581C" w:rsidRPr="007C0600" w:rsidRDefault="00E0581C" w:rsidP="00366FF5">
            <w:pPr>
              <w:spacing w:line="276" w:lineRule="auto"/>
              <w:jc w:val="both"/>
            </w:pPr>
            <w:r w:rsidRPr="007C0600">
              <w:lastRenderedPageBreak/>
              <w:t>3</w:t>
            </w:r>
          </w:p>
        </w:tc>
        <w:tc>
          <w:tcPr>
            <w:tcW w:w="4017" w:type="dxa"/>
          </w:tcPr>
          <w:p w:rsidR="00E0581C" w:rsidRPr="007C0600" w:rsidRDefault="00E0581C" w:rsidP="007C0600">
            <w:pPr>
              <w:spacing w:line="276" w:lineRule="auto"/>
              <w:jc w:val="both"/>
            </w:pPr>
            <w:r w:rsidRPr="007C0600">
              <w:t xml:space="preserve">Выявление, обобщение и распространение опыта </w:t>
            </w:r>
            <w:proofErr w:type="spellStart"/>
            <w:r w:rsidRPr="007C0600">
              <w:t>здоровьесберегающей</w:t>
            </w:r>
            <w:proofErr w:type="spellEnd"/>
            <w:r w:rsidRPr="007C0600">
              <w:t xml:space="preserve"> и </w:t>
            </w:r>
            <w:proofErr w:type="spellStart"/>
            <w:r w:rsidRPr="007C0600">
              <w:t>здоровьеформирующей</w:t>
            </w:r>
            <w:proofErr w:type="spellEnd"/>
            <w:r w:rsidRPr="007C0600">
              <w:t xml:space="preserve"> деятельности ДОУ и родителей воспитанников: </w:t>
            </w:r>
          </w:p>
          <w:p w:rsidR="00E0581C" w:rsidRPr="007C0600" w:rsidRDefault="00E0581C" w:rsidP="007C0600">
            <w:pPr>
              <w:spacing w:line="276" w:lineRule="auto"/>
              <w:jc w:val="both"/>
            </w:pPr>
            <w:r w:rsidRPr="007C0600">
              <w:t>- выпуск информационных сан</w:t>
            </w:r>
            <w:proofErr w:type="gramStart"/>
            <w:r w:rsidRPr="007C0600">
              <w:t>.</w:t>
            </w:r>
            <w:proofErr w:type="gramEnd"/>
            <w:r w:rsidRPr="007C0600">
              <w:t xml:space="preserve"> </w:t>
            </w:r>
            <w:proofErr w:type="gramStart"/>
            <w:r w:rsidRPr="007C0600">
              <w:t>б</w:t>
            </w:r>
            <w:proofErr w:type="gramEnd"/>
            <w:r w:rsidRPr="007C0600">
              <w:t>юллетеней;</w:t>
            </w:r>
          </w:p>
          <w:p w:rsidR="00E0581C" w:rsidRPr="007C0600" w:rsidRDefault="00E0581C" w:rsidP="007C0600">
            <w:pPr>
              <w:spacing w:line="276" w:lineRule="auto"/>
              <w:jc w:val="both"/>
            </w:pPr>
            <w:r w:rsidRPr="007C0600">
              <w:t>- участие в муниципальных методических объединениях.</w:t>
            </w:r>
          </w:p>
        </w:tc>
        <w:tc>
          <w:tcPr>
            <w:tcW w:w="1260" w:type="dxa"/>
          </w:tcPr>
          <w:p w:rsidR="00E0581C" w:rsidRPr="00841772" w:rsidRDefault="000D6B20" w:rsidP="007C0600">
            <w:pPr>
              <w:spacing w:line="276" w:lineRule="auto"/>
              <w:jc w:val="both"/>
              <w:rPr>
                <w:color w:val="FF0000"/>
              </w:rPr>
            </w:pPr>
            <w:r>
              <w:rPr>
                <w:color w:val="FF0000"/>
              </w:rPr>
              <w:t>2015</w:t>
            </w:r>
            <w:r w:rsidR="00E0581C" w:rsidRPr="00841772">
              <w:rPr>
                <w:color w:val="FF0000"/>
              </w:rPr>
              <w:t>-201</w:t>
            </w:r>
            <w:r>
              <w:rPr>
                <w:color w:val="FF0000"/>
              </w:rPr>
              <w:t>8</w:t>
            </w:r>
          </w:p>
        </w:tc>
        <w:tc>
          <w:tcPr>
            <w:tcW w:w="1800" w:type="dxa"/>
          </w:tcPr>
          <w:p w:rsidR="00E0581C" w:rsidRPr="00841772" w:rsidRDefault="00E0581C" w:rsidP="007C0600">
            <w:pPr>
              <w:tabs>
                <w:tab w:val="left" w:pos="6840"/>
              </w:tabs>
              <w:spacing w:line="276" w:lineRule="auto"/>
              <w:jc w:val="both"/>
              <w:rPr>
                <w:noProof/>
                <w:color w:val="FF0000"/>
              </w:rPr>
            </w:pPr>
            <w:r w:rsidRPr="00841772">
              <w:rPr>
                <w:color w:val="FF0000"/>
              </w:rPr>
              <w:t xml:space="preserve">Без </w:t>
            </w:r>
            <w:proofErr w:type="spellStart"/>
            <w:proofErr w:type="gramStart"/>
            <w:r w:rsidRPr="00841772">
              <w:rPr>
                <w:color w:val="FF0000"/>
              </w:rPr>
              <w:t>финансирова-ния</w:t>
            </w:r>
            <w:proofErr w:type="spellEnd"/>
            <w:proofErr w:type="gramEnd"/>
          </w:p>
        </w:tc>
        <w:tc>
          <w:tcPr>
            <w:tcW w:w="1980" w:type="dxa"/>
          </w:tcPr>
          <w:p w:rsidR="00E0581C" w:rsidRPr="007C0600" w:rsidRDefault="00E0581C" w:rsidP="007C0600">
            <w:pPr>
              <w:tabs>
                <w:tab w:val="left" w:pos="6840"/>
              </w:tabs>
              <w:spacing w:line="276" w:lineRule="auto"/>
              <w:jc w:val="both"/>
              <w:rPr>
                <w:noProof/>
              </w:rPr>
            </w:pPr>
            <w:r w:rsidRPr="007C0600">
              <w:t xml:space="preserve"> воспитатель</w:t>
            </w:r>
            <w:r w:rsidRPr="007C0600">
              <w:rPr>
                <w:noProof/>
              </w:rPr>
              <w:t xml:space="preserve"> </w:t>
            </w:r>
          </w:p>
        </w:tc>
      </w:tr>
      <w:tr w:rsidR="00E0581C" w:rsidRPr="007C0600">
        <w:trPr>
          <w:trHeight w:val="417"/>
        </w:trPr>
        <w:tc>
          <w:tcPr>
            <w:tcW w:w="9540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E0581C" w:rsidRPr="007C0600" w:rsidRDefault="00E0581C" w:rsidP="007C0600">
            <w:pPr>
              <w:spacing w:line="276" w:lineRule="auto"/>
              <w:jc w:val="both"/>
              <w:rPr>
                <w:b/>
              </w:rPr>
            </w:pPr>
            <w:r w:rsidRPr="007C0600">
              <w:rPr>
                <w:b/>
              </w:rPr>
              <w:t>Ожидаемый результат:</w:t>
            </w:r>
          </w:p>
          <w:p w:rsidR="00E0581C" w:rsidRPr="007C0600" w:rsidRDefault="00E0581C" w:rsidP="007C0600">
            <w:pPr>
              <w:spacing w:line="276" w:lineRule="auto"/>
              <w:jc w:val="both"/>
              <w:rPr>
                <w:b/>
              </w:rPr>
            </w:pPr>
          </w:p>
          <w:p w:rsidR="00E0581C" w:rsidRPr="007C0600" w:rsidRDefault="00E0581C" w:rsidP="00216713">
            <w:pPr>
              <w:widowControl w:val="0"/>
              <w:numPr>
                <w:ilvl w:val="0"/>
                <w:numId w:val="9"/>
              </w:numPr>
              <w:tabs>
                <w:tab w:val="left" w:pos="360"/>
              </w:tabs>
              <w:autoSpaceDE w:val="0"/>
              <w:autoSpaceDN w:val="0"/>
              <w:adjustRightInd w:val="0"/>
              <w:spacing w:line="276" w:lineRule="auto"/>
              <w:jc w:val="both"/>
            </w:pPr>
            <w:r w:rsidRPr="007C0600">
              <w:t>Снижение детской заболеваемости, приобщение детей к здоровому образу жизни.</w:t>
            </w:r>
          </w:p>
          <w:p w:rsidR="00E0581C" w:rsidRPr="007C0600" w:rsidRDefault="00E0581C" w:rsidP="00216713">
            <w:pPr>
              <w:widowControl w:val="0"/>
              <w:numPr>
                <w:ilvl w:val="0"/>
                <w:numId w:val="9"/>
              </w:numPr>
              <w:tabs>
                <w:tab w:val="left" w:pos="360"/>
              </w:tabs>
              <w:autoSpaceDE w:val="0"/>
              <w:autoSpaceDN w:val="0"/>
              <w:adjustRightInd w:val="0"/>
              <w:spacing w:line="276" w:lineRule="auto"/>
              <w:jc w:val="both"/>
              <w:rPr>
                <w:b/>
              </w:rPr>
            </w:pPr>
            <w:r w:rsidRPr="007C0600">
              <w:t xml:space="preserve">Ежегодный мониторинг качества </w:t>
            </w:r>
            <w:proofErr w:type="spellStart"/>
            <w:r w:rsidRPr="007C0600">
              <w:t>здоровьесберегающей</w:t>
            </w:r>
            <w:proofErr w:type="spellEnd"/>
            <w:r w:rsidRPr="007C0600">
              <w:t xml:space="preserve"> и </w:t>
            </w:r>
            <w:proofErr w:type="spellStart"/>
            <w:r w:rsidRPr="007C0600">
              <w:t>здоровьеформирующей</w:t>
            </w:r>
            <w:proofErr w:type="spellEnd"/>
            <w:r w:rsidRPr="007C0600">
              <w:t xml:space="preserve"> деятельности ДОУ.</w:t>
            </w:r>
          </w:p>
          <w:p w:rsidR="00E0581C" w:rsidRPr="007C0600" w:rsidRDefault="00E0581C" w:rsidP="00216713">
            <w:pPr>
              <w:widowControl w:val="0"/>
              <w:numPr>
                <w:ilvl w:val="0"/>
                <w:numId w:val="9"/>
              </w:numPr>
              <w:tabs>
                <w:tab w:val="left" w:pos="360"/>
              </w:tabs>
              <w:autoSpaceDE w:val="0"/>
              <w:autoSpaceDN w:val="0"/>
              <w:adjustRightInd w:val="0"/>
              <w:spacing w:line="276" w:lineRule="auto"/>
              <w:jc w:val="both"/>
              <w:rPr>
                <w:b/>
              </w:rPr>
            </w:pPr>
            <w:r w:rsidRPr="007C0600">
              <w:t>Повышение медико-психолого-педагогической компетентности родителей в понимании значимости здорового образа жизни и в воспитании здорового ребенка.</w:t>
            </w:r>
          </w:p>
          <w:p w:rsidR="00E0581C" w:rsidRDefault="00E0581C" w:rsidP="00216713">
            <w:pPr>
              <w:widowControl w:val="0"/>
              <w:numPr>
                <w:ilvl w:val="0"/>
                <w:numId w:val="9"/>
              </w:numPr>
              <w:shd w:val="clear" w:color="auto" w:fill="FFFFFF"/>
              <w:autoSpaceDE w:val="0"/>
              <w:autoSpaceDN w:val="0"/>
              <w:adjustRightInd w:val="0"/>
              <w:spacing w:line="276" w:lineRule="auto"/>
              <w:ind w:right="43"/>
              <w:jc w:val="both"/>
            </w:pPr>
            <w:r w:rsidRPr="007C0600">
              <w:t xml:space="preserve">Осуществление целостного подхода к укреплению здоровья детей, обеспечение их </w:t>
            </w:r>
            <w:proofErr w:type="spellStart"/>
            <w:r w:rsidRPr="007C0600">
              <w:t>психо</w:t>
            </w:r>
            <w:proofErr w:type="spellEnd"/>
            <w:r w:rsidRPr="007C0600">
              <w:t>-эмоционального благополучия, внедрение оздоровительно-профилактических технологий в работу с детьми.</w:t>
            </w:r>
          </w:p>
          <w:p w:rsidR="00E0581C" w:rsidRPr="002F557E" w:rsidRDefault="00E0581C" w:rsidP="00216713">
            <w:pPr>
              <w:widowControl w:val="0"/>
              <w:numPr>
                <w:ilvl w:val="0"/>
                <w:numId w:val="9"/>
              </w:numPr>
              <w:shd w:val="clear" w:color="auto" w:fill="FFFFFF"/>
              <w:autoSpaceDE w:val="0"/>
              <w:autoSpaceDN w:val="0"/>
              <w:adjustRightInd w:val="0"/>
              <w:spacing w:line="276" w:lineRule="auto"/>
              <w:ind w:right="43"/>
              <w:jc w:val="both"/>
            </w:pPr>
            <w:r w:rsidRPr="007C0600">
              <w:t xml:space="preserve">Увеличение посещаемости детьми ДОУ. </w:t>
            </w:r>
          </w:p>
          <w:p w:rsidR="00E0581C" w:rsidRPr="007C0600" w:rsidRDefault="00E0581C" w:rsidP="007C0600">
            <w:pPr>
              <w:spacing w:line="276" w:lineRule="auto"/>
              <w:ind w:left="1494"/>
              <w:jc w:val="both"/>
            </w:pPr>
            <w:r w:rsidRPr="007C0600">
              <w:t xml:space="preserve"> </w:t>
            </w:r>
          </w:p>
          <w:p w:rsidR="00E0581C" w:rsidRPr="00C34A6F" w:rsidRDefault="00E0581C" w:rsidP="007C0600">
            <w:pPr>
              <w:spacing w:line="276" w:lineRule="auto"/>
              <w:ind w:left="1494"/>
              <w:jc w:val="both"/>
              <w:rPr>
                <w:b/>
              </w:rPr>
            </w:pPr>
            <w:r w:rsidRPr="00C34A6F">
              <w:rPr>
                <w:b/>
              </w:rPr>
              <w:t>Социальный эффект:</w:t>
            </w:r>
          </w:p>
          <w:p w:rsidR="00E0581C" w:rsidRPr="007C0600" w:rsidRDefault="00E0581C" w:rsidP="00216713">
            <w:pPr>
              <w:pStyle w:val="a6"/>
              <w:numPr>
                <w:ilvl w:val="0"/>
                <w:numId w:val="9"/>
              </w:numPr>
              <w:tabs>
                <w:tab w:val="left" w:pos="180"/>
              </w:tabs>
              <w:spacing w:after="0" w:line="276" w:lineRule="auto"/>
              <w:jc w:val="both"/>
            </w:pPr>
            <w:r w:rsidRPr="007C0600">
              <w:t>Формирование стойкой мотивации на поддержание здорового образа жизни в семье.</w:t>
            </w:r>
          </w:p>
          <w:p w:rsidR="00E0581C" w:rsidRPr="007C0600" w:rsidRDefault="00E0581C" w:rsidP="00216713">
            <w:pPr>
              <w:pStyle w:val="a6"/>
              <w:numPr>
                <w:ilvl w:val="0"/>
                <w:numId w:val="9"/>
              </w:numPr>
              <w:tabs>
                <w:tab w:val="left" w:pos="180"/>
              </w:tabs>
              <w:spacing w:after="0" w:line="276" w:lineRule="auto"/>
              <w:jc w:val="both"/>
            </w:pPr>
            <w:r w:rsidRPr="007C0600">
              <w:t>Повышение специалистами и педагогами своего профессионального уровня по вопросу приобщения к здоровому образу жизни.</w:t>
            </w:r>
          </w:p>
          <w:p w:rsidR="00E0581C" w:rsidRPr="007C0600" w:rsidRDefault="00E0581C" w:rsidP="00216713">
            <w:pPr>
              <w:pStyle w:val="a6"/>
              <w:numPr>
                <w:ilvl w:val="0"/>
                <w:numId w:val="9"/>
              </w:numPr>
              <w:tabs>
                <w:tab w:val="left" w:pos="180"/>
              </w:tabs>
              <w:spacing w:after="0" w:line="276" w:lineRule="auto"/>
              <w:jc w:val="both"/>
            </w:pPr>
            <w:r w:rsidRPr="007C0600">
              <w:t>Распространение педагогического опыта.</w:t>
            </w:r>
          </w:p>
          <w:p w:rsidR="00E0581C" w:rsidRPr="007C0600" w:rsidRDefault="00E0581C" w:rsidP="007C0600">
            <w:pPr>
              <w:spacing w:line="276" w:lineRule="auto"/>
              <w:jc w:val="both"/>
              <w:rPr>
                <w:b/>
              </w:rPr>
            </w:pPr>
          </w:p>
          <w:p w:rsidR="00E0581C" w:rsidRPr="007C0600" w:rsidRDefault="00E0581C" w:rsidP="007C0600">
            <w:pPr>
              <w:spacing w:line="276" w:lineRule="auto"/>
              <w:jc w:val="center"/>
            </w:pPr>
            <w:r w:rsidRPr="007C0600">
              <w:rPr>
                <w:b/>
              </w:rPr>
              <w:t>6.4. Проект 4. Безопасность образовательного процесса.</w:t>
            </w:r>
          </w:p>
        </w:tc>
      </w:tr>
    </w:tbl>
    <w:p w:rsidR="00E0581C" w:rsidRDefault="00E0581C" w:rsidP="007C0600">
      <w:pPr>
        <w:spacing w:line="276" w:lineRule="auto"/>
        <w:ind w:firstLine="708"/>
        <w:jc w:val="both"/>
        <w:rPr>
          <w:b/>
        </w:rPr>
      </w:pPr>
      <w:r>
        <w:rPr>
          <w:b/>
        </w:rPr>
        <w:t>Проблемы:</w:t>
      </w:r>
    </w:p>
    <w:p w:rsidR="00E0581C" w:rsidRPr="006F20A8" w:rsidRDefault="00E0581C" w:rsidP="006F20A8">
      <w:pPr>
        <w:spacing w:line="276" w:lineRule="auto"/>
        <w:ind w:firstLine="708"/>
        <w:jc w:val="both"/>
        <w:rPr>
          <w:b/>
        </w:rPr>
      </w:pPr>
      <w:r w:rsidRPr="006F20A8">
        <w:rPr>
          <w:b/>
        </w:rPr>
        <w:t xml:space="preserve">- </w:t>
      </w:r>
      <w:proofErr w:type="gramStart"/>
      <w:r w:rsidRPr="006F20A8">
        <w:t>не соответствие</w:t>
      </w:r>
      <w:proofErr w:type="gramEnd"/>
      <w:r w:rsidRPr="006F20A8">
        <w:t xml:space="preserve"> современным требованиям здания дошкольного учреждения, </w:t>
      </w:r>
      <w:r w:rsidR="008C7043">
        <w:t>приспособленные здания</w:t>
      </w:r>
      <w:r w:rsidR="00FE4A5A">
        <w:t xml:space="preserve"> (в 2011 году)</w:t>
      </w:r>
      <w:r w:rsidR="008C7043">
        <w:t xml:space="preserve"> по</w:t>
      </w:r>
      <w:r w:rsidR="00FE4A5A">
        <w:t>д детский сад построенные в 1978</w:t>
      </w:r>
      <w:r w:rsidRPr="006F20A8">
        <w:t xml:space="preserve"> году,  что не позволяет полностью адаптировать ДОУ к организации жизни детей в детском саду.</w:t>
      </w:r>
    </w:p>
    <w:p w:rsidR="00E0581C" w:rsidRPr="007C0600" w:rsidRDefault="00E0581C" w:rsidP="007C0600">
      <w:pPr>
        <w:spacing w:line="276" w:lineRule="auto"/>
        <w:ind w:firstLine="708"/>
        <w:jc w:val="both"/>
      </w:pPr>
      <w:r w:rsidRPr="007C0600">
        <w:rPr>
          <w:b/>
        </w:rPr>
        <w:t>Цель:</w:t>
      </w:r>
      <w:r w:rsidRPr="007C0600">
        <w:t xml:space="preserve"> Совершенствование системы управления </w:t>
      </w:r>
      <w:proofErr w:type="spellStart"/>
      <w:r w:rsidRPr="007C0600">
        <w:t>ресурсообеспечивающей</w:t>
      </w:r>
      <w:proofErr w:type="spellEnd"/>
      <w:r w:rsidRPr="007C0600">
        <w:t xml:space="preserve"> деятельности: поддержание в рабочем состоянии материально-технических ресурсов; управление имуществом учреждения.</w:t>
      </w:r>
    </w:p>
    <w:p w:rsidR="00E0581C" w:rsidRPr="007C0600" w:rsidRDefault="00E0581C" w:rsidP="007C0600">
      <w:pPr>
        <w:spacing w:line="276" w:lineRule="auto"/>
        <w:ind w:firstLine="708"/>
        <w:jc w:val="both"/>
        <w:rPr>
          <w:b/>
        </w:rPr>
      </w:pPr>
      <w:r w:rsidRPr="007C0600">
        <w:rPr>
          <w:b/>
        </w:rPr>
        <w:t xml:space="preserve">Задачи: </w:t>
      </w:r>
    </w:p>
    <w:p w:rsidR="00E0581C" w:rsidRPr="007C0600" w:rsidRDefault="00E0581C" w:rsidP="00216713">
      <w:pPr>
        <w:numPr>
          <w:ilvl w:val="0"/>
          <w:numId w:val="2"/>
        </w:numPr>
        <w:tabs>
          <w:tab w:val="left" w:pos="180"/>
          <w:tab w:val="num" w:pos="960"/>
        </w:tabs>
        <w:spacing w:line="276" w:lineRule="auto"/>
        <w:ind w:left="0" w:firstLine="0"/>
        <w:jc w:val="both"/>
      </w:pPr>
      <w:r w:rsidRPr="007C0600">
        <w:t xml:space="preserve"> Обеспечить охрану жизни и здоровья участников образовательного процесса.</w:t>
      </w:r>
    </w:p>
    <w:p w:rsidR="00E0581C" w:rsidRPr="007C0600" w:rsidRDefault="00E0581C" w:rsidP="00216713">
      <w:pPr>
        <w:numPr>
          <w:ilvl w:val="0"/>
          <w:numId w:val="2"/>
        </w:numPr>
        <w:tabs>
          <w:tab w:val="left" w:pos="180"/>
          <w:tab w:val="num" w:pos="960"/>
        </w:tabs>
        <w:spacing w:line="276" w:lineRule="auto"/>
        <w:ind w:left="0" w:firstLine="0"/>
        <w:jc w:val="both"/>
      </w:pPr>
      <w:r w:rsidRPr="007C0600">
        <w:t xml:space="preserve"> Привести здание в соответствие санитарно-гигиеническим нормам и требованиям безопасности.</w:t>
      </w:r>
    </w:p>
    <w:p w:rsidR="00E0581C" w:rsidRPr="00C432E0" w:rsidRDefault="00E0581C" w:rsidP="007C0600">
      <w:pPr>
        <w:spacing w:line="276" w:lineRule="auto"/>
        <w:ind w:left="360"/>
        <w:jc w:val="both"/>
        <w:rPr>
          <w:sz w:val="16"/>
          <w:szCs w:val="16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6"/>
        <w:gridCol w:w="3116"/>
        <w:gridCol w:w="1596"/>
        <w:gridCol w:w="2946"/>
        <w:gridCol w:w="1993"/>
      </w:tblGrid>
      <w:tr w:rsidR="00E0581C" w:rsidRPr="007C0600" w:rsidTr="008C7043">
        <w:trPr>
          <w:trHeight w:val="645"/>
        </w:trPr>
        <w:tc>
          <w:tcPr>
            <w:tcW w:w="240" w:type="pct"/>
            <w:vMerge w:val="restart"/>
            <w:vAlign w:val="center"/>
          </w:tcPr>
          <w:p w:rsidR="00E0581C" w:rsidRPr="007C0600" w:rsidRDefault="00E0581C" w:rsidP="007C0600">
            <w:pPr>
              <w:spacing w:line="276" w:lineRule="auto"/>
              <w:jc w:val="both"/>
            </w:pPr>
            <w:r w:rsidRPr="007C0600">
              <w:t>№</w:t>
            </w:r>
          </w:p>
        </w:tc>
        <w:tc>
          <w:tcPr>
            <w:tcW w:w="1537" w:type="pct"/>
            <w:vMerge w:val="restart"/>
            <w:vAlign w:val="center"/>
          </w:tcPr>
          <w:p w:rsidR="00E0581C" w:rsidRPr="007C0600" w:rsidRDefault="00E0581C" w:rsidP="007C0600">
            <w:pPr>
              <w:spacing w:line="276" w:lineRule="auto"/>
              <w:jc w:val="both"/>
            </w:pPr>
            <w:r w:rsidRPr="007C0600">
              <w:t>Мероприятия проекта</w:t>
            </w:r>
          </w:p>
        </w:tc>
        <w:tc>
          <w:tcPr>
            <w:tcW w:w="787" w:type="pct"/>
            <w:vMerge w:val="restart"/>
            <w:vAlign w:val="center"/>
          </w:tcPr>
          <w:p w:rsidR="00E0581C" w:rsidRPr="007C0600" w:rsidRDefault="00E0581C" w:rsidP="007C0600">
            <w:pPr>
              <w:spacing w:line="276" w:lineRule="auto"/>
              <w:jc w:val="both"/>
            </w:pPr>
            <w:r w:rsidRPr="007C0600">
              <w:t>Этапы, сроки</w:t>
            </w:r>
          </w:p>
          <w:p w:rsidR="00E0581C" w:rsidRPr="007C0600" w:rsidRDefault="00E0581C" w:rsidP="007C0600">
            <w:pPr>
              <w:spacing w:line="276" w:lineRule="auto"/>
              <w:jc w:val="both"/>
            </w:pPr>
            <w:r w:rsidRPr="007C0600">
              <w:t>их</w:t>
            </w:r>
          </w:p>
          <w:p w:rsidR="00E0581C" w:rsidRPr="007C0600" w:rsidRDefault="00E0581C" w:rsidP="007C0600">
            <w:pPr>
              <w:spacing w:line="276" w:lineRule="auto"/>
              <w:jc w:val="both"/>
            </w:pPr>
            <w:r w:rsidRPr="007C0600">
              <w:t>выполнения</w:t>
            </w:r>
          </w:p>
        </w:tc>
        <w:tc>
          <w:tcPr>
            <w:tcW w:w="2436" w:type="pct"/>
            <w:gridSpan w:val="2"/>
            <w:vAlign w:val="center"/>
          </w:tcPr>
          <w:p w:rsidR="00E0581C" w:rsidRPr="007C0600" w:rsidRDefault="00E0581C" w:rsidP="007C0600">
            <w:pPr>
              <w:spacing w:line="276" w:lineRule="auto"/>
              <w:jc w:val="both"/>
            </w:pPr>
            <w:r w:rsidRPr="007C0600">
              <w:t>Сведения об источниках, формах, механизмах, привлечения трудовых, материальных ресурсов для реализации проекта</w:t>
            </w:r>
          </w:p>
        </w:tc>
      </w:tr>
      <w:tr w:rsidR="00E0581C" w:rsidRPr="007C0600" w:rsidTr="008C7043">
        <w:trPr>
          <w:trHeight w:val="645"/>
        </w:trPr>
        <w:tc>
          <w:tcPr>
            <w:tcW w:w="240" w:type="pct"/>
            <w:vMerge/>
            <w:vAlign w:val="center"/>
          </w:tcPr>
          <w:p w:rsidR="00E0581C" w:rsidRPr="007C0600" w:rsidRDefault="00E0581C" w:rsidP="007C0600">
            <w:pPr>
              <w:spacing w:line="276" w:lineRule="auto"/>
              <w:jc w:val="both"/>
            </w:pPr>
          </w:p>
        </w:tc>
        <w:tc>
          <w:tcPr>
            <w:tcW w:w="1537" w:type="pct"/>
            <w:vMerge/>
            <w:vAlign w:val="center"/>
          </w:tcPr>
          <w:p w:rsidR="00E0581C" w:rsidRPr="007C0600" w:rsidRDefault="00E0581C" w:rsidP="007C0600">
            <w:pPr>
              <w:spacing w:line="276" w:lineRule="auto"/>
              <w:jc w:val="both"/>
            </w:pPr>
          </w:p>
        </w:tc>
        <w:tc>
          <w:tcPr>
            <w:tcW w:w="787" w:type="pct"/>
            <w:vMerge/>
            <w:vAlign w:val="center"/>
          </w:tcPr>
          <w:p w:rsidR="00E0581C" w:rsidRPr="007C0600" w:rsidRDefault="00E0581C" w:rsidP="007C0600">
            <w:pPr>
              <w:spacing w:line="276" w:lineRule="auto"/>
              <w:jc w:val="both"/>
            </w:pPr>
          </w:p>
        </w:tc>
        <w:tc>
          <w:tcPr>
            <w:tcW w:w="1453" w:type="pct"/>
            <w:vAlign w:val="center"/>
          </w:tcPr>
          <w:p w:rsidR="00E0581C" w:rsidRPr="007C0600" w:rsidRDefault="00E0581C" w:rsidP="007C0600">
            <w:pPr>
              <w:spacing w:line="276" w:lineRule="auto"/>
              <w:jc w:val="both"/>
            </w:pPr>
            <w:r w:rsidRPr="007C0600">
              <w:t>Источники финансирования</w:t>
            </w:r>
          </w:p>
        </w:tc>
        <w:tc>
          <w:tcPr>
            <w:tcW w:w="983" w:type="pct"/>
            <w:vAlign w:val="center"/>
          </w:tcPr>
          <w:p w:rsidR="00E0581C" w:rsidRPr="007C0600" w:rsidRDefault="00E0581C" w:rsidP="007C0600">
            <w:pPr>
              <w:spacing w:line="276" w:lineRule="auto"/>
              <w:jc w:val="both"/>
            </w:pPr>
            <w:r w:rsidRPr="007C0600">
              <w:t>Исполнители</w:t>
            </w:r>
          </w:p>
        </w:tc>
      </w:tr>
      <w:tr w:rsidR="00E0581C" w:rsidRPr="007C0600" w:rsidTr="008C7043">
        <w:tc>
          <w:tcPr>
            <w:tcW w:w="240" w:type="pct"/>
            <w:vAlign w:val="center"/>
          </w:tcPr>
          <w:p w:rsidR="00E0581C" w:rsidRPr="007C0600" w:rsidRDefault="00FE4A5A" w:rsidP="007C0600">
            <w:pPr>
              <w:spacing w:line="276" w:lineRule="auto"/>
              <w:jc w:val="both"/>
            </w:pPr>
            <w:r>
              <w:t>1</w:t>
            </w:r>
          </w:p>
        </w:tc>
        <w:tc>
          <w:tcPr>
            <w:tcW w:w="1537" w:type="pct"/>
            <w:vAlign w:val="center"/>
          </w:tcPr>
          <w:p w:rsidR="00E0581C" w:rsidRPr="007C0600" w:rsidRDefault="00E0581C" w:rsidP="007C0600">
            <w:pPr>
              <w:spacing w:line="276" w:lineRule="auto"/>
              <w:jc w:val="both"/>
            </w:pPr>
            <w:r w:rsidRPr="007C0600">
              <w:t xml:space="preserve">Ремонт групповых помещений </w:t>
            </w:r>
          </w:p>
        </w:tc>
        <w:tc>
          <w:tcPr>
            <w:tcW w:w="787" w:type="pct"/>
            <w:vAlign w:val="center"/>
          </w:tcPr>
          <w:p w:rsidR="00E0581C" w:rsidRPr="007C0600" w:rsidRDefault="000D6B20" w:rsidP="007C0600">
            <w:pPr>
              <w:spacing w:line="276" w:lineRule="auto"/>
              <w:jc w:val="both"/>
            </w:pPr>
            <w:r>
              <w:t>2015</w:t>
            </w:r>
            <w:r w:rsidR="00E0581C" w:rsidRPr="007C0600">
              <w:t>-201</w:t>
            </w:r>
            <w:r>
              <w:t>8</w:t>
            </w:r>
          </w:p>
        </w:tc>
        <w:tc>
          <w:tcPr>
            <w:tcW w:w="1453" w:type="pct"/>
            <w:vAlign w:val="center"/>
          </w:tcPr>
          <w:p w:rsidR="00E0581C" w:rsidRPr="007C0600" w:rsidRDefault="00E0581C" w:rsidP="007C0600">
            <w:pPr>
              <w:spacing w:line="276" w:lineRule="auto"/>
              <w:jc w:val="both"/>
            </w:pPr>
            <w:r w:rsidRPr="007C0600">
              <w:t>Средства бюджета</w:t>
            </w:r>
          </w:p>
          <w:p w:rsidR="00E0581C" w:rsidRPr="007C0600" w:rsidRDefault="00E0581C" w:rsidP="007C0600">
            <w:pPr>
              <w:spacing w:line="276" w:lineRule="auto"/>
              <w:jc w:val="both"/>
            </w:pPr>
            <w:r w:rsidRPr="007C0600">
              <w:t>Внебюджетные средства</w:t>
            </w:r>
          </w:p>
        </w:tc>
        <w:tc>
          <w:tcPr>
            <w:tcW w:w="983" w:type="pct"/>
            <w:vAlign w:val="center"/>
          </w:tcPr>
          <w:p w:rsidR="00E0581C" w:rsidRPr="007C0600" w:rsidRDefault="00E0581C" w:rsidP="007C0600">
            <w:pPr>
              <w:spacing w:line="276" w:lineRule="auto"/>
              <w:jc w:val="both"/>
            </w:pPr>
            <w:r w:rsidRPr="007C0600">
              <w:t>Заведующая</w:t>
            </w:r>
          </w:p>
          <w:p w:rsidR="00E0581C" w:rsidRPr="007C0600" w:rsidRDefault="00E0581C" w:rsidP="007C0600">
            <w:pPr>
              <w:spacing w:line="276" w:lineRule="auto"/>
              <w:jc w:val="both"/>
            </w:pPr>
          </w:p>
        </w:tc>
      </w:tr>
      <w:tr w:rsidR="00E0581C" w:rsidRPr="007C0600" w:rsidTr="008C7043">
        <w:tc>
          <w:tcPr>
            <w:tcW w:w="240" w:type="pct"/>
            <w:vAlign w:val="center"/>
          </w:tcPr>
          <w:p w:rsidR="00E0581C" w:rsidRPr="007C0600" w:rsidRDefault="00FE4A5A" w:rsidP="007C0600">
            <w:pPr>
              <w:spacing w:line="276" w:lineRule="auto"/>
              <w:jc w:val="both"/>
            </w:pPr>
            <w:r>
              <w:t>2</w:t>
            </w:r>
          </w:p>
        </w:tc>
        <w:tc>
          <w:tcPr>
            <w:tcW w:w="1537" w:type="pct"/>
            <w:vAlign w:val="center"/>
          </w:tcPr>
          <w:p w:rsidR="00E0581C" w:rsidRPr="007C0600" w:rsidRDefault="00FE4A5A" w:rsidP="007C0600">
            <w:pPr>
              <w:spacing w:line="276" w:lineRule="auto"/>
              <w:jc w:val="both"/>
            </w:pPr>
            <w:r>
              <w:t xml:space="preserve">Постройка новой групповой </w:t>
            </w:r>
            <w:r w:rsidR="008C7043">
              <w:t xml:space="preserve"> веранд</w:t>
            </w:r>
            <w:r>
              <w:t xml:space="preserve">ы </w:t>
            </w:r>
            <w:proofErr w:type="gramStart"/>
            <w:r>
              <w:t xml:space="preserve">( </w:t>
            </w:r>
            <w:proofErr w:type="gramEnd"/>
            <w:r>
              <w:t>у входа)</w:t>
            </w:r>
          </w:p>
          <w:p w:rsidR="00E0581C" w:rsidRPr="007C0600" w:rsidRDefault="00E0581C" w:rsidP="007C0600">
            <w:pPr>
              <w:spacing w:line="276" w:lineRule="auto"/>
              <w:jc w:val="both"/>
            </w:pPr>
          </w:p>
        </w:tc>
        <w:tc>
          <w:tcPr>
            <w:tcW w:w="787" w:type="pct"/>
            <w:vAlign w:val="center"/>
          </w:tcPr>
          <w:p w:rsidR="00E0581C" w:rsidRPr="007C0600" w:rsidRDefault="00E0581C" w:rsidP="0061189B">
            <w:pPr>
              <w:spacing w:line="276" w:lineRule="auto"/>
              <w:jc w:val="both"/>
            </w:pPr>
            <w:r w:rsidRPr="007C0600">
              <w:t>201</w:t>
            </w:r>
            <w:r w:rsidR="000D6B20">
              <w:t>5</w:t>
            </w:r>
            <w:r w:rsidRPr="007C0600">
              <w:t>-201</w:t>
            </w:r>
            <w:r w:rsidR="000D6B20">
              <w:t>8</w:t>
            </w:r>
          </w:p>
        </w:tc>
        <w:tc>
          <w:tcPr>
            <w:tcW w:w="1453" w:type="pct"/>
            <w:vAlign w:val="center"/>
          </w:tcPr>
          <w:p w:rsidR="00E0581C" w:rsidRPr="007C0600" w:rsidRDefault="00E0581C" w:rsidP="007C0600">
            <w:pPr>
              <w:spacing w:line="276" w:lineRule="auto"/>
              <w:jc w:val="both"/>
            </w:pPr>
            <w:r w:rsidRPr="007C0600">
              <w:t>Средства бюджета</w:t>
            </w:r>
          </w:p>
          <w:p w:rsidR="00E0581C" w:rsidRPr="007C0600" w:rsidRDefault="00E0581C" w:rsidP="007C0600">
            <w:pPr>
              <w:spacing w:line="276" w:lineRule="auto"/>
              <w:jc w:val="both"/>
            </w:pPr>
            <w:r w:rsidRPr="007C0600">
              <w:t>Внебюджетные средства</w:t>
            </w:r>
          </w:p>
        </w:tc>
        <w:tc>
          <w:tcPr>
            <w:tcW w:w="983" w:type="pct"/>
            <w:vAlign w:val="center"/>
          </w:tcPr>
          <w:p w:rsidR="00E0581C" w:rsidRPr="007C0600" w:rsidRDefault="00E0581C" w:rsidP="007C0600">
            <w:pPr>
              <w:spacing w:line="276" w:lineRule="auto"/>
              <w:jc w:val="both"/>
            </w:pPr>
            <w:r w:rsidRPr="007C0600">
              <w:t>Заведующая</w:t>
            </w:r>
          </w:p>
          <w:p w:rsidR="00E0581C" w:rsidRPr="007C0600" w:rsidRDefault="00E0581C" w:rsidP="007C0600">
            <w:pPr>
              <w:spacing w:line="276" w:lineRule="auto"/>
              <w:jc w:val="both"/>
            </w:pPr>
          </w:p>
        </w:tc>
      </w:tr>
      <w:tr w:rsidR="00E0581C" w:rsidRPr="007C0600" w:rsidTr="008C7043">
        <w:tc>
          <w:tcPr>
            <w:tcW w:w="240" w:type="pct"/>
            <w:vAlign w:val="center"/>
          </w:tcPr>
          <w:p w:rsidR="00E0581C" w:rsidRPr="007C0600" w:rsidRDefault="00FE4A5A" w:rsidP="007C0600">
            <w:pPr>
              <w:spacing w:line="276" w:lineRule="auto"/>
              <w:jc w:val="both"/>
            </w:pPr>
            <w:r>
              <w:t>3</w:t>
            </w:r>
          </w:p>
        </w:tc>
        <w:tc>
          <w:tcPr>
            <w:tcW w:w="1537" w:type="pct"/>
            <w:vAlign w:val="center"/>
          </w:tcPr>
          <w:p w:rsidR="00E0581C" w:rsidRPr="007C0600" w:rsidRDefault="00E0581C" w:rsidP="007C0600">
            <w:pPr>
              <w:spacing w:line="276" w:lineRule="auto"/>
              <w:jc w:val="both"/>
            </w:pPr>
            <w:r w:rsidRPr="007C0600">
              <w:t xml:space="preserve">Благоустройство детских площадок </w:t>
            </w:r>
          </w:p>
        </w:tc>
        <w:tc>
          <w:tcPr>
            <w:tcW w:w="787" w:type="pct"/>
            <w:vAlign w:val="center"/>
          </w:tcPr>
          <w:p w:rsidR="00E0581C" w:rsidRPr="007C0600" w:rsidRDefault="000D6B20" w:rsidP="007C0600">
            <w:pPr>
              <w:spacing w:line="276" w:lineRule="auto"/>
              <w:jc w:val="both"/>
            </w:pPr>
            <w:r>
              <w:t>2015</w:t>
            </w:r>
            <w:r w:rsidR="00E0581C" w:rsidRPr="007C0600">
              <w:t>-201</w:t>
            </w:r>
            <w:r>
              <w:t>8</w:t>
            </w:r>
          </w:p>
        </w:tc>
        <w:tc>
          <w:tcPr>
            <w:tcW w:w="1453" w:type="pct"/>
            <w:vAlign w:val="center"/>
          </w:tcPr>
          <w:p w:rsidR="00E0581C" w:rsidRPr="007C0600" w:rsidRDefault="00E0581C" w:rsidP="007C0600">
            <w:pPr>
              <w:spacing w:line="276" w:lineRule="auto"/>
              <w:jc w:val="both"/>
            </w:pPr>
          </w:p>
          <w:p w:rsidR="00E0581C" w:rsidRPr="007C0600" w:rsidRDefault="00E0581C" w:rsidP="007C0600">
            <w:pPr>
              <w:spacing w:line="276" w:lineRule="auto"/>
              <w:jc w:val="both"/>
            </w:pPr>
            <w:r w:rsidRPr="007C0600">
              <w:t>Внебюджетные средства</w:t>
            </w:r>
          </w:p>
        </w:tc>
        <w:tc>
          <w:tcPr>
            <w:tcW w:w="983" w:type="pct"/>
            <w:vAlign w:val="center"/>
          </w:tcPr>
          <w:p w:rsidR="00E0581C" w:rsidRPr="007C0600" w:rsidRDefault="00E0581C" w:rsidP="007C0600">
            <w:pPr>
              <w:spacing w:line="276" w:lineRule="auto"/>
              <w:jc w:val="both"/>
            </w:pPr>
            <w:r w:rsidRPr="007C0600">
              <w:t>Заведующая</w:t>
            </w:r>
          </w:p>
          <w:p w:rsidR="00E0581C" w:rsidRPr="007C0600" w:rsidRDefault="00E0581C" w:rsidP="007C0600">
            <w:pPr>
              <w:spacing w:line="276" w:lineRule="auto"/>
              <w:jc w:val="both"/>
            </w:pPr>
          </w:p>
        </w:tc>
      </w:tr>
    </w:tbl>
    <w:p w:rsidR="00E0581C" w:rsidRPr="007C0600" w:rsidRDefault="00E0581C" w:rsidP="007C0600">
      <w:pPr>
        <w:spacing w:line="276" w:lineRule="auto"/>
        <w:jc w:val="both"/>
        <w:rPr>
          <w:b/>
        </w:rPr>
      </w:pPr>
    </w:p>
    <w:p w:rsidR="00E0581C" w:rsidRPr="007C0600" w:rsidRDefault="00E0581C" w:rsidP="007C0600">
      <w:pPr>
        <w:spacing w:line="276" w:lineRule="auto"/>
        <w:jc w:val="both"/>
        <w:rPr>
          <w:b/>
        </w:rPr>
      </w:pPr>
      <w:r w:rsidRPr="007C0600">
        <w:rPr>
          <w:b/>
        </w:rPr>
        <w:t>Ожидаемый результат:</w:t>
      </w:r>
    </w:p>
    <w:p w:rsidR="00E0581C" w:rsidRPr="007C0600" w:rsidRDefault="00FE4A5A" w:rsidP="00216713">
      <w:pPr>
        <w:numPr>
          <w:ilvl w:val="0"/>
          <w:numId w:val="10"/>
        </w:numPr>
        <w:spacing w:line="276" w:lineRule="auto"/>
        <w:jc w:val="both"/>
        <w:rPr>
          <w:b/>
        </w:rPr>
      </w:pPr>
      <w:r>
        <w:t>Благоустроенная площадка</w:t>
      </w:r>
    </w:p>
    <w:p w:rsidR="00E0581C" w:rsidRPr="007C0600" w:rsidRDefault="00FE4A5A" w:rsidP="00216713">
      <w:pPr>
        <w:numPr>
          <w:ilvl w:val="0"/>
          <w:numId w:val="10"/>
        </w:numPr>
        <w:spacing w:line="276" w:lineRule="auto"/>
        <w:jc w:val="both"/>
        <w:rPr>
          <w:b/>
        </w:rPr>
      </w:pPr>
      <w:r>
        <w:t>Новая веранда</w:t>
      </w:r>
    </w:p>
    <w:p w:rsidR="00E0581C" w:rsidRPr="007C0600" w:rsidRDefault="00E0581C" w:rsidP="007C0600">
      <w:pPr>
        <w:spacing w:line="276" w:lineRule="auto"/>
        <w:jc w:val="both"/>
        <w:rPr>
          <w:b/>
        </w:rPr>
      </w:pPr>
      <w:r w:rsidRPr="007C0600">
        <w:rPr>
          <w:b/>
        </w:rPr>
        <w:t>Социальный эффект:</w:t>
      </w:r>
    </w:p>
    <w:p w:rsidR="00E0581C" w:rsidRPr="007C0600" w:rsidRDefault="00E0581C" w:rsidP="00216713">
      <w:pPr>
        <w:numPr>
          <w:ilvl w:val="0"/>
          <w:numId w:val="11"/>
        </w:numPr>
        <w:spacing w:line="276" w:lineRule="auto"/>
        <w:jc w:val="both"/>
      </w:pPr>
      <w:r w:rsidRPr="007C0600">
        <w:t>Создание безопасных условий для жизни и здоровья участников образовательного процесса.</w:t>
      </w:r>
    </w:p>
    <w:p w:rsidR="00E0581C" w:rsidRPr="007C0600" w:rsidRDefault="00E0581C" w:rsidP="00216713">
      <w:pPr>
        <w:numPr>
          <w:ilvl w:val="0"/>
          <w:numId w:val="11"/>
        </w:numPr>
        <w:spacing w:line="276" w:lineRule="auto"/>
        <w:jc w:val="both"/>
        <w:rPr>
          <w:b/>
        </w:rPr>
      </w:pPr>
      <w:r w:rsidRPr="007C0600">
        <w:t>Повышение рейтинга ДОУ среди населения поселка и района.</w:t>
      </w:r>
    </w:p>
    <w:p w:rsidR="00E0581C" w:rsidRDefault="00E0581C" w:rsidP="007C0600">
      <w:pPr>
        <w:spacing w:line="276" w:lineRule="auto"/>
        <w:jc w:val="center"/>
        <w:rPr>
          <w:b/>
        </w:rPr>
      </w:pPr>
    </w:p>
    <w:p w:rsidR="00E0581C" w:rsidRPr="007C0600" w:rsidRDefault="00E0581C" w:rsidP="007C0600">
      <w:pPr>
        <w:spacing w:line="276" w:lineRule="auto"/>
        <w:jc w:val="center"/>
        <w:rPr>
          <w:b/>
          <w:bCs/>
          <w:color w:val="000000"/>
        </w:rPr>
      </w:pPr>
      <w:r w:rsidRPr="007C0600">
        <w:rPr>
          <w:b/>
        </w:rPr>
        <w:t xml:space="preserve">6.5. Проект 5. </w:t>
      </w:r>
      <w:r w:rsidRPr="007C0600">
        <w:rPr>
          <w:b/>
          <w:bCs/>
          <w:color w:val="000000"/>
        </w:rPr>
        <w:t>Кадровая политика</w:t>
      </w:r>
    </w:p>
    <w:p w:rsidR="00E0581C" w:rsidRPr="007C0600" w:rsidRDefault="00E0581C" w:rsidP="007C0600">
      <w:pPr>
        <w:spacing w:before="240" w:after="240" w:line="276" w:lineRule="auto"/>
        <w:ind w:firstLine="540"/>
        <w:jc w:val="both"/>
      </w:pPr>
      <w:proofErr w:type="gramStart"/>
      <w:r w:rsidRPr="007C0600">
        <w:rPr>
          <w:spacing w:val="-7"/>
        </w:rPr>
        <w:t>На сегодн</w:t>
      </w:r>
      <w:r>
        <w:rPr>
          <w:spacing w:val="-7"/>
        </w:rPr>
        <w:t>яшний день укомплектованность МБДОУ «</w:t>
      </w:r>
      <w:proofErr w:type="spellStart"/>
      <w:r w:rsidR="00FE4A5A">
        <w:t>Урдалинский</w:t>
      </w:r>
      <w:proofErr w:type="spellEnd"/>
      <w:r w:rsidR="008C7043">
        <w:t xml:space="preserve"> детский сад</w:t>
      </w:r>
      <w:r w:rsidRPr="007C0600">
        <w:rPr>
          <w:spacing w:val="-7"/>
        </w:rPr>
        <w:t>» кадрами составляет</w:t>
      </w:r>
      <w:r w:rsidR="00FE4A5A">
        <w:rPr>
          <w:spacing w:val="-7"/>
        </w:rPr>
        <w:t xml:space="preserve"> 100%. Основу педагогического </w:t>
      </w:r>
      <w:r w:rsidRPr="007C0600">
        <w:rPr>
          <w:spacing w:val="-7"/>
        </w:rPr>
        <w:t>персонала составляют специалисты с большим стажем работы (с</w:t>
      </w:r>
      <w:r w:rsidR="00FE4A5A">
        <w:rPr>
          <w:i/>
        </w:rPr>
        <w:t>выше 25</w:t>
      </w:r>
      <w:r w:rsidRPr="007C0600">
        <w:rPr>
          <w:i/>
        </w:rPr>
        <w:t xml:space="preserve"> лет</w:t>
      </w:r>
      <w:r w:rsidR="00FE4A5A">
        <w:t xml:space="preserve"> – 2 (100%),</w:t>
      </w:r>
      <w:r w:rsidRPr="007C0600">
        <w:rPr>
          <w:spacing w:val="-7"/>
        </w:rPr>
        <w:t xml:space="preserve"> которые являются примером и наставниками для специалистов с менее значимым опытом работы.</w:t>
      </w:r>
      <w:proofErr w:type="gramEnd"/>
      <w:r w:rsidRPr="007C0600">
        <w:rPr>
          <w:spacing w:val="-7"/>
        </w:rPr>
        <w:t xml:space="preserve"> Педагоги</w:t>
      </w:r>
      <w:r w:rsidRPr="007C0600">
        <w:t xml:space="preserve"> владеют ИКТ, используют их в рамках образовательного процесса.</w:t>
      </w:r>
    </w:p>
    <w:p w:rsidR="00E0581C" w:rsidRPr="007C0600" w:rsidRDefault="00E0581C" w:rsidP="007C0600">
      <w:pPr>
        <w:pStyle w:val="a4"/>
        <w:spacing w:before="240" w:beforeAutospacing="0" w:after="240" w:afterAutospacing="0" w:line="276" w:lineRule="auto"/>
        <w:ind w:firstLine="540"/>
        <w:jc w:val="both"/>
        <w:rPr>
          <w:color w:val="000000"/>
        </w:rPr>
      </w:pPr>
      <w:r w:rsidRPr="007C0600">
        <w:rPr>
          <w:color w:val="000000"/>
        </w:rPr>
        <w:t>Коллектив стабильный, сплоченный, нацелен на соответствие приоритетам дошкольного образования, на решение сложных задач и эффективный результат. Практически все педагоги отмечены наградами в рамках образовательного учреждения и района</w:t>
      </w:r>
      <w:r w:rsidR="003F2129">
        <w:rPr>
          <w:color w:val="000000"/>
        </w:rPr>
        <w:t xml:space="preserve">. </w:t>
      </w:r>
      <w:r w:rsidRPr="007C0600">
        <w:rPr>
          <w:color w:val="000000"/>
        </w:rPr>
        <w:t xml:space="preserve">Анализ уровня творческого потенциала педагогического коллектива показывает тенденцию роста активности, стремление к самообразованию, повышению профессионального мастерства, освоению педагогических новаций, </w:t>
      </w:r>
      <w:r w:rsidRPr="007C0600">
        <w:t xml:space="preserve">внедрению их в образовательный процесс, </w:t>
      </w:r>
      <w:r w:rsidRPr="007C0600">
        <w:rPr>
          <w:color w:val="000000"/>
        </w:rPr>
        <w:t>способности к анализу своей деятельности, плодотворному обмену знаниями и опытом в различных областях дошкольного образования.</w:t>
      </w:r>
    </w:p>
    <w:p w:rsidR="00E0581C" w:rsidRPr="007C0600" w:rsidRDefault="00E0581C" w:rsidP="007C0600">
      <w:pPr>
        <w:spacing w:line="276" w:lineRule="auto"/>
        <w:ind w:firstLine="708"/>
        <w:jc w:val="both"/>
      </w:pPr>
      <w:r w:rsidRPr="007C0600">
        <w:rPr>
          <w:b/>
        </w:rPr>
        <w:t>Проблемы:</w:t>
      </w:r>
      <w:r w:rsidRPr="007C0600">
        <w:t xml:space="preserve"> В связи с ключевыми изменениями требований к организации педагогического процесса в детском саду, образовательным прог</w:t>
      </w:r>
      <w:r>
        <w:t>раммам, вследствие внедрения ФГОС</w:t>
      </w:r>
      <w:r w:rsidRPr="007C0600">
        <w:t xml:space="preserve">, сегодня имеются трудности переходного периода </w:t>
      </w:r>
      <w:r>
        <w:t>–</w:t>
      </w:r>
      <w:r w:rsidRPr="007C0600">
        <w:t xml:space="preserve"> недостаточность информации, знаний и опыта работы в данном направлении.</w:t>
      </w:r>
    </w:p>
    <w:p w:rsidR="00E0581C" w:rsidRPr="007C0600" w:rsidRDefault="00E0581C" w:rsidP="007C0600">
      <w:pPr>
        <w:spacing w:line="276" w:lineRule="auto"/>
        <w:ind w:firstLine="708"/>
        <w:jc w:val="both"/>
      </w:pPr>
    </w:p>
    <w:p w:rsidR="00E0581C" w:rsidRPr="007C0600" w:rsidRDefault="00E0581C" w:rsidP="007C0600">
      <w:pPr>
        <w:spacing w:line="276" w:lineRule="auto"/>
        <w:ind w:firstLine="708"/>
        <w:jc w:val="both"/>
      </w:pPr>
      <w:r w:rsidRPr="007C0600">
        <w:rPr>
          <w:b/>
        </w:rPr>
        <w:t xml:space="preserve">Цель: </w:t>
      </w:r>
      <w:r w:rsidRPr="007C0600">
        <w:t>Расширение и углубление знаний педагогов о современных подходах к организации образовательной деятельности, применение</w:t>
      </w:r>
      <w:r>
        <w:t xml:space="preserve"> их в практической деятельности, реализации  УМК</w:t>
      </w:r>
    </w:p>
    <w:p w:rsidR="00E0581C" w:rsidRPr="00C432E0" w:rsidRDefault="00E0581C" w:rsidP="003F2129">
      <w:pPr>
        <w:spacing w:line="276" w:lineRule="auto"/>
        <w:jc w:val="both"/>
        <w:rPr>
          <w:sz w:val="16"/>
          <w:szCs w:val="16"/>
        </w:rPr>
      </w:pPr>
    </w:p>
    <w:p w:rsidR="00E0581C" w:rsidRPr="007C0600" w:rsidRDefault="00E0581C" w:rsidP="007C0600">
      <w:pPr>
        <w:spacing w:line="276" w:lineRule="auto"/>
        <w:ind w:firstLine="708"/>
        <w:jc w:val="both"/>
        <w:rPr>
          <w:b/>
        </w:rPr>
      </w:pPr>
      <w:r w:rsidRPr="007C0600">
        <w:rPr>
          <w:b/>
        </w:rPr>
        <w:t>Задачи:</w:t>
      </w:r>
    </w:p>
    <w:p w:rsidR="00E0581C" w:rsidRPr="007C0600" w:rsidRDefault="00E0581C" w:rsidP="007C0600">
      <w:pPr>
        <w:tabs>
          <w:tab w:val="left" w:pos="180"/>
        </w:tabs>
        <w:spacing w:line="276" w:lineRule="auto"/>
        <w:jc w:val="both"/>
      </w:pPr>
      <w:r w:rsidRPr="007C0600">
        <w:t xml:space="preserve">1. Обогатить профессиональный опыт и способствовать развитию креативности у педагогов </w:t>
      </w:r>
      <w:r w:rsidRPr="007C0600">
        <w:lastRenderedPageBreak/>
        <w:t>ДОУ.</w:t>
      </w:r>
    </w:p>
    <w:p w:rsidR="00E0581C" w:rsidRPr="007C0600" w:rsidRDefault="00E0581C" w:rsidP="007C0600">
      <w:pPr>
        <w:tabs>
          <w:tab w:val="left" w:pos="180"/>
        </w:tabs>
        <w:spacing w:line="276" w:lineRule="auto"/>
        <w:jc w:val="both"/>
      </w:pPr>
      <w:r w:rsidRPr="007C0600">
        <w:t>2. Организация повышения квалификации педагогов ДОУ.</w:t>
      </w:r>
    </w:p>
    <w:p w:rsidR="00E0581C" w:rsidRPr="007C0600" w:rsidRDefault="00E0581C" w:rsidP="007C0600">
      <w:pPr>
        <w:tabs>
          <w:tab w:val="left" w:pos="180"/>
        </w:tabs>
        <w:spacing w:line="276" w:lineRule="auto"/>
        <w:jc w:val="both"/>
      </w:pPr>
      <w:r w:rsidRPr="007C0600">
        <w:t>3. Повысить мотивацию педагогов для участия в конкурсном движении города</w:t>
      </w:r>
      <w:r>
        <w:t>.</w:t>
      </w:r>
    </w:p>
    <w:p w:rsidR="00E0581C" w:rsidRPr="007C0600" w:rsidRDefault="00E0581C" w:rsidP="007C0600">
      <w:pPr>
        <w:tabs>
          <w:tab w:val="left" w:pos="180"/>
        </w:tabs>
        <w:spacing w:line="276" w:lineRule="auto"/>
        <w:jc w:val="both"/>
      </w:pPr>
    </w:p>
    <w:tbl>
      <w:tblPr>
        <w:tblW w:w="10192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3428"/>
        <w:gridCol w:w="1260"/>
        <w:gridCol w:w="2584"/>
        <w:gridCol w:w="2272"/>
      </w:tblGrid>
      <w:tr w:rsidR="00E0581C" w:rsidRPr="007C0600">
        <w:trPr>
          <w:trHeight w:val="645"/>
        </w:trPr>
        <w:tc>
          <w:tcPr>
            <w:tcW w:w="648" w:type="dxa"/>
            <w:vMerge w:val="restart"/>
          </w:tcPr>
          <w:p w:rsidR="00E0581C" w:rsidRPr="007C0600" w:rsidRDefault="00E0581C" w:rsidP="007C0600">
            <w:pPr>
              <w:spacing w:line="276" w:lineRule="auto"/>
              <w:ind w:right="-844"/>
              <w:jc w:val="both"/>
            </w:pPr>
          </w:p>
          <w:p w:rsidR="00E0581C" w:rsidRPr="007C0600" w:rsidRDefault="00E0581C" w:rsidP="007C0600">
            <w:pPr>
              <w:spacing w:line="276" w:lineRule="auto"/>
              <w:jc w:val="both"/>
            </w:pPr>
            <w:r w:rsidRPr="007C0600">
              <w:t>№</w:t>
            </w:r>
          </w:p>
        </w:tc>
        <w:tc>
          <w:tcPr>
            <w:tcW w:w="3428" w:type="dxa"/>
            <w:vMerge w:val="restart"/>
          </w:tcPr>
          <w:p w:rsidR="00E0581C" w:rsidRPr="007C0600" w:rsidRDefault="00E0581C" w:rsidP="007C0600">
            <w:pPr>
              <w:spacing w:line="276" w:lineRule="auto"/>
              <w:jc w:val="both"/>
            </w:pPr>
          </w:p>
          <w:p w:rsidR="00E0581C" w:rsidRPr="007C0600" w:rsidRDefault="00E0581C" w:rsidP="007C0600">
            <w:pPr>
              <w:spacing w:line="276" w:lineRule="auto"/>
              <w:jc w:val="both"/>
            </w:pPr>
            <w:r w:rsidRPr="007C0600">
              <w:t>Мероприятия проекта</w:t>
            </w:r>
          </w:p>
        </w:tc>
        <w:tc>
          <w:tcPr>
            <w:tcW w:w="1260" w:type="dxa"/>
            <w:vMerge w:val="restart"/>
          </w:tcPr>
          <w:p w:rsidR="00E0581C" w:rsidRPr="007C0600" w:rsidRDefault="00E0581C" w:rsidP="007C0600">
            <w:pPr>
              <w:spacing w:line="276" w:lineRule="auto"/>
              <w:jc w:val="both"/>
            </w:pPr>
          </w:p>
          <w:p w:rsidR="00E0581C" w:rsidRPr="007C0600" w:rsidRDefault="00E0581C" w:rsidP="007C0600">
            <w:pPr>
              <w:spacing w:line="276" w:lineRule="auto"/>
              <w:jc w:val="both"/>
            </w:pPr>
            <w:r w:rsidRPr="007C0600">
              <w:t>Этапы, сроки</w:t>
            </w:r>
          </w:p>
          <w:p w:rsidR="00E0581C" w:rsidRPr="007C0600" w:rsidRDefault="00E0581C" w:rsidP="007C0600">
            <w:pPr>
              <w:spacing w:line="276" w:lineRule="auto"/>
              <w:jc w:val="both"/>
            </w:pPr>
            <w:r w:rsidRPr="007C0600">
              <w:t>их</w:t>
            </w:r>
          </w:p>
          <w:p w:rsidR="00E0581C" w:rsidRPr="007C0600" w:rsidRDefault="00E0581C" w:rsidP="007C0600">
            <w:pPr>
              <w:spacing w:line="276" w:lineRule="auto"/>
              <w:jc w:val="both"/>
            </w:pPr>
            <w:proofErr w:type="spellStart"/>
            <w:proofErr w:type="gramStart"/>
            <w:r w:rsidRPr="007C0600">
              <w:t>выполне-ния</w:t>
            </w:r>
            <w:proofErr w:type="spellEnd"/>
            <w:proofErr w:type="gramEnd"/>
            <w:r w:rsidRPr="007C0600">
              <w:t>.</w:t>
            </w:r>
          </w:p>
        </w:tc>
        <w:tc>
          <w:tcPr>
            <w:tcW w:w="4856" w:type="dxa"/>
            <w:gridSpan w:val="2"/>
          </w:tcPr>
          <w:p w:rsidR="00E0581C" w:rsidRPr="007C0600" w:rsidRDefault="00E0581C" w:rsidP="007C0600">
            <w:pPr>
              <w:spacing w:line="276" w:lineRule="auto"/>
              <w:jc w:val="both"/>
            </w:pPr>
            <w:r w:rsidRPr="007C0600">
              <w:t>Сведения об источниках, формах, механизмах, привлечения трудовых, материальных ресурсов для реализации проекта</w:t>
            </w:r>
          </w:p>
        </w:tc>
      </w:tr>
      <w:tr w:rsidR="00E0581C" w:rsidRPr="007C0600">
        <w:trPr>
          <w:trHeight w:val="645"/>
        </w:trPr>
        <w:tc>
          <w:tcPr>
            <w:tcW w:w="648" w:type="dxa"/>
            <w:vMerge/>
          </w:tcPr>
          <w:p w:rsidR="00E0581C" w:rsidRPr="007C0600" w:rsidRDefault="00E0581C" w:rsidP="007C0600">
            <w:pPr>
              <w:spacing w:line="276" w:lineRule="auto"/>
              <w:jc w:val="both"/>
            </w:pPr>
          </w:p>
        </w:tc>
        <w:tc>
          <w:tcPr>
            <w:tcW w:w="3428" w:type="dxa"/>
            <w:vMerge/>
          </w:tcPr>
          <w:p w:rsidR="00E0581C" w:rsidRPr="007C0600" w:rsidRDefault="00E0581C" w:rsidP="007C0600">
            <w:pPr>
              <w:spacing w:line="276" w:lineRule="auto"/>
              <w:jc w:val="both"/>
            </w:pPr>
          </w:p>
        </w:tc>
        <w:tc>
          <w:tcPr>
            <w:tcW w:w="1260" w:type="dxa"/>
            <w:vMerge/>
          </w:tcPr>
          <w:p w:rsidR="00E0581C" w:rsidRPr="007C0600" w:rsidRDefault="00E0581C" w:rsidP="007C0600">
            <w:pPr>
              <w:spacing w:line="276" w:lineRule="auto"/>
              <w:jc w:val="both"/>
            </w:pPr>
          </w:p>
        </w:tc>
        <w:tc>
          <w:tcPr>
            <w:tcW w:w="2584" w:type="dxa"/>
          </w:tcPr>
          <w:p w:rsidR="00E0581C" w:rsidRPr="007C0600" w:rsidRDefault="00E0581C" w:rsidP="007C0600">
            <w:pPr>
              <w:spacing w:line="276" w:lineRule="auto"/>
              <w:jc w:val="both"/>
            </w:pPr>
            <w:r w:rsidRPr="007C0600">
              <w:t>Источники финансирования</w:t>
            </w:r>
          </w:p>
        </w:tc>
        <w:tc>
          <w:tcPr>
            <w:tcW w:w="2272" w:type="dxa"/>
          </w:tcPr>
          <w:p w:rsidR="00E0581C" w:rsidRPr="007C0600" w:rsidRDefault="00E0581C" w:rsidP="007C0600">
            <w:pPr>
              <w:spacing w:line="276" w:lineRule="auto"/>
              <w:jc w:val="both"/>
            </w:pPr>
            <w:r w:rsidRPr="007C0600">
              <w:t>Исполнители</w:t>
            </w:r>
          </w:p>
        </w:tc>
      </w:tr>
      <w:tr w:rsidR="00E0581C" w:rsidRPr="007C0600">
        <w:trPr>
          <w:trHeight w:val="956"/>
        </w:trPr>
        <w:tc>
          <w:tcPr>
            <w:tcW w:w="648" w:type="dxa"/>
          </w:tcPr>
          <w:p w:rsidR="00E0581C" w:rsidRPr="007C0600" w:rsidRDefault="00E0581C" w:rsidP="007C0600">
            <w:pPr>
              <w:spacing w:line="276" w:lineRule="auto"/>
              <w:jc w:val="both"/>
            </w:pPr>
            <w:r w:rsidRPr="007C0600">
              <w:t>1.</w:t>
            </w:r>
          </w:p>
        </w:tc>
        <w:tc>
          <w:tcPr>
            <w:tcW w:w="3428" w:type="dxa"/>
          </w:tcPr>
          <w:p w:rsidR="00E0581C" w:rsidRPr="007C0600" w:rsidRDefault="00E0581C" w:rsidP="007C0600">
            <w:pPr>
              <w:spacing w:line="276" w:lineRule="auto"/>
              <w:jc w:val="both"/>
            </w:pPr>
            <w:r w:rsidRPr="007C0600">
              <w:t>Изучение нормативных документов в области модернизации дошкольного образования.</w:t>
            </w:r>
          </w:p>
        </w:tc>
        <w:tc>
          <w:tcPr>
            <w:tcW w:w="1260" w:type="dxa"/>
          </w:tcPr>
          <w:p w:rsidR="00E0581C" w:rsidRPr="007C0600" w:rsidRDefault="000D6B20" w:rsidP="007C0600">
            <w:pPr>
              <w:spacing w:line="276" w:lineRule="auto"/>
              <w:ind w:left="-108"/>
              <w:jc w:val="both"/>
            </w:pPr>
            <w:r>
              <w:t xml:space="preserve"> 2015</w:t>
            </w:r>
          </w:p>
          <w:p w:rsidR="00E0581C" w:rsidRPr="007C0600" w:rsidRDefault="00E0581C" w:rsidP="007C0600">
            <w:pPr>
              <w:spacing w:line="276" w:lineRule="auto"/>
              <w:jc w:val="both"/>
            </w:pPr>
          </w:p>
          <w:p w:rsidR="00E0581C" w:rsidRPr="007C0600" w:rsidRDefault="00E0581C" w:rsidP="007C0600">
            <w:pPr>
              <w:spacing w:line="276" w:lineRule="auto"/>
              <w:jc w:val="both"/>
            </w:pPr>
          </w:p>
        </w:tc>
        <w:tc>
          <w:tcPr>
            <w:tcW w:w="2584" w:type="dxa"/>
          </w:tcPr>
          <w:p w:rsidR="00E0581C" w:rsidRPr="007C0600" w:rsidRDefault="00E0581C" w:rsidP="007C0600">
            <w:pPr>
              <w:spacing w:line="276" w:lineRule="auto"/>
              <w:jc w:val="both"/>
            </w:pPr>
            <w:r w:rsidRPr="007C0600">
              <w:t>Без финансирования</w:t>
            </w:r>
          </w:p>
        </w:tc>
        <w:tc>
          <w:tcPr>
            <w:tcW w:w="2272" w:type="dxa"/>
          </w:tcPr>
          <w:p w:rsidR="00E0581C" w:rsidRPr="007C0600" w:rsidRDefault="00E0581C" w:rsidP="007C0600">
            <w:pPr>
              <w:spacing w:line="276" w:lineRule="auto"/>
              <w:jc w:val="both"/>
            </w:pPr>
            <w:r w:rsidRPr="007C0600">
              <w:t xml:space="preserve">Заведующая   </w:t>
            </w:r>
          </w:p>
          <w:p w:rsidR="00E0581C" w:rsidRPr="007C0600" w:rsidRDefault="00E0581C" w:rsidP="007C0600">
            <w:pPr>
              <w:spacing w:line="276" w:lineRule="auto"/>
              <w:jc w:val="both"/>
            </w:pPr>
          </w:p>
        </w:tc>
      </w:tr>
      <w:tr w:rsidR="00E0581C" w:rsidRPr="007C0600">
        <w:tc>
          <w:tcPr>
            <w:tcW w:w="648" w:type="dxa"/>
          </w:tcPr>
          <w:p w:rsidR="00E0581C" w:rsidRPr="007C0600" w:rsidRDefault="00E0581C" w:rsidP="007C0600">
            <w:pPr>
              <w:spacing w:line="276" w:lineRule="auto"/>
              <w:jc w:val="both"/>
            </w:pPr>
            <w:r w:rsidRPr="007C0600">
              <w:t>2.</w:t>
            </w:r>
          </w:p>
        </w:tc>
        <w:tc>
          <w:tcPr>
            <w:tcW w:w="3428" w:type="dxa"/>
          </w:tcPr>
          <w:p w:rsidR="00E0581C" w:rsidRPr="007C0600" w:rsidRDefault="00E0581C" w:rsidP="007C0600">
            <w:pPr>
              <w:spacing w:line="276" w:lineRule="auto"/>
              <w:jc w:val="both"/>
            </w:pPr>
            <w:r w:rsidRPr="007C0600">
              <w:t>Обучение педагогов современным технологиям взаимодействия с взрослыми и детьми (технологии проектирования, информационные технологии и пр.)</w:t>
            </w:r>
          </w:p>
        </w:tc>
        <w:tc>
          <w:tcPr>
            <w:tcW w:w="1260" w:type="dxa"/>
          </w:tcPr>
          <w:p w:rsidR="00E0581C" w:rsidRPr="007C0600" w:rsidRDefault="000D6B20" w:rsidP="007C0600">
            <w:pPr>
              <w:spacing w:line="276" w:lineRule="auto"/>
              <w:jc w:val="both"/>
            </w:pPr>
            <w:r>
              <w:t>2015</w:t>
            </w:r>
            <w:r w:rsidR="00E0581C" w:rsidRPr="007C0600">
              <w:t>-201</w:t>
            </w:r>
            <w:r>
              <w:t>8</w:t>
            </w:r>
          </w:p>
        </w:tc>
        <w:tc>
          <w:tcPr>
            <w:tcW w:w="2584" w:type="dxa"/>
          </w:tcPr>
          <w:p w:rsidR="00E0581C" w:rsidRPr="007C0600" w:rsidRDefault="00E0581C" w:rsidP="007C0600">
            <w:pPr>
              <w:spacing w:line="276" w:lineRule="auto"/>
              <w:jc w:val="both"/>
            </w:pPr>
            <w:r w:rsidRPr="007C0600">
              <w:t>Без финансирования</w:t>
            </w:r>
          </w:p>
        </w:tc>
        <w:tc>
          <w:tcPr>
            <w:tcW w:w="2272" w:type="dxa"/>
          </w:tcPr>
          <w:p w:rsidR="00E0581C" w:rsidRPr="007C0600" w:rsidRDefault="00E0581C" w:rsidP="007C0600">
            <w:pPr>
              <w:tabs>
                <w:tab w:val="left" w:pos="6840"/>
              </w:tabs>
              <w:spacing w:line="276" w:lineRule="auto"/>
              <w:jc w:val="both"/>
            </w:pPr>
            <w:r w:rsidRPr="007C0600">
              <w:t xml:space="preserve"> </w:t>
            </w:r>
          </w:p>
          <w:p w:rsidR="00E0581C" w:rsidRPr="007C0600" w:rsidRDefault="00E0581C" w:rsidP="007C0600">
            <w:pPr>
              <w:spacing w:line="276" w:lineRule="auto"/>
              <w:jc w:val="both"/>
            </w:pPr>
          </w:p>
          <w:p w:rsidR="00E0581C" w:rsidRPr="007C0600" w:rsidRDefault="003F2129" w:rsidP="007C0600">
            <w:pPr>
              <w:spacing w:line="276" w:lineRule="auto"/>
              <w:jc w:val="both"/>
            </w:pPr>
            <w:r>
              <w:t xml:space="preserve"> </w:t>
            </w:r>
            <w:r w:rsidR="00E0581C" w:rsidRPr="007C0600">
              <w:t xml:space="preserve">воспитатель </w:t>
            </w:r>
          </w:p>
        </w:tc>
      </w:tr>
      <w:tr w:rsidR="00E0581C" w:rsidRPr="007C0600">
        <w:tc>
          <w:tcPr>
            <w:tcW w:w="648" w:type="dxa"/>
          </w:tcPr>
          <w:p w:rsidR="00E0581C" w:rsidRPr="007C0600" w:rsidRDefault="00534AA0" w:rsidP="007C0600">
            <w:pPr>
              <w:spacing w:line="276" w:lineRule="auto"/>
              <w:jc w:val="both"/>
            </w:pPr>
            <w:r>
              <w:t>3</w:t>
            </w:r>
            <w:r w:rsidR="00E0581C" w:rsidRPr="007C0600">
              <w:t>.</w:t>
            </w:r>
          </w:p>
        </w:tc>
        <w:tc>
          <w:tcPr>
            <w:tcW w:w="3428" w:type="dxa"/>
          </w:tcPr>
          <w:p w:rsidR="00E0581C" w:rsidRPr="007C0600" w:rsidRDefault="00E0581C" w:rsidP="007C0600">
            <w:pPr>
              <w:spacing w:line="276" w:lineRule="auto"/>
              <w:jc w:val="both"/>
            </w:pPr>
            <w:r w:rsidRPr="007C0600">
              <w:t xml:space="preserve"> Изучение качества профессиональной деятельности кадров (руководящих, педагогических)</w:t>
            </w:r>
          </w:p>
        </w:tc>
        <w:tc>
          <w:tcPr>
            <w:tcW w:w="1260" w:type="dxa"/>
          </w:tcPr>
          <w:p w:rsidR="00E0581C" w:rsidRPr="007C0600" w:rsidRDefault="000D6B20" w:rsidP="007C0600">
            <w:pPr>
              <w:spacing w:line="276" w:lineRule="auto"/>
              <w:jc w:val="both"/>
            </w:pPr>
            <w:r>
              <w:t>2015</w:t>
            </w:r>
            <w:r w:rsidR="00E0581C" w:rsidRPr="007C0600">
              <w:t>-201</w:t>
            </w:r>
            <w:r>
              <w:t>8</w:t>
            </w:r>
          </w:p>
        </w:tc>
        <w:tc>
          <w:tcPr>
            <w:tcW w:w="2584" w:type="dxa"/>
          </w:tcPr>
          <w:p w:rsidR="00E0581C" w:rsidRPr="007C0600" w:rsidRDefault="00E0581C" w:rsidP="007C0600">
            <w:pPr>
              <w:spacing w:line="276" w:lineRule="auto"/>
              <w:jc w:val="both"/>
            </w:pPr>
            <w:r w:rsidRPr="007C0600">
              <w:t>Без финансирования</w:t>
            </w:r>
          </w:p>
        </w:tc>
        <w:tc>
          <w:tcPr>
            <w:tcW w:w="2272" w:type="dxa"/>
          </w:tcPr>
          <w:p w:rsidR="00E0581C" w:rsidRPr="007C0600" w:rsidRDefault="00E0581C" w:rsidP="007C0600">
            <w:pPr>
              <w:tabs>
                <w:tab w:val="left" w:pos="6840"/>
              </w:tabs>
              <w:spacing w:line="276" w:lineRule="auto"/>
              <w:jc w:val="both"/>
            </w:pPr>
            <w:r w:rsidRPr="007C0600">
              <w:t xml:space="preserve">Заведующая ДОУ </w:t>
            </w:r>
          </w:p>
          <w:p w:rsidR="00E0581C" w:rsidRPr="007C0600" w:rsidRDefault="00E0581C" w:rsidP="007C0600">
            <w:pPr>
              <w:spacing w:line="276" w:lineRule="auto"/>
              <w:jc w:val="both"/>
            </w:pPr>
            <w:r w:rsidRPr="007C0600">
              <w:t>П</w:t>
            </w:r>
            <w:r w:rsidR="00534AA0">
              <w:t>едагог</w:t>
            </w:r>
          </w:p>
        </w:tc>
      </w:tr>
      <w:tr w:rsidR="00E0581C" w:rsidRPr="007C0600">
        <w:tc>
          <w:tcPr>
            <w:tcW w:w="648" w:type="dxa"/>
          </w:tcPr>
          <w:p w:rsidR="00E0581C" w:rsidRPr="007C0600" w:rsidRDefault="00E0581C" w:rsidP="007C0600">
            <w:pPr>
              <w:spacing w:line="276" w:lineRule="auto"/>
              <w:jc w:val="both"/>
            </w:pPr>
            <w:r w:rsidRPr="007C0600">
              <w:t>6.</w:t>
            </w:r>
          </w:p>
        </w:tc>
        <w:tc>
          <w:tcPr>
            <w:tcW w:w="3428" w:type="dxa"/>
          </w:tcPr>
          <w:p w:rsidR="00E0581C" w:rsidRPr="007C0600" w:rsidRDefault="00E0581C" w:rsidP="007C0600">
            <w:pPr>
              <w:spacing w:line="276" w:lineRule="auto"/>
              <w:jc w:val="both"/>
            </w:pPr>
            <w:r w:rsidRPr="007C0600">
              <w:t xml:space="preserve">Составление перспективных планов повышения квалификации педагогов </w:t>
            </w:r>
          </w:p>
        </w:tc>
        <w:tc>
          <w:tcPr>
            <w:tcW w:w="1260" w:type="dxa"/>
          </w:tcPr>
          <w:p w:rsidR="00E0581C" w:rsidRPr="007C0600" w:rsidRDefault="000D6B20" w:rsidP="007C0600">
            <w:pPr>
              <w:spacing w:line="276" w:lineRule="auto"/>
              <w:jc w:val="both"/>
            </w:pPr>
            <w:r>
              <w:t>2015</w:t>
            </w:r>
            <w:r w:rsidR="00E0581C" w:rsidRPr="007C0600">
              <w:t>-201</w:t>
            </w:r>
            <w:r>
              <w:t>8</w:t>
            </w:r>
          </w:p>
        </w:tc>
        <w:tc>
          <w:tcPr>
            <w:tcW w:w="2584" w:type="dxa"/>
          </w:tcPr>
          <w:p w:rsidR="00E0581C" w:rsidRPr="007C0600" w:rsidRDefault="00E0581C" w:rsidP="007C0600">
            <w:pPr>
              <w:spacing w:line="276" w:lineRule="auto"/>
              <w:jc w:val="both"/>
            </w:pPr>
            <w:r w:rsidRPr="007C0600">
              <w:t>Без финансирования</w:t>
            </w:r>
          </w:p>
        </w:tc>
        <w:tc>
          <w:tcPr>
            <w:tcW w:w="2272" w:type="dxa"/>
          </w:tcPr>
          <w:p w:rsidR="00E0581C" w:rsidRPr="007C0600" w:rsidRDefault="00E0581C" w:rsidP="007C0600">
            <w:pPr>
              <w:tabs>
                <w:tab w:val="left" w:pos="6840"/>
              </w:tabs>
              <w:spacing w:line="276" w:lineRule="auto"/>
              <w:jc w:val="both"/>
            </w:pPr>
            <w:r w:rsidRPr="007C0600">
              <w:t xml:space="preserve">Заведующая ДОУ </w:t>
            </w:r>
          </w:p>
          <w:p w:rsidR="00E0581C" w:rsidRPr="007C0600" w:rsidRDefault="00534AA0" w:rsidP="007C0600">
            <w:pPr>
              <w:spacing w:line="276" w:lineRule="auto"/>
              <w:jc w:val="both"/>
            </w:pPr>
            <w:r>
              <w:t>Педагог</w:t>
            </w:r>
          </w:p>
        </w:tc>
      </w:tr>
      <w:tr w:rsidR="00E0581C" w:rsidRPr="007C0600">
        <w:tc>
          <w:tcPr>
            <w:tcW w:w="648" w:type="dxa"/>
          </w:tcPr>
          <w:p w:rsidR="00E0581C" w:rsidRPr="007C0600" w:rsidRDefault="00E0581C" w:rsidP="007C0600">
            <w:pPr>
              <w:spacing w:line="276" w:lineRule="auto"/>
              <w:jc w:val="both"/>
            </w:pPr>
            <w:r w:rsidRPr="007C0600">
              <w:t>7.</w:t>
            </w:r>
          </w:p>
        </w:tc>
        <w:tc>
          <w:tcPr>
            <w:tcW w:w="3428" w:type="dxa"/>
          </w:tcPr>
          <w:p w:rsidR="00E0581C" w:rsidRPr="007C0600" w:rsidRDefault="00E0581C" w:rsidP="007C0600">
            <w:pPr>
              <w:spacing w:line="276" w:lineRule="auto"/>
              <w:jc w:val="both"/>
            </w:pPr>
            <w:r w:rsidRPr="007C0600">
              <w:rPr>
                <w:bCs/>
                <w:color w:val="000000"/>
              </w:rPr>
              <w:t>Подготовка и сопровождение аттестации педагогических и руководящих работников</w:t>
            </w:r>
          </w:p>
        </w:tc>
        <w:tc>
          <w:tcPr>
            <w:tcW w:w="1260" w:type="dxa"/>
          </w:tcPr>
          <w:p w:rsidR="00E0581C" w:rsidRPr="007C0600" w:rsidRDefault="000D6B20" w:rsidP="007C0600">
            <w:pPr>
              <w:spacing w:line="276" w:lineRule="auto"/>
              <w:jc w:val="both"/>
            </w:pPr>
            <w:r>
              <w:t>2015</w:t>
            </w:r>
            <w:r w:rsidR="00E0581C" w:rsidRPr="007C0600">
              <w:t>-201</w:t>
            </w:r>
            <w:r>
              <w:t>8</w:t>
            </w:r>
          </w:p>
        </w:tc>
        <w:tc>
          <w:tcPr>
            <w:tcW w:w="2584" w:type="dxa"/>
          </w:tcPr>
          <w:p w:rsidR="00E0581C" w:rsidRPr="007C0600" w:rsidRDefault="00E0581C" w:rsidP="007C0600">
            <w:pPr>
              <w:spacing w:line="276" w:lineRule="auto"/>
              <w:jc w:val="both"/>
            </w:pPr>
            <w:r w:rsidRPr="007C0600">
              <w:t>Без финансирования</w:t>
            </w:r>
          </w:p>
        </w:tc>
        <w:tc>
          <w:tcPr>
            <w:tcW w:w="2272" w:type="dxa"/>
          </w:tcPr>
          <w:p w:rsidR="00E0581C" w:rsidRDefault="00E0581C" w:rsidP="002F521D">
            <w:pPr>
              <w:spacing w:line="276" w:lineRule="auto"/>
              <w:jc w:val="both"/>
            </w:pPr>
            <w:r w:rsidRPr="007C0600">
              <w:t xml:space="preserve">Заведующая </w:t>
            </w:r>
            <w:r>
              <w:t xml:space="preserve"> </w:t>
            </w:r>
          </w:p>
          <w:p w:rsidR="00E0581C" w:rsidRPr="007C0600" w:rsidRDefault="00E0581C" w:rsidP="003F2129">
            <w:pPr>
              <w:spacing w:line="276" w:lineRule="auto"/>
              <w:jc w:val="both"/>
            </w:pPr>
            <w:r w:rsidRPr="007C0600">
              <w:t xml:space="preserve"> </w:t>
            </w:r>
          </w:p>
        </w:tc>
      </w:tr>
      <w:tr w:rsidR="00E0581C" w:rsidRPr="007C0600">
        <w:tc>
          <w:tcPr>
            <w:tcW w:w="648" w:type="dxa"/>
          </w:tcPr>
          <w:p w:rsidR="00E0581C" w:rsidRPr="007C0600" w:rsidRDefault="00E0581C" w:rsidP="007C0600">
            <w:pPr>
              <w:spacing w:line="276" w:lineRule="auto"/>
              <w:jc w:val="both"/>
            </w:pPr>
            <w:r>
              <w:t>8.</w:t>
            </w:r>
          </w:p>
        </w:tc>
        <w:tc>
          <w:tcPr>
            <w:tcW w:w="3428" w:type="dxa"/>
          </w:tcPr>
          <w:p w:rsidR="00E0581C" w:rsidRPr="007C0600" w:rsidRDefault="00E0581C" w:rsidP="007C0600">
            <w:pPr>
              <w:spacing w:line="276" w:lineRule="auto"/>
              <w:jc w:val="both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 Активизация конкурсного движения в ДОУ, </w:t>
            </w:r>
            <w:proofErr w:type="gramStart"/>
            <w:r>
              <w:rPr>
                <w:bCs/>
                <w:color w:val="000000"/>
              </w:rPr>
              <w:t>направленное</w:t>
            </w:r>
            <w:proofErr w:type="gramEnd"/>
            <w:r>
              <w:rPr>
                <w:bCs/>
                <w:color w:val="000000"/>
              </w:rPr>
              <w:t xml:space="preserve"> на активизацию работы педагогов и родителей по обучению двум государственным языкам</w:t>
            </w:r>
          </w:p>
        </w:tc>
        <w:tc>
          <w:tcPr>
            <w:tcW w:w="1260" w:type="dxa"/>
          </w:tcPr>
          <w:p w:rsidR="00E0581C" w:rsidRPr="007C0600" w:rsidRDefault="000D6B20" w:rsidP="007C0600">
            <w:pPr>
              <w:spacing w:line="276" w:lineRule="auto"/>
              <w:jc w:val="both"/>
            </w:pPr>
            <w:r>
              <w:t>2015</w:t>
            </w:r>
            <w:r w:rsidR="00E0581C">
              <w:t>-201</w:t>
            </w:r>
            <w:r>
              <w:t>8</w:t>
            </w:r>
          </w:p>
        </w:tc>
        <w:tc>
          <w:tcPr>
            <w:tcW w:w="2584" w:type="dxa"/>
          </w:tcPr>
          <w:p w:rsidR="00E0581C" w:rsidRPr="007C0600" w:rsidRDefault="00E0581C" w:rsidP="007C0600">
            <w:pPr>
              <w:spacing w:line="276" w:lineRule="auto"/>
              <w:jc w:val="both"/>
            </w:pPr>
            <w:r w:rsidRPr="007C0600">
              <w:t>Без финансирования</w:t>
            </w:r>
          </w:p>
        </w:tc>
        <w:tc>
          <w:tcPr>
            <w:tcW w:w="2272" w:type="dxa"/>
          </w:tcPr>
          <w:p w:rsidR="00E0581C" w:rsidRPr="007C0600" w:rsidRDefault="00E0581C" w:rsidP="007C0600">
            <w:pPr>
              <w:spacing w:line="276" w:lineRule="auto"/>
              <w:jc w:val="both"/>
            </w:pPr>
            <w:r w:rsidRPr="007C0600">
              <w:t>Воспитат</w:t>
            </w:r>
            <w:r w:rsidR="00534AA0">
              <w:t>ель</w:t>
            </w:r>
          </w:p>
        </w:tc>
      </w:tr>
    </w:tbl>
    <w:p w:rsidR="00E0581C" w:rsidRDefault="00E0581C" w:rsidP="007C0600">
      <w:pPr>
        <w:spacing w:line="276" w:lineRule="auto"/>
        <w:jc w:val="both"/>
        <w:rPr>
          <w:b/>
        </w:rPr>
      </w:pPr>
      <w:r w:rsidRPr="007C0600">
        <w:rPr>
          <w:b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E0581C" w:rsidRDefault="00E0581C" w:rsidP="007C0600">
      <w:pPr>
        <w:spacing w:line="276" w:lineRule="auto"/>
        <w:jc w:val="both"/>
        <w:rPr>
          <w:b/>
        </w:rPr>
      </w:pPr>
    </w:p>
    <w:p w:rsidR="00E0581C" w:rsidRPr="007C0600" w:rsidRDefault="00E0581C" w:rsidP="007C0600">
      <w:pPr>
        <w:spacing w:line="276" w:lineRule="auto"/>
        <w:jc w:val="both"/>
        <w:rPr>
          <w:b/>
        </w:rPr>
      </w:pPr>
      <w:r w:rsidRPr="007C0600">
        <w:rPr>
          <w:b/>
        </w:rPr>
        <w:t>Ожидаемый результат:</w:t>
      </w:r>
    </w:p>
    <w:p w:rsidR="00E0581C" w:rsidRPr="007C0600" w:rsidRDefault="00E0581C" w:rsidP="00216713">
      <w:pPr>
        <w:numPr>
          <w:ilvl w:val="0"/>
          <w:numId w:val="12"/>
        </w:numPr>
        <w:spacing w:line="276" w:lineRule="auto"/>
        <w:jc w:val="both"/>
      </w:pPr>
      <w:r w:rsidRPr="007C0600">
        <w:t>Готовность педагогов к работе на основе современных требований, проявлению креативности в практической деятельности.</w:t>
      </w:r>
    </w:p>
    <w:p w:rsidR="00E0581C" w:rsidRPr="007C0600" w:rsidRDefault="00E0581C" w:rsidP="00216713">
      <w:pPr>
        <w:numPr>
          <w:ilvl w:val="0"/>
          <w:numId w:val="12"/>
        </w:numPr>
        <w:tabs>
          <w:tab w:val="left" w:pos="180"/>
        </w:tabs>
        <w:spacing w:line="276" w:lineRule="auto"/>
        <w:jc w:val="both"/>
        <w:rPr>
          <w:b/>
        </w:rPr>
      </w:pPr>
      <w:r w:rsidRPr="007C0600">
        <w:t>Индивидуальные перспективные планы повышения квалификации педагогов работников.</w:t>
      </w:r>
    </w:p>
    <w:p w:rsidR="00E0581C" w:rsidRPr="00F32EF4" w:rsidRDefault="00E0581C" w:rsidP="007C0600">
      <w:pPr>
        <w:spacing w:line="276" w:lineRule="auto"/>
        <w:jc w:val="both"/>
        <w:rPr>
          <w:b/>
          <w:sz w:val="16"/>
          <w:szCs w:val="16"/>
        </w:rPr>
      </w:pPr>
    </w:p>
    <w:p w:rsidR="00E0581C" w:rsidRPr="007C0600" w:rsidRDefault="00E0581C" w:rsidP="007C0600">
      <w:pPr>
        <w:spacing w:line="276" w:lineRule="auto"/>
        <w:jc w:val="both"/>
      </w:pPr>
      <w:r w:rsidRPr="007C0600">
        <w:rPr>
          <w:b/>
        </w:rPr>
        <w:lastRenderedPageBreak/>
        <w:t>Социальный эффект:</w:t>
      </w:r>
    </w:p>
    <w:p w:rsidR="00E0581C" w:rsidRPr="007C0600" w:rsidRDefault="00E0581C" w:rsidP="00216713">
      <w:pPr>
        <w:numPr>
          <w:ilvl w:val="0"/>
          <w:numId w:val="13"/>
        </w:numPr>
        <w:tabs>
          <w:tab w:val="left" w:pos="180"/>
        </w:tabs>
        <w:spacing w:line="276" w:lineRule="auto"/>
        <w:jc w:val="both"/>
        <w:rPr>
          <w:b/>
        </w:rPr>
      </w:pPr>
      <w:r w:rsidRPr="007C0600">
        <w:t>Повышение уровня компетенции педагогов.</w:t>
      </w:r>
    </w:p>
    <w:p w:rsidR="00E0581C" w:rsidRPr="007C0600" w:rsidRDefault="00E0581C" w:rsidP="00216713">
      <w:pPr>
        <w:numPr>
          <w:ilvl w:val="0"/>
          <w:numId w:val="13"/>
        </w:numPr>
        <w:tabs>
          <w:tab w:val="left" w:pos="180"/>
        </w:tabs>
        <w:spacing w:line="276" w:lineRule="auto"/>
        <w:jc w:val="both"/>
        <w:rPr>
          <w:b/>
        </w:rPr>
      </w:pPr>
      <w:r w:rsidRPr="007C0600">
        <w:t>Улучшение качества образования детей посредством участия сотрудников в конкурсном движении.</w:t>
      </w:r>
    </w:p>
    <w:p w:rsidR="00E0581C" w:rsidRPr="007C0600" w:rsidRDefault="00E0581C" w:rsidP="00216713">
      <w:pPr>
        <w:numPr>
          <w:ilvl w:val="0"/>
          <w:numId w:val="13"/>
        </w:numPr>
        <w:tabs>
          <w:tab w:val="left" w:pos="180"/>
        </w:tabs>
        <w:spacing w:line="276" w:lineRule="auto"/>
        <w:jc w:val="both"/>
        <w:rPr>
          <w:b/>
        </w:rPr>
      </w:pPr>
      <w:r w:rsidRPr="007C0600">
        <w:t>Уменьшение процента текучести кадров в коллективе.</w:t>
      </w:r>
    </w:p>
    <w:p w:rsidR="00E0581C" w:rsidRDefault="00E0581C" w:rsidP="003F2129">
      <w:pPr>
        <w:spacing w:line="276" w:lineRule="auto"/>
        <w:rPr>
          <w:b/>
          <w:bCs/>
        </w:rPr>
      </w:pPr>
    </w:p>
    <w:p w:rsidR="00E0581C" w:rsidRDefault="00E0581C" w:rsidP="007C0600">
      <w:pPr>
        <w:spacing w:line="276" w:lineRule="auto"/>
        <w:ind w:left="709"/>
        <w:jc w:val="center"/>
        <w:rPr>
          <w:b/>
          <w:bCs/>
        </w:rPr>
      </w:pPr>
    </w:p>
    <w:p w:rsidR="00E0581C" w:rsidRPr="007C0600" w:rsidRDefault="00E0581C" w:rsidP="00FB4363">
      <w:pPr>
        <w:spacing w:line="276" w:lineRule="auto"/>
        <w:rPr>
          <w:b/>
          <w:bCs/>
        </w:rPr>
      </w:pPr>
      <w:r w:rsidRPr="007C0600">
        <w:rPr>
          <w:b/>
          <w:bCs/>
        </w:rPr>
        <w:t>6.6. Проект 6. Вариативные формы дошкольного образования</w:t>
      </w:r>
    </w:p>
    <w:p w:rsidR="00E0581C" w:rsidRPr="00F32EF4" w:rsidRDefault="00E0581C" w:rsidP="007C0600">
      <w:pPr>
        <w:spacing w:line="276" w:lineRule="auto"/>
        <w:ind w:left="709"/>
        <w:jc w:val="both"/>
        <w:rPr>
          <w:b/>
          <w:sz w:val="16"/>
          <w:szCs w:val="16"/>
        </w:rPr>
      </w:pPr>
    </w:p>
    <w:p w:rsidR="00E0581C" w:rsidRPr="007C0600" w:rsidRDefault="00E0581C" w:rsidP="007C0600">
      <w:pPr>
        <w:spacing w:line="276" w:lineRule="auto"/>
        <w:ind w:firstLine="540"/>
        <w:jc w:val="both"/>
        <w:rPr>
          <w:b/>
        </w:rPr>
      </w:pPr>
      <w:r w:rsidRPr="007C0600">
        <w:rPr>
          <w:b/>
        </w:rPr>
        <w:t>Проблема</w:t>
      </w:r>
      <w:r w:rsidRPr="007C0600">
        <w:t>: неудовлетворенность в полной мере потребности населения в услугах дошкольного образования.</w:t>
      </w:r>
    </w:p>
    <w:p w:rsidR="00E0581C" w:rsidRPr="007C0600" w:rsidRDefault="00E0581C" w:rsidP="007C0600">
      <w:pPr>
        <w:spacing w:line="276" w:lineRule="auto"/>
        <w:ind w:firstLine="540"/>
        <w:jc w:val="both"/>
      </w:pPr>
      <w:r w:rsidRPr="007C0600">
        <w:rPr>
          <w:b/>
        </w:rPr>
        <w:t xml:space="preserve">Цель: </w:t>
      </w:r>
      <w:r w:rsidRPr="007C0600">
        <w:t>обеспечение государственной гарантии доступности дошкольного образования всем гражданам и удовлетворение потребности населения в услугах дошкольного образования.</w:t>
      </w:r>
    </w:p>
    <w:p w:rsidR="00E0581C" w:rsidRPr="007C0600" w:rsidRDefault="00E0581C" w:rsidP="007C0600">
      <w:pPr>
        <w:spacing w:line="276" w:lineRule="auto"/>
        <w:ind w:firstLine="540"/>
        <w:jc w:val="both"/>
        <w:rPr>
          <w:b/>
        </w:rPr>
      </w:pPr>
      <w:r w:rsidRPr="007C0600">
        <w:rPr>
          <w:b/>
        </w:rPr>
        <w:t xml:space="preserve">Задачи: </w:t>
      </w:r>
    </w:p>
    <w:p w:rsidR="00E0581C" w:rsidRPr="007C0600" w:rsidRDefault="00E0581C" w:rsidP="00216713">
      <w:pPr>
        <w:numPr>
          <w:ilvl w:val="0"/>
          <w:numId w:val="14"/>
        </w:numPr>
        <w:tabs>
          <w:tab w:val="clear" w:pos="1260"/>
          <w:tab w:val="num" w:pos="360"/>
        </w:tabs>
        <w:spacing w:line="276" w:lineRule="auto"/>
        <w:ind w:left="360"/>
        <w:jc w:val="both"/>
      </w:pPr>
      <w:r w:rsidRPr="007C0600">
        <w:t>Оказание консультативной помощи родителям (законным представителям) и повышение их психологической компетентности в вопросах воспитания, обучения и развития ребенка.</w:t>
      </w:r>
    </w:p>
    <w:p w:rsidR="00E0581C" w:rsidRPr="007C0600" w:rsidRDefault="00E0581C" w:rsidP="00216713">
      <w:pPr>
        <w:numPr>
          <w:ilvl w:val="0"/>
          <w:numId w:val="14"/>
        </w:numPr>
        <w:tabs>
          <w:tab w:val="clear" w:pos="1260"/>
          <w:tab w:val="num" w:pos="360"/>
        </w:tabs>
        <w:spacing w:line="276" w:lineRule="auto"/>
        <w:ind w:left="360"/>
        <w:jc w:val="both"/>
      </w:pPr>
      <w:r w:rsidRPr="007C0600">
        <w:t>Оказание дошкольникам содействия в социализации.</w:t>
      </w:r>
    </w:p>
    <w:p w:rsidR="00E0581C" w:rsidRPr="007C0600" w:rsidRDefault="00E0581C" w:rsidP="00216713">
      <w:pPr>
        <w:numPr>
          <w:ilvl w:val="0"/>
          <w:numId w:val="14"/>
        </w:numPr>
        <w:tabs>
          <w:tab w:val="clear" w:pos="1260"/>
          <w:tab w:val="num" w:pos="360"/>
        </w:tabs>
        <w:spacing w:line="276" w:lineRule="auto"/>
        <w:ind w:left="360"/>
        <w:jc w:val="both"/>
      </w:pPr>
      <w:r w:rsidRPr="007C0600">
        <w:t xml:space="preserve">Обеспечение успешной адаптации детей при поступлении в </w:t>
      </w:r>
      <w:r>
        <w:t>МБ</w:t>
      </w:r>
      <w:r w:rsidRPr="007C0600">
        <w:t>ДОУ</w:t>
      </w:r>
      <w:r>
        <w:t xml:space="preserve"> «</w:t>
      </w:r>
      <w:proofErr w:type="spellStart"/>
      <w:r w:rsidR="00534AA0">
        <w:t>Урдалинский</w:t>
      </w:r>
      <w:proofErr w:type="spellEnd"/>
      <w:r w:rsidR="003F2129">
        <w:t xml:space="preserve"> детский сад</w:t>
      </w:r>
      <w:r>
        <w:t xml:space="preserve">» </w:t>
      </w:r>
      <w:r w:rsidR="003F2129">
        <w:t xml:space="preserve"> </w:t>
      </w:r>
      <w:r w:rsidRPr="007C0600">
        <w:t>и школу.</w:t>
      </w:r>
    </w:p>
    <w:p w:rsidR="00E0581C" w:rsidRPr="007C0600" w:rsidRDefault="00E0581C" w:rsidP="00216713">
      <w:pPr>
        <w:numPr>
          <w:ilvl w:val="0"/>
          <w:numId w:val="14"/>
        </w:numPr>
        <w:tabs>
          <w:tab w:val="clear" w:pos="1260"/>
          <w:tab w:val="num" w:pos="360"/>
        </w:tabs>
        <w:spacing w:line="276" w:lineRule="auto"/>
        <w:ind w:left="360"/>
        <w:jc w:val="both"/>
      </w:pPr>
      <w:r w:rsidRPr="007C0600">
        <w:t>Информирование родителей (законных представителей) об учреждениях системы образования, которые могут оказать квалифицированную помощь ребенку в соответствии с его индивидуальными особенностями.</w:t>
      </w:r>
    </w:p>
    <w:p w:rsidR="00E0581C" w:rsidRPr="00F32EF4" w:rsidRDefault="00E0581C" w:rsidP="007C0600">
      <w:pPr>
        <w:spacing w:line="276" w:lineRule="auto"/>
        <w:ind w:left="900"/>
        <w:jc w:val="both"/>
        <w:rPr>
          <w:sz w:val="16"/>
          <w:szCs w:val="16"/>
        </w:rPr>
      </w:pPr>
      <w:r w:rsidRPr="007C0600">
        <w:t xml:space="preserve"> </w:t>
      </w:r>
    </w:p>
    <w:tbl>
      <w:tblPr>
        <w:tblW w:w="9240" w:type="dxa"/>
        <w:tblInd w:w="2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3732"/>
        <w:gridCol w:w="1260"/>
        <w:gridCol w:w="1440"/>
        <w:gridCol w:w="2160"/>
      </w:tblGrid>
      <w:tr w:rsidR="00E0581C" w:rsidRPr="007C0600">
        <w:trPr>
          <w:trHeight w:val="645"/>
        </w:trPr>
        <w:tc>
          <w:tcPr>
            <w:tcW w:w="648" w:type="dxa"/>
            <w:vMerge w:val="restart"/>
          </w:tcPr>
          <w:p w:rsidR="00E0581C" w:rsidRPr="007C0600" w:rsidRDefault="00E0581C" w:rsidP="007C0600">
            <w:pPr>
              <w:spacing w:line="276" w:lineRule="auto"/>
              <w:jc w:val="both"/>
            </w:pPr>
          </w:p>
          <w:p w:rsidR="00E0581C" w:rsidRPr="007C0600" w:rsidRDefault="00E0581C" w:rsidP="007C0600">
            <w:pPr>
              <w:spacing w:line="276" w:lineRule="auto"/>
              <w:jc w:val="both"/>
            </w:pPr>
            <w:r w:rsidRPr="007C0600">
              <w:t>№</w:t>
            </w:r>
          </w:p>
        </w:tc>
        <w:tc>
          <w:tcPr>
            <w:tcW w:w="3732" w:type="dxa"/>
            <w:vMerge w:val="restart"/>
          </w:tcPr>
          <w:p w:rsidR="00E0581C" w:rsidRPr="007C0600" w:rsidRDefault="00E0581C" w:rsidP="007C0600">
            <w:pPr>
              <w:spacing w:line="276" w:lineRule="auto"/>
              <w:jc w:val="both"/>
            </w:pPr>
          </w:p>
          <w:p w:rsidR="00E0581C" w:rsidRPr="007C0600" w:rsidRDefault="00E0581C" w:rsidP="007C0600">
            <w:pPr>
              <w:spacing w:line="276" w:lineRule="auto"/>
              <w:jc w:val="both"/>
            </w:pPr>
            <w:r w:rsidRPr="007C0600">
              <w:t>Мероприятия проекта</w:t>
            </w:r>
          </w:p>
        </w:tc>
        <w:tc>
          <w:tcPr>
            <w:tcW w:w="1260" w:type="dxa"/>
            <w:vMerge w:val="restart"/>
          </w:tcPr>
          <w:p w:rsidR="00E0581C" w:rsidRPr="007C0600" w:rsidRDefault="00E0581C" w:rsidP="007C0600">
            <w:pPr>
              <w:spacing w:line="276" w:lineRule="auto"/>
              <w:jc w:val="both"/>
            </w:pPr>
          </w:p>
          <w:p w:rsidR="00E0581C" w:rsidRPr="007C0600" w:rsidRDefault="00E0581C" w:rsidP="007C0600">
            <w:pPr>
              <w:spacing w:line="276" w:lineRule="auto"/>
              <w:jc w:val="both"/>
            </w:pPr>
            <w:r w:rsidRPr="007C0600">
              <w:t>Этапы, сроки</w:t>
            </w:r>
          </w:p>
          <w:p w:rsidR="00E0581C" w:rsidRPr="007C0600" w:rsidRDefault="00E0581C" w:rsidP="007C0600">
            <w:pPr>
              <w:spacing w:line="276" w:lineRule="auto"/>
              <w:jc w:val="both"/>
            </w:pPr>
            <w:r w:rsidRPr="007C0600">
              <w:t>их</w:t>
            </w:r>
          </w:p>
          <w:p w:rsidR="00E0581C" w:rsidRPr="007C0600" w:rsidRDefault="00E0581C" w:rsidP="007C0600">
            <w:pPr>
              <w:spacing w:line="276" w:lineRule="auto"/>
              <w:jc w:val="both"/>
            </w:pPr>
            <w:proofErr w:type="spellStart"/>
            <w:proofErr w:type="gramStart"/>
            <w:r w:rsidRPr="007C0600">
              <w:t>выполне-ния</w:t>
            </w:r>
            <w:proofErr w:type="spellEnd"/>
            <w:proofErr w:type="gramEnd"/>
            <w:r w:rsidRPr="007C0600">
              <w:t>.</w:t>
            </w:r>
          </w:p>
        </w:tc>
        <w:tc>
          <w:tcPr>
            <w:tcW w:w="3600" w:type="dxa"/>
            <w:gridSpan w:val="2"/>
          </w:tcPr>
          <w:p w:rsidR="00E0581C" w:rsidRPr="007C0600" w:rsidRDefault="00E0581C" w:rsidP="007C0600">
            <w:pPr>
              <w:spacing w:line="276" w:lineRule="auto"/>
              <w:ind w:left="72" w:hanging="72"/>
              <w:jc w:val="both"/>
            </w:pPr>
            <w:r w:rsidRPr="007C0600">
              <w:t>Сведения об источниках, формах, механизмах, привлечения трудовых, материальных ресурсов для реализации проекта</w:t>
            </w:r>
          </w:p>
        </w:tc>
      </w:tr>
      <w:tr w:rsidR="00E0581C" w:rsidRPr="007C0600">
        <w:trPr>
          <w:trHeight w:val="645"/>
        </w:trPr>
        <w:tc>
          <w:tcPr>
            <w:tcW w:w="648" w:type="dxa"/>
            <w:vMerge/>
          </w:tcPr>
          <w:p w:rsidR="00E0581C" w:rsidRPr="007C0600" w:rsidRDefault="00E0581C" w:rsidP="007C0600">
            <w:pPr>
              <w:spacing w:line="276" w:lineRule="auto"/>
              <w:jc w:val="both"/>
            </w:pPr>
          </w:p>
        </w:tc>
        <w:tc>
          <w:tcPr>
            <w:tcW w:w="3732" w:type="dxa"/>
            <w:vMerge/>
          </w:tcPr>
          <w:p w:rsidR="00E0581C" w:rsidRPr="007C0600" w:rsidRDefault="00E0581C" w:rsidP="007C0600">
            <w:pPr>
              <w:spacing w:line="276" w:lineRule="auto"/>
              <w:jc w:val="both"/>
            </w:pPr>
          </w:p>
        </w:tc>
        <w:tc>
          <w:tcPr>
            <w:tcW w:w="1260" w:type="dxa"/>
            <w:vMerge/>
          </w:tcPr>
          <w:p w:rsidR="00E0581C" w:rsidRPr="007C0600" w:rsidRDefault="00E0581C" w:rsidP="007C0600">
            <w:pPr>
              <w:spacing w:line="276" w:lineRule="auto"/>
              <w:jc w:val="both"/>
            </w:pPr>
          </w:p>
        </w:tc>
        <w:tc>
          <w:tcPr>
            <w:tcW w:w="1440" w:type="dxa"/>
          </w:tcPr>
          <w:p w:rsidR="00E0581C" w:rsidRPr="007C0600" w:rsidRDefault="00E0581C" w:rsidP="007C0600">
            <w:pPr>
              <w:spacing w:line="276" w:lineRule="auto"/>
              <w:jc w:val="both"/>
            </w:pPr>
            <w:r w:rsidRPr="007C0600">
              <w:t>Источники финансирования</w:t>
            </w:r>
          </w:p>
        </w:tc>
        <w:tc>
          <w:tcPr>
            <w:tcW w:w="2160" w:type="dxa"/>
          </w:tcPr>
          <w:p w:rsidR="00E0581C" w:rsidRPr="007C0600" w:rsidRDefault="00E0581C" w:rsidP="007C0600">
            <w:pPr>
              <w:spacing w:line="276" w:lineRule="auto"/>
              <w:jc w:val="both"/>
            </w:pPr>
            <w:r w:rsidRPr="007C0600">
              <w:t>Исполнители</w:t>
            </w:r>
          </w:p>
        </w:tc>
      </w:tr>
      <w:tr w:rsidR="00E0581C" w:rsidRPr="007C0600">
        <w:trPr>
          <w:trHeight w:val="548"/>
        </w:trPr>
        <w:tc>
          <w:tcPr>
            <w:tcW w:w="648" w:type="dxa"/>
          </w:tcPr>
          <w:p w:rsidR="00E0581C" w:rsidRPr="007C0600" w:rsidRDefault="00E0581C" w:rsidP="007C0600">
            <w:pPr>
              <w:spacing w:line="276" w:lineRule="auto"/>
              <w:jc w:val="both"/>
            </w:pPr>
            <w:r w:rsidRPr="007C0600">
              <w:t>1.</w:t>
            </w:r>
          </w:p>
        </w:tc>
        <w:tc>
          <w:tcPr>
            <w:tcW w:w="3732" w:type="dxa"/>
          </w:tcPr>
          <w:p w:rsidR="00E0581C" w:rsidRPr="00B23F3D" w:rsidRDefault="00E0581C" w:rsidP="007C0600">
            <w:pPr>
              <w:spacing w:line="276" w:lineRule="auto"/>
              <w:jc w:val="both"/>
            </w:pPr>
            <w:r w:rsidRPr="00B23F3D">
              <w:t xml:space="preserve">Создание наглядной агитации для родителей по ознакомлению с проектами УМК </w:t>
            </w:r>
          </w:p>
        </w:tc>
        <w:tc>
          <w:tcPr>
            <w:tcW w:w="1260" w:type="dxa"/>
          </w:tcPr>
          <w:p w:rsidR="00E0581C" w:rsidRPr="007C0600" w:rsidRDefault="00E0581C" w:rsidP="007C0600">
            <w:pPr>
              <w:spacing w:line="276" w:lineRule="auto"/>
              <w:ind w:left="-108"/>
              <w:jc w:val="both"/>
            </w:pPr>
          </w:p>
          <w:p w:rsidR="00E0581C" w:rsidRPr="007C0600" w:rsidRDefault="000D6B20" w:rsidP="007C0600">
            <w:pPr>
              <w:spacing w:line="276" w:lineRule="auto"/>
              <w:ind w:left="-108"/>
              <w:jc w:val="both"/>
            </w:pPr>
            <w:r>
              <w:t>2015-2018</w:t>
            </w:r>
          </w:p>
          <w:p w:rsidR="00E0581C" w:rsidRPr="007C0600" w:rsidRDefault="00E0581C" w:rsidP="007C0600">
            <w:pPr>
              <w:spacing w:line="276" w:lineRule="auto"/>
              <w:jc w:val="both"/>
            </w:pPr>
          </w:p>
          <w:p w:rsidR="00E0581C" w:rsidRPr="007C0600" w:rsidRDefault="00E0581C" w:rsidP="007C0600">
            <w:pPr>
              <w:spacing w:line="276" w:lineRule="auto"/>
              <w:jc w:val="both"/>
            </w:pPr>
          </w:p>
        </w:tc>
        <w:tc>
          <w:tcPr>
            <w:tcW w:w="1440" w:type="dxa"/>
          </w:tcPr>
          <w:p w:rsidR="00E0581C" w:rsidRPr="007C0600" w:rsidRDefault="00E0581C" w:rsidP="007C0600">
            <w:pPr>
              <w:spacing w:line="276" w:lineRule="auto"/>
              <w:jc w:val="both"/>
            </w:pPr>
            <w:r>
              <w:t>Без финансирования</w:t>
            </w:r>
          </w:p>
        </w:tc>
        <w:tc>
          <w:tcPr>
            <w:tcW w:w="2160" w:type="dxa"/>
          </w:tcPr>
          <w:p w:rsidR="00E0581C" w:rsidRPr="007C0600" w:rsidRDefault="00E0581C" w:rsidP="007C0600">
            <w:pPr>
              <w:spacing w:line="276" w:lineRule="auto"/>
              <w:jc w:val="both"/>
            </w:pPr>
            <w:r w:rsidRPr="007C0600">
              <w:t xml:space="preserve">Заведующая </w:t>
            </w:r>
            <w:r>
              <w:t>воспитатель</w:t>
            </w:r>
          </w:p>
        </w:tc>
      </w:tr>
      <w:tr w:rsidR="00E0581C" w:rsidRPr="007C0600">
        <w:tc>
          <w:tcPr>
            <w:tcW w:w="648" w:type="dxa"/>
          </w:tcPr>
          <w:p w:rsidR="00E0581C" w:rsidRPr="007C0600" w:rsidRDefault="00E0581C" w:rsidP="007C0600">
            <w:pPr>
              <w:spacing w:line="276" w:lineRule="auto"/>
              <w:jc w:val="both"/>
            </w:pPr>
            <w:r>
              <w:t>2</w:t>
            </w:r>
            <w:r w:rsidRPr="007C0600">
              <w:t>.</w:t>
            </w:r>
          </w:p>
        </w:tc>
        <w:tc>
          <w:tcPr>
            <w:tcW w:w="3732" w:type="dxa"/>
          </w:tcPr>
          <w:p w:rsidR="00E0581C" w:rsidRPr="007C0600" w:rsidRDefault="00E0581C" w:rsidP="007C0600">
            <w:pPr>
              <w:spacing w:line="276" w:lineRule="auto"/>
              <w:jc w:val="both"/>
            </w:pPr>
            <w:r w:rsidRPr="007C0600">
              <w:t>Организация работы с детьми и их родителями (законными представителями), не посещающими детский сад</w:t>
            </w:r>
          </w:p>
        </w:tc>
        <w:tc>
          <w:tcPr>
            <w:tcW w:w="1260" w:type="dxa"/>
          </w:tcPr>
          <w:p w:rsidR="00E0581C" w:rsidRPr="007C0600" w:rsidRDefault="00E0581C" w:rsidP="007C0600">
            <w:pPr>
              <w:spacing w:line="276" w:lineRule="auto"/>
              <w:jc w:val="both"/>
            </w:pPr>
          </w:p>
          <w:p w:rsidR="00E0581C" w:rsidRPr="007C0600" w:rsidRDefault="000D6B20" w:rsidP="007C0600">
            <w:pPr>
              <w:spacing w:line="276" w:lineRule="auto"/>
              <w:jc w:val="both"/>
            </w:pPr>
            <w:r>
              <w:t>2015</w:t>
            </w:r>
            <w:r w:rsidR="00E0581C" w:rsidRPr="007C0600">
              <w:t>-201</w:t>
            </w:r>
            <w:r>
              <w:t>8</w:t>
            </w:r>
          </w:p>
        </w:tc>
        <w:tc>
          <w:tcPr>
            <w:tcW w:w="1440" w:type="dxa"/>
          </w:tcPr>
          <w:p w:rsidR="00E0581C" w:rsidRPr="007C0600" w:rsidRDefault="00E0581C" w:rsidP="007C0600">
            <w:pPr>
              <w:spacing w:line="276" w:lineRule="auto"/>
              <w:jc w:val="both"/>
            </w:pPr>
            <w:r>
              <w:t xml:space="preserve"> </w:t>
            </w:r>
            <w:r w:rsidRPr="007C0600">
              <w:t xml:space="preserve"> </w:t>
            </w:r>
            <w:r>
              <w:t>Без финансирования</w:t>
            </w:r>
          </w:p>
        </w:tc>
        <w:tc>
          <w:tcPr>
            <w:tcW w:w="2160" w:type="dxa"/>
          </w:tcPr>
          <w:p w:rsidR="00E0581C" w:rsidRPr="007C0600" w:rsidRDefault="00E0581C" w:rsidP="007C0600">
            <w:pPr>
              <w:tabs>
                <w:tab w:val="left" w:pos="6840"/>
              </w:tabs>
              <w:spacing w:line="276" w:lineRule="auto"/>
              <w:jc w:val="both"/>
            </w:pPr>
            <w:r w:rsidRPr="007C0600">
              <w:t xml:space="preserve">Заведующая ДОУ </w:t>
            </w:r>
          </w:p>
          <w:p w:rsidR="00E0581C" w:rsidRPr="007C0600" w:rsidRDefault="003F2129" w:rsidP="007C0600">
            <w:pPr>
              <w:spacing w:line="276" w:lineRule="auto"/>
              <w:jc w:val="both"/>
            </w:pPr>
            <w:r>
              <w:t>воспитатели</w:t>
            </w:r>
          </w:p>
        </w:tc>
      </w:tr>
    </w:tbl>
    <w:p w:rsidR="00E0581C" w:rsidRPr="00F32EF4" w:rsidRDefault="00E0581C" w:rsidP="007C0600">
      <w:pPr>
        <w:spacing w:line="276" w:lineRule="auto"/>
        <w:ind w:left="709"/>
        <w:jc w:val="both"/>
        <w:rPr>
          <w:b/>
          <w:sz w:val="16"/>
          <w:szCs w:val="16"/>
        </w:rPr>
      </w:pPr>
    </w:p>
    <w:p w:rsidR="00E0581C" w:rsidRPr="007C0600" w:rsidRDefault="00E0581C" w:rsidP="007C0600">
      <w:pPr>
        <w:spacing w:line="276" w:lineRule="auto"/>
        <w:ind w:left="709"/>
        <w:jc w:val="both"/>
      </w:pPr>
      <w:r w:rsidRPr="007C0600">
        <w:rPr>
          <w:b/>
        </w:rPr>
        <w:t xml:space="preserve">Ожидаемый результат: </w:t>
      </w:r>
    </w:p>
    <w:p w:rsidR="00E0581C" w:rsidRPr="007C0600" w:rsidRDefault="00E0581C" w:rsidP="00216713">
      <w:pPr>
        <w:numPr>
          <w:ilvl w:val="0"/>
          <w:numId w:val="15"/>
        </w:numPr>
        <w:spacing w:line="276" w:lineRule="auto"/>
        <w:jc w:val="both"/>
      </w:pPr>
      <w:r w:rsidRPr="007C0600">
        <w:t xml:space="preserve">Выравнивание стартовых возможностей детей, не посещающих </w:t>
      </w:r>
      <w:r>
        <w:t>МБ</w:t>
      </w:r>
      <w:r w:rsidRPr="007C0600">
        <w:t>ДОУ</w:t>
      </w:r>
      <w:r>
        <w:t xml:space="preserve"> «</w:t>
      </w:r>
      <w:r w:rsidR="00534AA0">
        <w:t>Урдалинский</w:t>
      </w:r>
      <w:r w:rsidR="003F2129">
        <w:t xml:space="preserve"> детский сад</w:t>
      </w:r>
      <w:r>
        <w:t>»</w:t>
      </w:r>
      <w:r w:rsidRPr="007C0600">
        <w:t xml:space="preserve">, при поступлении в школу. </w:t>
      </w:r>
    </w:p>
    <w:p w:rsidR="00E0581C" w:rsidRPr="007C0600" w:rsidRDefault="00E0581C" w:rsidP="00216713">
      <w:pPr>
        <w:numPr>
          <w:ilvl w:val="0"/>
          <w:numId w:val="15"/>
        </w:numPr>
        <w:spacing w:line="276" w:lineRule="auto"/>
        <w:jc w:val="both"/>
      </w:pPr>
      <w:r w:rsidRPr="007C0600">
        <w:t>Обеспечение единства и преемственности семейного и дошкольного воспитания.</w:t>
      </w:r>
    </w:p>
    <w:p w:rsidR="00E0581C" w:rsidRPr="007C0600" w:rsidRDefault="00E0581C" w:rsidP="00216713">
      <w:pPr>
        <w:numPr>
          <w:ilvl w:val="0"/>
          <w:numId w:val="15"/>
        </w:numPr>
        <w:spacing w:line="276" w:lineRule="auto"/>
        <w:jc w:val="both"/>
      </w:pPr>
      <w:r w:rsidRPr="007C0600">
        <w:t xml:space="preserve">Повышение педагогической компетенции родителей (законных представителей), воспитывающих детей дошкольного возраста на дому. </w:t>
      </w:r>
    </w:p>
    <w:p w:rsidR="00E0581C" w:rsidRPr="007C0600" w:rsidRDefault="00E0581C" w:rsidP="007C0600">
      <w:pPr>
        <w:spacing w:line="276" w:lineRule="auto"/>
        <w:ind w:firstLine="720"/>
        <w:jc w:val="both"/>
      </w:pPr>
      <w:r w:rsidRPr="007C0600">
        <w:rPr>
          <w:b/>
        </w:rPr>
        <w:t xml:space="preserve">Социальный эффект: </w:t>
      </w:r>
      <w:r w:rsidRPr="007C0600">
        <w:t>обеспечение доступности дошкольного образования.</w:t>
      </w:r>
    </w:p>
    <w:p w:rsidR="00E0581C" w:rsidRPr="00BD1288" w:rsidRDefault="00E0581C" w:rsidP="007C0600">
      <w:pPr>
        <w:spacing w:line="276" w:lineRule="auto"/>
        <w:ind w:left="709"/>
        <w:jc w:val="center"/>
        <w:rPr>
          <w:b/>
        </w:rPr>
      </w:pPr>
    </w:p>
    <w:p w:rsidR="00BD1288" w:rsidRDefault="00BD1288" w:rsidP="007C0600">
      <w:pPr>
        <w:spacing w:line="276" w:lineRule="auto"/>
        <w:ind w:left="709"/>
        <w:jc w:val="center"/>
        <w:rPr>
          <w:b/>
        </w:rPr>
      </w:pPr>
      <w:r w:rsidRPr="00BD1288">
        <w:rPr>
          <w:b/>
        </w:rPr>
        <w:t>Портрет выпускника</w:t>
      </w:r>
    </w:p>
    <w:p w:rsidR="00BD1288" w:rsidRPr="00BD1288" w:rsidRDefault="00BD1288" w:rsidP="007C0600">
      <w:pPr>
        <w:spacing w:line="276" w:lineRule="auto"/>
        <w:ind w:left="709"/>
        <w:jc w:val="center"/>
        <w:rPr>
          <w:b/>
        </w:rPr>
      </w:pPr>
    </w:p>
    <w:p w:rsidR="00E0581C" w:rsidRPr="00F73605" w:rsidRDefault="00E0581C" w:rsidP="006A0190">
      <w:pPr>
        <w:jc w:val="both"/>
        <w:rPr>
          <w:b/>
          <w:i/>
        </w:rPr>
      </w:pPr>
      <w:r>
        <w:rPr>
          <w:b/>
          <w:i/>
        </w:rPr>
        <w:t xml:space="preserve">1) </w:t>
      </w:r>
      <w:r w:rsidRPr="00F73605">
        <w:rPr>
          <w:b/>
          <w:i/>
        </w:rPr>
        <w:t>Целевые ориентиры образования в раннем возрасте:</w:t>
      </w:r>
    </w:p>
    <w:p w:rsidR="00E0581C" w:rsidRPr="00F73605" w:rsidRDefault="00E0581C" w:rsidP="006A0190">
      <w:pPr>
        <w:jc w:val="both"/>
        <w:rPr>
          <w:sz w:val="16"/>
          <w:szCs w:val="16"/>
        </w:rPr>
      </w:pPr>
    </w:p>
    <w:p w:rsidR="00E0581C" w:rsidRPr="00F73605" w:rsidRDefault="00E0581C" w:rsidP="00216713">
      <w:pPr>
        <w:numPr>
          <w:ilvl w:val="0"/>
          <w:numId w:val="35"/>
        </w:numPr>
        <w:ind w:left="0" w:firstLine="0"/>
        <w:jc w:val="both"/>
      </w:pPr>
      <w:r w:rsidRPr="00F73605">
        <w:t>ребенок интересуется окружающими предметами и активно действует с ними; эмоционально вовлечен в действия с игрушками и другими предметами, стремится проявлять настойчивость в достижении результата своих действий;</w:t>
      </w:r>
    </w:p>
    <w:p w:rsidR="00E0581C" w:rsidRPr="00F73605" w:rsidRDefault="00E0581C" w:rsidP="00216713">
      <w:pPr>
        <w:numPr>
          <w:ilvl w:val="0"/>
          <w:numId w:val="35"/>
        </w:numPr>
        <w:ind w:left="0" w:firstLine="0"/>
        <w:jc w:val="both"/>
      </w:pPr>
      <w:r w:rsidRPr="00F73605">
        <w:t>использует специфические, культурно фиксированные предметные действия, знает назначение бытовых предметов (ложки, расчески, карандаша и пр.) и умеет пользоваться ими. Владеет простейшими навыками самообслуживания; стремится проявлять самостоятельность в бытовом и игровом поведении;</w:t>
      </w:r>
    </w:p>
    <w:p w:rsidR="00E0581C" w:rsidRPr="00F73605" w:rsidRDefault="00E0581C" w:rsidP="00216713">
      <w:pPr>
        <w:numPr>
          <w:ilvl w:val="0"/>
          <w:numId w:val="35"/>
        </w:numPr>
        <w:ind w:left="0" w:firstLine="0"/>
        <w:jc w:val="both"/>
      </w:pPr>
      <w:r w:rsidRPr="00F73605">
        <w:t>владеет активной речью, включенной в общение; может обращаться с вопросами и просьбами, понимает речь взрослых; знает названия окружающих предметов и игрушек;</w:t>
      </w:r>
    </w:p>
    <w:p w:rsidR="00E0581C" w:rsidRPr="00F73605" w:rsidRDefault="00E0581C" w:rsidP="00216713">
      <w:pPr>
        <w:numPr>
          <w:ilvl w:val="0"/>
          <w:numId w:val="35"/>
        </w:numPr>
        <w:ind w:left="0" w:firstLine="0"/>
        <w:jc w:val="both"/>
      </w:pPr>
      <w:r w:rsidRPr="00F73605">
        <w:t xml:space="preserve">стремится к общению </w:t>
      </w:r>
      <w:proofErr w:type="gramStart"/>
      <w:r w:rsidRPr="00F73605">
        <w:t>со</w:t>
      </w:r>
      <w:proofErr w:type="gramEnd"/>
      <w:r w:rsidRPr="00F73605">
        <w:t xml:space="preserve"> взрослыми и активно подражает им в движениях и действиях; появляются игры, в которых ребенок воспроизводит действия взрослого;</w:t>
      </w:r>
    </w:p>
    <w:p w:rsidR="00E0581C" w:rsidRPr="00F73605" w:rsidRDefault="00E0581C" w:rsidP="00216713">
      <w:pPr>
        <w:numPr>
          <w:ilvl w:val="0"/>
          <w:numId w:val="35"/>
        </w:numPr>
        <w:ind w:left="0" w:firstLine="0"/>
        <w:jc w:val="both"/>
      </w:pPr>
      <w:r w:rsidRPr="00F73605">
        <w:t>проявляет интерес к сверстникам; наблюдает за их действиями и подражает им;</w:t>
      </w:r>
    </w:p>
    <w:p w:rsidR="00E0581C" w:rsidRPr="00F73605" w:rsidRDefault="00E0581C" w:rsidP="00216713">
      <w:pPr>
        <w:numPr>
          <w:ilvl w:val="0"/>
          <w:numId w:val="35"/>
        </w:numPr>
        <w:ind w:left="0" w:firstLine="0"/>
        <w:jc w:val="both"/>
      </w:pPr>
      <w:r w:rsidRPr="00F73605">
        <w:t>проявляет интерес к стихам, песням и сказкам, рассматриванию картинки, стремится двигаться под музыку; эмоционально откликается на различные произведения культуры и искусства;</w:t>
      </w:r>
    </w:p>
    <w:p w:rsidR="00E0581C" w:rsidRPr="00F73605" w:rsidRDefault="00E0581C" w:rsidP="00216713">
      <w:pPr>
        <w:numPr>
          <w:ilvl w:val="0"/>
          <w:numId w:val="35"/>
        </w:numPr>
        <w:ind w:left="0" w:firstLine="0"/>
        <w:jc w:val="both"/>
      </w:pPr>
      <w:r w:rsidRPr="00F73605">
        <w:t>у ребенка развита крупная моторика, он стремится осваивать различные виды движения (бег, лазанье, перешагивание и пр.).</w:t>
      </w:r>
    </w:p>
    <w:p w:rsidR="00E0581C" w:rsidRPr="00F73605" w:rsidRDefault="00E0581C" w:rsidP="006A0190">
      <w:pPr>
        <w:jc w:val="both"/>
        <w:rPr>
          <w:sz w:val="16"/>
          <w:szCs w:val="16"/>
        </w:rPr>
      </w:pPr>
    </w:p>
    <w:p w:rsidR="00E0581C" w:rsidRPr="00F73605" w:rsidRDefault="00E0581C" w:rsidP="006A0190">
      <w:pPr>
        <w:jc w:val="both"/>
        <w:rPr>
          <w:b/>
          <w:i/>
        </w:rPr>
      </w:pPr>
      <w:r>
        <w:rPr>
          <w:b/>
          <w:i/>
        </w:rPr>
        <w:t xml:space="preserve">3) </w:t>
      </w:r>
      <w:r w:rsidRPr="00F73605">
        <w:rPr>
          <w:b/>
          <w:i/>
        </w:rPr>
        <w:t>Целевые ориентиры на этапе завершения дошкольного образования:</w:t>
      </w:r>
    </w:p>
    <w:p w:rsidR="00E0581C" w:rsidRPr="00F73605" w:rsidRDefault="00E0581C" w:rsidP="006A0190">
      <w:pPr>
        <w:jc w:val="both"/>
        <w:rPr>
          <w:sz w:val="16"/>
          <w:szCs w:val="16"/>
        </w:rPr>
      </w:pPr>
    </w:p>
    <w:p w:rsidR="00E0581C" w:rsidRPr="00F73605" w:rsidRDefault="00E0581C" w:rsidP="00216713">
      <w:pPr>
        <w:numPr>
          <w:ilvl w:val="0"/>
          <w:numId w:val="36"/>
        </w:numPr>
        <w:ind w:left="0" w:firstLine="0"/>
        <w:jc w:val="both"/>
      </w:pPr>
      <w:r w:rsidRPr="00F73605">
        <w:t>ребенок овладевает основными культурными способами деятельности, проявляет инициативу и самостоятельность в разных видах деятельности - игре, общении, познавательно-исследовательской деятельности, конструировании и др.; способен выбирать себе род занятий, участников по совместной деятельности;</w:t>
      </w:r>
    </w:p>
    <w:p w:rsidR="00E0581C" w:rsidRPr="00F73605" w:rsidRDefault="00E0581C" w:rsidP="00216713">
      <w:pPr>
        <w:numPr>
          <w:ilvl w:val="0"/>
          <w:numId w:val="36"/>
        </w:numPr>
        <w:ind w:left="0" w:firstLine="0"/>
        <w:jc w:val="both"/>
      </w:pPr>
      <w:r w:rsidRPr="00F73605">
        <w:t>ребенок обладает установкой положительного отношения к миру, к разным видам труда, другим людям и самому себе, обладает чувством собственного достоинства; активно взаимодействует со сверстниками и взрослыми, участвует в совместных играх. Способен договариваться, учитывать интересы и чувства других, сопереживать неудачам и радоваться успехам других, адекватно проявляет свои чувства, в том числе чувство веры в себя, старается разрешать конфликты;</w:t>
      </w:r>
    </w:p>
    <w:p w:rsidR="00E0581C" w:rsidRPr="00F73605" w:rsidRDefault="00E0581C" w:rsidP="00216713">
      <w:pPr>
        <w:numPr>
          <w:ilvl w:val="0"/>
          <w:numId w:val="36"/>
        </w:numPr>
        <w:ind w:left="0" w:firstLine="0"/>
        <w:jc w:val="both"/>
      </w:pPr>
      <w:r w:rsidRPr="00F73605">
        <w:t>ребенок обладает развитым воображением, которое реализуется в разных видах деятельности, и прежде всего в игре; ребенок владеет разными формами и видами игры, различает условную и реальную ситуации, умеет подчиняться разным правилам и социальным нормам;</w:t>
      </w:r>
    </w:p>
    <w:p w:rsidR="00E0581C" w:rsidRPr="00F73605" w:rsidRDefault="00E0581C" w:rsidP="00216713">
      <w:pPr>
        <w:numPr>
          <w:ilvl w:val="0"/>
          <w:numId w:val="36"/>
        </w:numPr>
        <w:ind w:left="0" w:firstLine="0"/>
        <w:jc w:val="both"/>
      </w:pPr>
      <w:r w:rsidRPr="00F73605">
        <w:t>ребенок достаточно хорошо владеет устной речью, может выражать свои мысли и желания, может использовать речь для выражения своих мыслей, чувств и желаний, построения речевого высказывания в ситуации общения, может выделять звуки в словах, у ребенка складываются предпосылки грамотности;</w:t>
      </w:r>
    </w:p>
    <w:p w:rsidR="00E0581C" w:rsidRPr="00F73605" w:rsidRDefault="00E0581C" w:rsidP="00216713">
      <w:pPr>
        <w:numPr>
          <w:ilvl w:val="0"/>
          <w:numId w:val="36"/>
        </w:numPr>
        <w:ind w:left="0" w:firstLine="0"/>
        <w:jc w:val="both"/>
      </w:pPr>
      <w:r w:rsidRPr="00F73605">
        <w:t>у ребенка развита крупная и мелкая моторика; он подвижен, вынослив, владеет основными движениями, может контролировать свои движения и управлять ими;</w:t>
      </w:r>
    </w:p>
    <w:p w:rsidR="00E0581C" w:rsidRPr="00F73605" w:rsidRDefault="00E0581C" w:rsidP="00216713">
      <w:pPr>
        <w:numPr>
          <w:ilvl w:val="0"/>
          <w:numId w:val="36"/>
        </w:numPr>
        <w:ind w:left="0" w:firstLine="0"/>
        <w:jc w:val="both"/>
      </w:pPr>
      <w:r w:rsidRPr="00F73605">
        <w:t xml:space="preserve">ребенок способен к волевым усилиям, может следовать социальным нормам поведения и правилам в разных видах деятельности, во взаимоотношениях </w:t>
      </w:r>
      <w:proofErr w:type="gramStart"/>
      <w:r w:rsidRPr="00F73605">
        <w:t>со</w:t>
      </w:r>
      <w:proofErr w:type="gramEnd"/>
      <w:r w:rsidRPr="00F73605">
        <w:t xml:space="preserve"> взрослыми и сверстниками, может соблюдать правила безопасного поведения и личной гигиены;</w:t>
      </w:r>
    </w:p>
    <w:p w:rsidR="00E0581C" w:rsidRPr="003F2129" w:rsidRDefault="00E0581C" w:rsidP="003F2129">
      <w:pPr>
        <w:numPr>
          <w:ilvl w:val="0"/>
          <w:numId w:val="36"/>
        </w:numPr>
        <w:ind w:left="0" w:firstLine="0"/>
        <w:jc w:val="both"/>
        <w:rPr>
          <w:rStyle w:val="a3"/>
          <w:b w:val="0"/>
        </w:rPr>
      </w:pPr>
      <w:r w:rsidRPr="00F73605">
        <w:t xml:space="preserve">ребенок проявляет любознательность, задает вопросы взрослым и сверстникам, интересуется причинно-следственными связями, пытается самостоятельно придумывать объяснения явлениям природы и поступкам людей; склонен наблюдать, экспериментировать. Обладает начальными знаниями о себе, о природном и социальном мире, в котором он живет; знаком с произведениями детской литературы, обладает элементарными представлениями из области живой природы, естествознания, математики, истории и т.п.; ребенок способен к </w:t>
      </w:r>
      <w:r w:rsidRPr="00F73605">
        <w:lastRenderedPageBreak/>
        <w:t>принятию собственных решений, опираясь на свои знания и умения в различных видах деятельности.</w:t>
      </w:r>
    </w:p>
    <w:p w:rsidR="00E0581C" w:rsidRPr="007C0600" w:rsidRDefault="00E0581C" w:rsidP="007C0600">
      <w:pPr>
        <w:pStyle w:val="a4"/>
        <w:spacing w:line="276" w:lineRule="auto"/>
        <w:jc w:val="center"/>
        <w:rPr>
          <w:b/>
          <w:bCs/>
          <w:color w:val="000000"/>
        </w:rPr>
      </w:pPr>
      <w:r w:rsidRPr="007C0600">
        <w:rPr>
          <w:rStyle w:val="a3"/>
          <w:bCs/>
          <w:color w:val="000000"/>
        </w:rPr>
        <w:t>Модель педагога детского сада</w:t>
      </w:r>
    </w:p>
    <w:p w:rsidR="00E0581C" w:rsidRPr="007C0600" w:rsidRDefault="00E0581C" w:rsidP="007C0600">
      <w:pPr>
        <w:pStyle w:val="a4"/>
        <w:spacing w:line="276" w:lineRule="auto"/>
        <w:ind w:firstLine="540"/>
        <w:jc w:val="both"/>
      </w:pPr>
      <w:r w:rsidRPr="007C0600">
        <w:t>Анализируя основные цели и направления деятельности детского сада в будущем, можно определить следующую модель педагога детского сада:</w:t>
      </w:r>
    </w:p>
    <w:p w:rsidR="00E0581C" w:rsidRPr="007C0600" w:rsidRDefault="00E0581C" w:rsidP="007C0600">
      <w:pPr>
        <w:spacing w:line="276" w:lineRule="auto"/>
        <w:jc w:val="both"/>
      </w:pPr>
      <w:r w:rsidRPr="007C0600">
        <w:t>1. Профессионализм воспитателя:</w:t>
      </w:r>
    </w:p>
    <w:p w:rsidR="00E0581C" w:rsidRPr="007C0600" w:rsidRDefault="00E0581C" w:rsidP="00216713">
      <w:pPr>
        <w:numPr>
          <w:ilvl w:val="0"/>
          <w:numId w:val="16"/>
        </w:numPr>
        <w:tabs>
          <w:tab w:val="clear" w:pos="1620"/>
        </w:tabs>
        <w:spacing w:line="276" w:lineRule="auto"/>
        <w:ind w:left="360"/>
        <w:jc w:val="both"/>
      </w:pPr>
      <w:r w:rsidRPr="007C0600">
        <w:t>имеет необходимую педагогическую и психологическую подготовку;</w:t>
      </w:r>
    </w:p>
    <w:p w:rsidR="00E0581C" w:rsidRPr="007C0600" w:rsidRDefault="00E0581C" w:rsidP="00216713">
      <w:pPr>
        <w:numPr>
          <w:ilvl w:val="0"/>
          <w:numId w:val="16"/>
        </w:numPr>
        <w:tabs>
          <w:tab w:val="clear" w:pos="1620"/>
        </w:tabs>
        <w:spacing w:line="276" w:lineRule="auto"/>
        <w:ind w:left="360"/>
        <w:jc w:val="both"/>
      </w:pPr>
      <w:r w:rsidRPr="007C0600">
        <w:t>владеет основами необходимых знаний и умений согласно нормативным документам;</w:t>
      </w:r>
    </w:p>
    <w:p w:rsidR="00E0581C" w:rsidRPr="007C0600" w:rsidRDefault="00E0581C" w:rsidP="00216713">
      <w:pPr>
        <w:numPr>
          <w:ilvl w:val="0"/>
          <w:numId w:val="16"/>
        </w:numPr>
        <w:tabs>
          <w:tab w:val="clear" w:pos="1620"/>
        </w:tabs>
        <w:spacing w:line="276" w:lineRule="auto"/>
        <w:ind w:left="360"/>
        <w:jc w:val="both"/>
      </w:pPr>
      <w:r w:rsidRPr="007C0600">
        <w:t xml:space="preserve">свободно ориентируется в современных психолого-педагогических концепциях обучения, воспитания и </w:t>
      </w:r>
      <w:proofErr w:type="spellStart"/>
      <w:r w:rsidRPr="007C0600">
        <w:t>здоровьесбережения</w:t>
      </w:r>
      <w:proofErr w:type="spellEnd"/>
      <w:r w:rsidRPr="007C0600">
        <w:t>, использует их как основу в своей педагогической деятельности;</w:t>
      </w:r>
    </w:p>
    <w:p w:rsidR="00E0581C" w:rsidRPr="007C0600" w:rsidRDefault="00E0581C" w:rsidP="00216713">
      <w:pPr>
        <w:numPr>
          <w:ilvl w:val="0"/>
          <w:numId w:val="16"/>
        </w:numPr>
        <w:tabs>
          <w:tab w:val="clear" w:pos="1620"/>
        </w:tabs>
        <w:spacing w:line="276" w:lineRule="auto"/>
        <w:ind w:left="360"/>
        <w:jc w:val="both"/>
      </w:pPr>
      <w:r w:rsidRPr="007C0600">
        <w:t>владеет умением планировать и оценивать уровень развития детей своей группы;</w:t>
      </w:r>
    </w:p>
    <w:p w:rsidR="00E0581C" w:rsidRPr="007C0600" w:rsidRDefault="00E0581C" w:rsidP="00216713">
      <w:pPr>
        <w:numPr>
          <w:ilvl w:val="0"/>
          <w:numId w:val="16"/>
        </w:numPr>
        <w:tabs>
          <w:tab w:val="clear" w:pos="1620"/>
        </w:tabs>
        <w:spacing w:line="276" w:lineRule="auto"/>
        <w:ind w:left="360"/>
        <w:jc w:val="both"/>
      </w:pPr>
      <w:r w:rsidRPr="007C0600">
        <w:t>умело использует элементарные средства диагностики и коррекции индивидуальных особенностей детей при реализации дифференцированного подхода;</w:t>
      </w:r>
    </w:p>
    <w:p w:rsidR="00E0581C" w:rsidRPr="007C0600" w:rsidRDefault="00E0581C" w:rsidP="00216713">
      <w:pPr>
        <w:numPr>
          <w:ilvl w:val="0"/>
          <w:numId w:val="16"/>
        </w:numPr>
        <w:tabs>
          <w:tab w:val="clear" w:pos="1620"/>
        </w:tabs>
        <w:spacing w:line="276" w:lineRule="auto"/>
        <w:ind w:left="360"/>
        <w:jc w:val="both"/>
      </w:pPr>
      <w:r w:rsidRPr="007C0600">
        <w:t>владеет педагогической техникой: речью, умением сконцентрировать внимание детей на решение педагогических задач, используя личностно-ориентированную модель взаимодействия с детьми;</w:t>
      </w:r>
    </w:p>
    <w:p w:rsidR="00E0581C" w:rsidRPr="007C0600" w:rsidRDefault="00E0581C" w:rsidP="00216713">
      <w:pPr>
        <w:numPr>
          <w:ilvl w:val="0"/>
          <w:numId w:val="16"/>
        </w:numPr>
        <w:tabs>
          <w:tab w:val="clear" w:pos="1620"/>
        </w:tabs>
        <w:spacing w:line="276" w:lineRule="auto"/>
        <w:ind w:left="360"/>
        <w:jc w:val="both"/>
      </w:pPr>
      <w:r w:rsidRPr="007C0600">
        <w:t>проявляет творчество и интерес к педагогической деятельности;</w:t>
      </w:r>
    </w:p>
    <w:p w:rsidR="00E0581C" w:rsidRPr="007C0600" w:rsidRDefault="00E0581C" w:rsidP="00216713">
      <w:pPr>
        <w:numPr>
          <w:ilvl w:val="0"/>
          <w:numId w:val="19"/>
        </w:numPr>
        <w:spacing w:line="276" w:lineRule="auto"/>
        <w:jc w:val="both"/>
      </w:pPr>
      <w:r w:rsidRPr="007C0600">
        <w:t>умеет работать с техническими средствами обучения, видит перспективу применения ИКТ в образовательном процессе;</w:t>
      </w:r>
    </w:p>
    <w:p w:rsidR="00E0581C" w:rsidRPr="007C0600" w:rsidRDefault="00E0581C" w:rsidP="00216713">
      <w:pPr>
        <w:numPr>
          <w:ilvl w:val="0"/>
          <w:numId w:val="16"/>
        </w:numPr>
        <w:tabs>
          <w:tab w:val="clear" w:pos="1620"/>
        </w:tabs>
        <w:spacing w:line="276" w:lineRule="auto"/>
        <w:ind w:left="360"/>
        <w:jc w:val="both"/>
      </w:pPr>
      <w:r w:rsidRPr="007C0600">
        <w:t>стимулирует активность детей на занятии, их увлеченность познавательными и практическими заданиями, их потребность в самостоятельном добывании знаний, потребность к творческой переработке усвоенного материала. Широко практикует активные формы обучения;</w:t>
      </w:r>
    </w:p>
    <w:p w:rsidR="00E0581C" w:rsidRPr="007C0600" w:rsidRDefault="00E0581C" w:rsidP="00216713">
      <w:pPr>
        <w:numPr>
          <w:ilvl w:val="0"/>
          <w:numId w:val="16"/>
        </w:numPr>
        <w:tabs>
          <w:tab w:val="clear" w:pos="1620"/>
        </w:tabs>
        <w:spacing w:line="276" w:lineRule="auto"/>
        <w:ind w:left="360"/>
        <w:jc w:val="both"/>
      </w:pPr>
      <w:r w:rsidRPr="007C0600">
        <w:t>реализует систему комплексного психолого-медико-педагогического сопровождения воспитанников и их родителей;</w:t>
      </w:r>
    </w:p>
    <w:p w:rsidR="00E0581C" w:rsidRPr="007C0600" w:rsidRDefault="00E0581C" w:rsidP="00216713">
      <w:pPr>
        <w:numPr>
          <w:ilvl w:val="0"/>
          <w:numId w:val="16"/>
        </w:numPr>
        <w:tabs>
          <w:tab w:val="clear" w:pos="1620"/>
        </w:tabs>
        <w:spacing w:line="276" w:lineRule="auto"/>
        <w:ind w:left="360"/>
        <w:jc w:val="both"/>
      </w:pPr>
      <w:r w:rsidRPr="007C0600">
        <w:t>владеет способами оптимизации образовательного процесса путем включения в него новых форм дошкольного образования, расширения перечня дополнительных образовательных и оздоровительных услуг.</w:t>
      </w:r>
    </w:p>
    <w:p w:rsidR="00E0581C" w:rsidRPr="007C0600" w:rsidRDefault="00E0581C" w:rsidP="007C0600">
      <w:pPr>
        <w:spacing w:line="276" w:lineRule="auto"/>
        <w:jc w:val="both"/>
      </w:pPr>
    </w:p>
    <w:p w:rsidR="00E0581C" w:rsidRPr="007C0600" w:rsidRDefault="00E0581C" w:rsidP="007C0600">
      <w:pPr>
        <w:spacing w:line="276" w:lineRule="auto"/>
        <w:jc w:val="both"/>
      </w:pPr>
      <w:r w:rsidRPr="007C0600">
        <w:t>2. Проявление организационно-методических умений:</w:t>
      </w:r>
    </w:p>
    <w:p w:rsidR="00E0581C" w:rsidRPr="007C0600" w:rsidRDefault="00E0581C" w:rsidP="00216713">
      <w:pPr>
        <w:numPr>
          <w:ilvl w:val="0"/>
          <w:numId w:val="17"/>
        </w:numPr>
        <w:spacing w:line="276" w:lineRule="auto"/>
        <w:jc w:val="both"/>
      </w:pPr>
      <w:r w:rsidRPr="007C0600">
        <w:t>использует в работе новаторские методики;</w:t>
      </w:r>
    </w:p>
    <w:p w:rsidR="00E0581C" w:rsidRPr="007C0600" w:rsidRDefault="00E0581C" w:rsidP="00216713">
      <w:pPr>
        <w:numPr>
          <w:ilvl w:val="0"/>
          <w:numId w:val="17"/>
        </w:numPr>
        <w:spacing w:line="276" w:lineRule="auto"/>
        <w:jc w:val="both"/>
      </w:pPr>
      <w:r w:rsidRPr="007C0600">
        <w:t>включает родителей в деятельность, направленную на создание условий, способствующих развитию, оздоровлению и воспитанию  их детей; формирует у родителей позитивное отношение к овладению знаниями педагогики и психологии;</w:t>
      </w:r>
    </w:p>
    <w:p w:rsidR="00E0581C" w:rsidRPr="007C0600" w:rsidRDefault="00E0581C" w:rsidP="00216713">
      <w:pPr>
        <w:numPr>
          <w:ilvl w:val="0"/>
          <w:numId w:val="19"/>
        </w:numPr>
        <w:spacing w:line="276" w:lineRule="auto"/>
        <w:jc w:val="both"/>
      </w:pPr>
      <w:r w:rsidRPr="007C0600">
        <w:t>владеет навыками анализа, прогнозирования и планирования своей деятельности.</w:t>
      </w:r>
    </w:p>
    <w:p w:rsidR="00E0581C" w:rsidRPr="007C0600" w:rsidRDefault="00E0581C" w:rsidP="007C0600">
      <w:pPr>
        <w:spacing w:line="276" w:lineRule="auto"/>
        <w:jc w:val="both"/>
      </w:pPr>
    </w:p>
    <w:p w:rsidR="00E0581C" w:rsidRPr="007C0600" w:rsidRDefault="00E0581C" w:rsidP="007C0600">
      <w:pPr>
        <w:spacing w:line="276" w:lineRule="auto"/>
        <w:jc w:val="both"/>
      </w:pPr>
      <w:r w:rsidRPr="007C0600">
        <w:t>3.Личностные качества педагога:</w:t>
      </w:r>
    </w:p>
    <w:p w:rsidR="00E0581C" w:rsidRPr="007C0600" w:rsidRDefault="00E0581C" w:rsidP="00216713">
      <w:pPr>
        <w:numPr>
          <w:ilvl w:val="0"/>
          <w:numId w:val="18"/>
        </w:numPr>
        <w:spacing w:line="276" w:lineRule="auto"/>
        <w:jc w:val="both"/>
      </w:pPr>
      <w:r w:rsidRPr="007C0600">
        <w:t>четко представляет себе цели и задачи, стоящие перед современным образованием, стремится к максимальному личному вкладу в скорейшее осуществление прогрессивных преобразований;</w:t>
      </w:r>
    </w:p>
    <w:p w:rsidR="00E0581C" w:rsidRPr="007C0600" w:rsidRDefault="00E0581C" w:rsidP="00216713">
      <w:pPr>
        <w:numPr>
          <w:ilvl w:val="0"/>
          <w:numId w:val="18"/>
        </w:numPr>
        <w:spacing w:line="276" w:lineRule="auto"/>
        <w:jc w:val="both"/>
      </w:pPr>
      <w:r w:rsidRPr="007C0600">
        <w:t>имеет четко выработанную жизненную позицию, не противоречащую моральным нормам общества;</w:t>
      </w:r>
    </w:p>
    <w:p w:rsidR="00E0581C" w:rsidRPr="007C0600" w:rsidRDefault="00E0581C" w:rsidP="00216713">
      <w:pPr>
        <w:numPr>
          <w:ilvl w:val="0"/>
          <w:numId w:val="18"/>
        </w:numPr>
        <w:spacing w:line="276" w:lineRule="auto"/>
        <w:jc w:val="both"/>
      </w:pPr>
      <w:r w:rsidRPr="007C0600">
        <w:lastRenderedPageBreak/>
        <w:t xml:space="preserve">обладает развитой </w:t>
      </w:r>
      <w:proofErr w:type="spellStart"/>
      <w:r w:rsidRPr="007C0600">
        <w:t>эмпатией</w:t>
      </w:r>
      <w:proofErr w:type="spellEnd"/>
      <w:r w:rsidRPr="007C0600">
        <w:t>: эмоциональной отзывчивостью на переживание ребенка, чуткостью, доброжелательностью, заботливостью; тактичностью;</w:t>
      </w:r>
    </w:p>
    <w:p w:rsidR="00E0581C" w:rsidRPr="007C0600" w:rsidRDefault="00E0581C" w:rsidP="00216713">
      <w:pPr>
        <w:numPr>
          <w:ilvl w:val="0"/>
          <w:numId w:val="18"/>
        </w:numPr>
        <w:spacing w:line="276" w:lineRule="auto"/>
        <w:jc w:val="both"/>
      </w:pPr>
      <w:r w:rsidRPr="007C0600">
        <w:t>владеет педагогическим тактом, умеет сохранять личностное достоинство, не ущемляя самолюбие детей, их родителей, коллег по работе;</w:t>
      </w:r>
    </w:p>
    <w:p w:rsidR="00E0581C" w:rsidRPr="007C0600" w:rsidRDefault="00E0581C" w:rsidP="00216713">
      <w:pPr>
        <w:numPr>
          <w:ilvl w:val="0"/>
          <w:numId w:val="18"/>
        </w:numPr>
        <w:spacing w:line="276" w:lineRule="auto"/>
        <w:jc w:val="both"/>
      </w:pPr>
      <w:r w:rsidRPr="007C0600">
        <w:t>обладает рефлексивными умениями: умением размышлять над причинами успехов и неудач, ошибок и затруднений в воспитании и обучении детей;</w:t>
      </w:r>
    </w:p>
    <w:p w:rsidR="00E0581C" w:rsidRPr="007C0600" w:rsidRDefault="00E0581C" w:rsidP="00216713">
      <w:pPr>
        <w:numPr>
          <w:ilvl w:val="0"/>
          <w:numId w:val="18"/>
        </w:numPr>
        <w:spacing w:line="276" w:lineRule="auto"/>
        <w:jc w:val="both"/>
      </w:pPr>
      <w:r w:rsidRPr="007C0600">
        <w:t>креативен;</w:t>
      </w:r>
    </w:p>
    <w:p w:rsidR="00E0581C" w:rsidRPr="007C0600" w:rsidRDefault="00E0581C" w:rsidP="00216713">
      <w:pPr>
        <w:numPr>
          <w:ilvl w:val="0"/>
          <w:numId w:val="18"/>
        </w:numPr>
        <w:spacing w:line="276" w:lineRule="auto"/>
        <w:jc w:val="both"/>
      </w:pPr>
      <w:r w:rsidRPr="007C0600">
        <w:t xml:space="preserve">воплощает идеи </w:t>
      </w:r>
      <w:proofErr w:type="spellStart"/>
      <w:r w:rsidRPr="007C0600">
        <w:t>гуманизации</w:t>
      </w:r>
      <w:proofErr w:type="spellEnd"/>
      <w:r w:rsidRPr="007C0600">
        <w:t xml:space="preserve"> педагогического процесса;</w:t>
      </w:r>
    </w:p>
    <w:p w:rsidR="00E0581C" w:rsidRPr="007C0600" w:rsidRDefault="00E0581C" w:rsidP="00216713">
      <w:pPr>
        <w:numPr>
          <w:ilvl w:val="0"/>
          <w:numId w:val="18"/>
        </w:numPr>
        <w:spacing w:line="276" w:lineRule="auto"/>
        <w:jc w:val="both"/>
      </w:pPr>
      <w:r w:rsidRPr="007C0600">
        <w:t>развивает коммуникативно-адаптивные механизмы  своей личности и личности ребенка с целью успешной интеграции в социуме;</w:t>
      </w:r>
    </w:p>
    <w:p w:rsidR="00E0581C" w:rsidRPr="007C0600" w:rsidRDefault="00E0581C" w:rsidP="00216713">
      <w:pPr>
        <w:numPr>
          <w:ilvl w:val="0"/>
          <w:numId w:val="18"/>
        </w:numPr>
        <w:spacing w:line="276" w:lineRule="auto"/>
        <w:jc w:val="both"/>
      </w:pPr>
      <w:r w:rsidRPr="007C0600">
        <w:t>ведет работу по организации тесного взаимодействия медико-педагогического персонала учреждения, родителей и социума.</w:t>
      </w:r>
    </w:p>
    <w:p w:rsidR="00E0581C" w:rsidRPr="007C0600" w:rsidRDefault="00E0581C" w:rsidP="007C0600">
      <w:pPr>
        <w:pStyle w:val="a4"/>
        <w:spacing w:line="276" w:lineRule="auto"/>
        <w:jc w:val="both"/>
        <w:rPr>
          <w:b/>
        </w:rPr>
      </w:pPr>
      <w:r w:rsidRPr="007C0600">
        <w:rPr>
          <w:b/>
        </w:rPr>
        <w:t xml:space="preserve">    Список использованной литературы:</w:t>
      </w:r>
    </w:p>
    <w:p w:rsidR="00E0581C" w:rsidRPr="007C0600" w:rsidRDefault="00E0581C" w:rsidP="00216713">
      <w:pPr>
        <w:pStyle w:val="a4"/>
        <w:numPr>
          <w:ilvl w:val="0"/>
          <w:numId w:val="20"/>
        </w:numPr>
        <w:spacing w:line="276" w:lineRule="auto"/>
        <w:jc w:val="both"/>
      </w:pPr>
      <w:r w:rsidRPr="007C0600">
        <w:t>«Программно-целевое управление развитием образования: опыт, проблемы, перспективы» (под редакцией А.М. Моисеева). М.; Педагогическое общество России, 1999г.</w:t>
      </w:r>
    </w:p>
    <w:p w:rsidR="00E0581C" w:rsidRPr="007C0600" w:rsidRDefault="00E0581C" w:rsidP="00216713">
      <w:pPr>
        <w:pStyle w:val="a4"/>
        <w:numPr>
          <w:ilvl w:val="0"/>
          <w:numId w:val="20"/>
        </w:numPr>
        <w:spacing w:line="276" w:lineRule="auto"/>
        <w:jc w:val="both"/>
      </w:pPr>
      <w:r w:rsidRPr="007C0600">
        <w:rPr>
          <w:iCs/>
        </w:rPr>
        <w:t>Белая К.Ю. «Инновационная деятельность ДОУ»</w:t>
      </w:r>
      <w:r w:rsidRPr="007C0600">
        <w:t xml:space="preserve"> М., ТЦ Сфера, 2004г.</w:t>
      </w:r>
    </w:p>
    <w:p w:rsidR="00E0581C" w:rsidRPr="007C0600" w:rsidRDefault="00E0581C" w:rsidP="00216713">
      <w:pPr>
        <w:pStyle w:val="a4"/>
        <w:numPr>
          <w:ilvl w:val="0"/>
          <w:numId w:val="20"/>
        </w:numPr>
        <w:spacing w:line="276" w:lineRule="auto"/>
        <w:jc w:val="both"/>
      </w:pPr>
      <w:r w:rsidRPr="007C0600">
        <w:rPr>
          <w:iCs/>
        </w:rPr>
        <w:t>Белая К.Ю.</w:t>
      </w:r>
      <w:r w:rsidRPr="007C0600">
        <w:t xml:space="preserve"> Планирование. 300 ответов на вопросы заведующей детским садом. М.: АСТ. </w:t>
      </w:r>
      <w:proofErr w:type="spellStart"/>
      <w:r w:rsidRPr="007C0600">
        <w:t>Астрель</w:t>
      </w:r>
      <w:proofErr w:type="spellEnd"/>
      <w:r w:rsidRPr="007C0600">
        <w:t>, 2003.</w:t>
      </w:r>
    </w:p>
    <w:p w:rsidR="00E0581C" w:rsidRPr="007C0600" w:rsidRDefault="00E0581C" w:rsidP="00216713">
      <w:pPr>
        <w:pStyle w:val="a4"/>
        <w:numPr>
          <w:ilvl w:val="0"/>
          <w:numId w:val="20"/>
        </w:numPr>
        <w:spacing w:line="276" w:lineRule="auto"/>
        <w:jc w:val="both"/>
      </w:pPr>
      <w:r w:rsidRPr="007C0600">
        <w:rPr>
          <w:iCs/>
        </w:rPr>
        <w:t>Белая К.Ю.</w:t>
      </w:r>
      <w:r w:rsidRPr="007C0600">
        <w:t xml:space="preserve"> Планирование работы ДОУ по результатам на год. //Управление ДОУ -  № 3 – 2002г. - с. 14—21.</w:t>
      </w:r>
    </w:p>
    <w:p w:rsidR="00E0581C" w:rsidRPr="007C0600" w:rsidRDefault="00E0581C" w:rsidP="00216713">
      <w:pPr>
        <w:pStyle w:val="a4"/>
        <w:numPr>
          <w:ilvl w:val="0"/>
          <w:numId w:val="20"/>
        </w:numPr>
        <w:spacing w:line="276" w:lineRule="auto"/>
        <w:jc w:val="both"/>
      </w:pPr>
      <w:r w:rsidRPr="007C0600">
        <w:rPr>
          <w:iCs/>
        </w:rPr>
        <w:t>Власенко Н.Н. «Проектная модель инновационной  образовательной системы «Начальная школа – детский сад» // Дошкольное образование  -  № 12(60) – 2001г. – вкладка.</w:t>
      </w:r>
    </w:p>
    <w:p w:rsidR="00E0581C" w:rsidRPr="007C0600" w:rsidRDefault="00E0581C" w:rsidP="00216713">
      <w:pPr>
        <w:pStyle w:val="a4"/>
        <w:numPr>
          <w:ilvl w:val="0"/>
          <w:numId w:val="20"/>
        </w:numPr>
        <w:spacing w:line="276" w:lineRule="auto"/>
        <w:jc w:val="both"/>
      </w:pPr>
      <w:r w:rsidRPr="007C0600">
        <w:t xml:space="preserve">Майер А.А. «Программа развития ДОУ: построение и реализация» М., ТЦ «Сфера», 2004г. </w:t>
      </w:r>
    </w:p>
    <w:p w:rsidR="00E0581C" w:rsidRPr="007C0600" w:rsidRDefault="00E0581C" w:rsidP="00216713">
      <w:pPr>
        <w:pStyle w:val="a4"/>
        <w:numPr>
          <w:ilvl w:val="0"/>
          <w:numId w:val="20"/>
        </w:numPr>
        <w:spacing w:line="276" w:lineRule="auto"/>
        <w:jc w:val="both"/>
      </w:pPr>
      <w:proofErr w:type="spellStart"/>
      <w:r w:rsidRPr="007C0600">
        <w:rPr>
          <w:iCs/>
        </w:rPr>
        <w:t>Малаева</w:t>
      </w:r>
      <w:proofErr w:type="spellEnd"/>
      <w:r w:rsidRPr="007C0600">
        <w:rPr>
          <w:iCs/>
        </w:rPr>
        <w:t xml:space="preserve"> Е.В.</w:t>
      </w:r>
      <w:r w:rsidRPr="007C0600">
        <w:t xml:space="preserve"> Конструктивное планирование (реальные планы ДОУ).        // «Управление ДОУ» № 3, 2002. С. 21—27.</w:t>
      </w:r>
    </w:p>
    <w:p w:rsidR="00E0581C" w:rsidRPr="007C0600" w:rsidRDefault="00E0581C" w:rsidP="00EF43A7">
      <w:pPr>
        <w:pStyle w:val="a4"/>
        <w:spacing w:line="276" w:lineRule="auto"/>
        <w:ind w:left="360"/>
        <w:jc w:val="both"/>
      </w:pPr>
    </w:p>
    <w:sectPr w:rsidR="00E0581C" w:rsidRPr="007C0600" w:rsidSect="00206E67">
      <w:footerReference w:type="even" r:id="rId10"/>
      <w:footerReference w:type="default" r:id="rId11"/>
      <w:pgSz w:w="11906" w:h="16838"/>
      <w:pgMar w:top="851" w:right="1134" w:bottom="851" w:left="85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6B20" w:rsidRDefault="000D6B20">
      <w:r>
        <w:separator/>
      </w:r>
    </w:p>
  </w:endnote>
  <w:endnote w:type="continuationSeparator" w:id="0">
    <w:p w:rsidR="000D6B20" w:rsidRDefault="000D6B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6B20" w:rsidRDefault="000D6B20" w:rsidP="008634E2">
    <w:pPr>
      <w:pStyle w:val="aa"/>
      <w:framePr w:wrap="around" w:vAnchor="text" w:hAnchor="margin" w:y="1"/>
      <w:rPr>
        <w:rStyle w:val="ac"/>
      </w:rPr>
    </w:pPr>
    <w:r>
      <w:rPr>
        <w:rStyle w:val="ac"/>
      </w:rPr>
      <w:fldChar w:fldCharType="begin"/>
    </w:r>
    <w:r>
      <w:rPr>
        <w:rStyle w:val="ac"/>
      </w:rPr>
      <w:instrText xml:space="preserve">PAGE  </w:instrText>
    </w:r>
    <w:r>
      <w:rPr>
        <w:rStyle w:val="ac"/>
      </w:rPr>
      <w:fldChar w:fldCharType="separate"/>
    </w:r>
    <w:r>
      <w:rPr>
        <w:rStyle w:val="ac"/>
        <w:noProof/>
      </w:rPr>
      <w:t>17</w:t>
    </w:r>
    <w:r>
      <w:rPr>
        <w:rStyle w:val="ac"/>
      </w:rPr>
      <w:fldChar w:fldCharType="end"/>
    </w:r>
  </w:p>
  <w:p w:rsidR="000D6B20" w:rsidRDefault="000D6B20" w:rsidP="008634E2">
    <w:pPr>
      <w:pStyle w:val="aa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6B20" w:rsidRDefault="000D6B20" w:rsidP="008634E2">
    <w:pPr>
      <w:pStyle w:val="aa"/>
      <w:framePr w:wrap="around" w:vAnchor="text" w:hAnchor="page" w:x="10522" w:y="303"/>
      <w:rPr>
        <w:rStyle w:val="ac"/>
      </w:rPr>
    </w:pPr>
    <w:r>
      <w:rPr>
        <w:rStyle w:val="ac"/>
      </w:rPr>
      <w:fldChar w:fldCharType="begin"/>
    </w:r>
    <w:r>
      <w:rPr>
        <w:rStyle w:val="ac"/>
      </w:rPr>
      <w:instrText xml:space="preserve">PAGE  </w:instrText>
    </w:r>
    <w:r>
      <w:rPr>
        <w:rStyle w:val="ac"/>
      </w:rPr>
      <w:fldChar w:fldCharType="separate"/>
    </w:r>
    <w:r w:rsidR="00A845DF">
      <w:rPr>
        <w:rStyle w:val="ac"/>
        <w:noProof/>
      </w:rPr>
      <w:t>2</w:t>
    </w:r>
    <w:r>
      <w:rPr>
        <w:rStyle w:val="ac"/>
      </w:rPr>
      <w:fldChar w:fldCharType="end"/>
    </w:r>
  </w:p>
  <w:p w:rsidR="000D6B20" w:rsidRDefault="000D6B20" w:rsidP="008634E2">
    <w:pPr>
      <w:pStyle w:val="aa"/>
      <w:framePr w:wrap="around" w:vAnchor="text" w:hAnchor="page" w:x="1702" w:y="-57"/>
      <w:ind w:firstLine="360"/>
      <w:rPr>
        <w:rStyle w:val="ac"/>
      </w:rPr>
    </w:pPr>
    <w:r>
      <w:rPr>
        <w:rStyle w:val="ac"/>
      </w:rPr>
      <w:t xml:space="preserve"> </w:t>
    </w:r>
  </w:p>
  <w:p w:rsidR="000D6B20" w:rsidRDefault="000D6B20" w:rsidP="008634E2">
    <w:pPr>
      <w:pStyle w:val="aa"/>
      <w:framePr w:wrap="around" w:vAnchor="text" w:hAnchor="page" w:x="1702" w:y="-57"/>
      <w:ind w:right="360"/>
      <w:rPr>
        <w:rStyle w:val="ac"/>
      </w:rPr>
    </w:pPr>
    <w:r>
      <w:rPr>
        <w:rStyle w:val="ac"/>
      </w:rPr>
      <w:t xml:space="preserve">  </w:t>
    </w:r>
  </w:p>
  <w:p w:rsidR="000D6B20" w:rsidRDefault="000D6B20" w:rsidP="008634E2">
    <w:pPr>
      <w:pStyle w:val="aa"/>
      <w:framePr w:wrap="around" w:vAnchor="text" w:hAnchor="page" w:x="1702" w:y="-57"/>
      <w:ind w:right="360"/>
      <w:rPr>
        <w:rStyle w:val="ac"/>
      </w:rPr>
    </w:pPr>
    <w:r>
      <w:rPr>
        <w:rStyle w:val="ac"/>
      </w:rPr>
      <w:t xml:space="preserve">                                                                                                                                                </w:t>
    </w:r>
  </w:p>
  <w:p w:rsidR="000D6B20" w:rsidRDefault="000D6B20" w:rsidP="00F078BB">
    <w:pPr>
      <w:pStyle w:val="aa"/>
      <w:ind w:right="360"/>
    </w:pPr>
    <w:r>
      <w:t xml:space="preserve">  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6B20" w:rsidRDefault="000D6B20">
      <w:r>
        <w:separator/>
      </w:r>
    </w:p>
  </w:footnote>
  <w:footnote w:type="continuationSeparator" w:id="0">
    <w:p w:rsidR="000D6B20" w:rsidRDefault="000D6B2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multilevel"/>
    <w:tmpl w:val="00000005"/>
    <w:name w:val="WW8Num5"/>
    <w:lvl w:ilvl="0">
      <w:start w:val="1"/>
      <w:numFmt w:val="bullet"/>
      <w:lvlText w:val=""/>
      <w:lvlJc w:val="left"/>
      <w:pPr>
        <w:tabs>
          <w:tab w:val="num" w:pos="180"/>
        </w:tabs>
        <w:ind w:left="18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1">
    <w:nsid w:val="01E72FC6"/>
    <w:multiLevelType w:val="hybridMultilevel"/>
    <w:tmpl w:val="06E2814A"/>
    <w:lvl w:ilvl="0" w:tplc="6C461C80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  <w:sz w:val="24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8391CAA"/>
    <w:multiLevelType w:val="hybridMultilevel"/>
    <w:tmpl w:val="E216297E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ACC6AB0C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99467CC0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3" w:tplc="6D6A09DE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CE32CAFE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F842BDAA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6" w:tplc="B2AA9BD2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621AFA1C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AE7A2A7A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  <w:rPr>
        <w:rFonts w:cs="Times New Roman"/>
      </w:rPr>
    </w:lvl>
  </w:abstractNum>
  <w:abstractNum w:abstractNumId="3">
    <w:nsid w:val="0AAF1BA8"/>
    <w:multiLevelType w:val="hybridMultilevel"/>
    <w:tmpl w:val="6B42493C"/>
    <w:lvl w:ilvl="0" w:tplc="6C461C8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4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0C413F83"/>
    <w:multiLevelType w:val="hybridMultilevel"/>
    <w:tmpl w:val="A0A2E05A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900"/>
        </w:tabs>
        <w:ind w:left="9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</w:abstractNum>
  <w:abstractNum w:abstractNumId="5">
    <w:nsid w:val="19E51A6C"/>
    <w:multiLevelType w:val="hybridMultilevel"/>
    <w:tmpl w:val="285A6BA6"/>
    <w:lvl w:ilvl="0" w:tplc="0419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>
    <w:nsid w:val="1B20501C"/>
    <w:multiLevelType w:val="hybridMultilevel"/>
    <w:tmpl w:val="C43A7DC2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7">
    <w:nsid w:val="21D23D0A"/>
    <w:multiLevelType w:val="multilevel"/>
    <w:tmpl w:val="C4E4D17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2286170A"/>
    <w:multiLevelType w:val="hybridMultilevel"/>
    <w:tmpl w:val="FCA8460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242F6AF4"/>
    <w:multiLevelType w:val="hybridMultilevel"/>
    <w:tmpl w:val="FE6AB13E"/>
    <w:lvl w:ilvl="0" w:tplc="6C461C80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  <w:sz w:val="24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>
    <w:nsid w:val="246858E7"/>
    <w:multiLevelType w:val="multilevel"/>
    <w:tmpl w:val="BC0CC51E"/>
    <w:lvl w:ilvl="0">
      <w:start w:val="1"/>
      <w:numFmt w:val="bullet"/>
      <w:lvlText w:val=""/>
      <w:lvlJc w:val="left"/>
      <w:pPr>
        <w:tabs>
          <w:tab w:val="num" w:pos="1620"/>
        </w:tabs>
        <w:ind w:left="16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2AE26C10"/>
    <w:multiLevelType w:val="hybridMultilevel"/>
    <w:tmpl w:val="14CE9130"/>
    <w:lvl w:ilvl="0" w:tplc="65F60D5A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2BB160DC"/>
    <w:multiLevelType w:val="hybridMultilevel"/>
    <w:tmpl w:val="683ADB3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BF8ADBA">
      <w:start w:val="2"/>
      <w:numFmt w:val="decimal"/>
      <w:lvlText w:val="%2"/>
      <w:lvlJc w:val="left"/>
      <w:pPr>
        <w:tabs>
          <w:tab w:val="num" w:pos="1440"/>
        </w:tabs>
        <w:ind w:left="1440" w:hanging="360"/>
      </w:pPr>
      <w:rPr>
        <w:rFonts w:cs="Times New Roman" w:hint="default"/>
        <w:b/>
      </w:rPr>
    </w:lvl>
    <w:lvl w:ilvl="2" w:tplc="2DF8125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AEAAB0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B9A695F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81265B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2DD496A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8038828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9754FC2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3">
    <w:nsid w:val="2CB67B76"/>
    <w:multiLevelType w:val="hybridMultilevel"/>
    <w:tmpl w:val="51F8FBBA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2D292CBD"/>
    <w:multiLevelType w:val="multilevel"/>
    <w:tmpl w:val="FD265B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FDD65E6"/>
    <w:multiLevelType w:val="hybridMultilevel"/>
    <w:tmpl w:val="D64C9E50"/>
    <w:lvl w:ilvl="0" w:tplc="6C461C80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  <w:sz w:val="24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3A121176"/>
    <w:multiLevelType w:val="hybridMultilevel"/>
    <w:tmpl w:val="28CEC39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3B531AA7"/>
    <w:multiLevelType w:val="hybridMultilevel"/>
    <w:tmpl w:val="77E2A27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0EA16CB"/>
    <w:multiLevelType w:val="hybridMultilevel"/>
    <w:tmpl w:val="C6843F28"/>
    <w:lvl w:ilvl="0" w:tplc="3E8ABE22">
      <w:numFmt w:val="bullet"/>
      <w:lvlText w:val="-"/>
      <w:lvlJc w:val="left"/>
      <w:pPr>
        <w:tabs>
          <w:tab w:val="num" w:pos="1170"/>
        </w:tabs>
        <w:ind w:left="1170" w:hanging="735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19">
    <w:nsid w:val="41440F0B"/>
    <w:multiLevelType w:val="hybridMultilevel"/>
    <w:tmpl w:val="BC64CBF0"/>
    <w:lvl w:ilvl="0" w:tplc="6C461C80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  <w:sz w:val="24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42CC6143"/>
    <w:multiLevelType w:val="hybridMultilevel"/>
    <w:tmpl w:val="36247170"/>
    <w:lvl w:ilvl="0" w:tplc="6C461C80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  <w:sz w:val="24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42CE1802"/>
    <w:multiLevelType w:val="multilevel"/>
    <w:tmpl w:val="89F4D196"/>
    <w:lvl w:ilvl="0">
      <w:start w:val="6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20"/>
        </w:tabs>
        <w:ind w:left="1020" w:hanging="48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cs="Times New Roman" w:hint="default"/>
      </w:rPr>
    </w:lvl>
  </w:abstractNum>
  <w:abstractNum w:abstractNumId="22">
    <w:nsid w:val="43607508"/>
    <w:multiLevelType w:val="hybridMultilevel"/>
    <w:tmpl w:val="7BC6D216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3">
    <w:nsid w:val="4651469A"/>
    <w:multiLevelType w:val="hybridMultilevel"/>
    <w:tmpl w:val="7B865E0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9D35B16"/>
    <w:multiLevelType w:val="hybridMultilevel"/>
    <w:tmpl w:val="6E7A974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4A402DC9"/>
    <w:multiLevelType w:val="hybridMultilevel"/>
    <w:tmpl w:val="94F61B36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4C4B1EB8"/>
    <w:multiLevelType w:val="multilevel"/>
    <w:tmpl w:val="64AA25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4EA143DE"/>
    <w:multiLevelType w:val="hybridMultilevel"/>
    <w:tmpl w:val="B7FCE4BE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8">
    <w:nsid w:val="4F327BA5"/>
    <w:multiLevelType w:val="hybridMultilevel"/>
    <w:tmpl w:val="5BE261C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23F4A31"/>
    <w:multiLevelType w:val="multilevel"/>
    <w:tmpl w:val="D85AAF3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67305DA4"/>
    <w:multiLevelType w:val="hybridMultilevel"/>
    <w:tmpl w:val="40BCEC2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1">
    <w:nsid w:val="6BA61F08"/>
    <w:multiLevelType w:val="multilevel"/>
    <w:tmpl w:val="0419001D"/>
    <w:styleLink w:val="1112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/>
        <w:sz w:val="24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32">
    <w:nsid w:val="6D593A19"/>
    <w:multiLevelType w:val="hybridMultilevel"/>
    <w:tmpl w:val="2CD2DE6A"/>
    <w:lvl w:ilvl="0" w:tplc="04190001">
      <w:start w:val="1"/>
      <w:numFmt w:val="bullet"/>
      <w:lvlText w:val=""/>
      <w:lvlJc w:val="left"/>
      <w:pPr>
        <w:ind w:left="14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33">
    <w:nsid w:val="6EF90D70"/>
    <w:multiLevelType w:val="hybridMultilevel"/>
    <w:tmpl w:val="FABCBA34"/>
    <w:lvl w:ilvl="0" w:tplc="6C461C8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4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4">
    <w:nsid w:val="715A4812"/>
    <w:multiLevelType w:val="hybridMultilevel"/>
    <w:tmpl w:val="F3E402AC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35">
    <w:nsid w:val="76CD640E"/>
    <w:multiLevelType w:val="hybridMultilevel"/>
    <w:tmpl w:val="777E9174"/>
    <w:lvl w:ilvl="0" w:tplc="0419000F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  <w:rPr>
        <w:rFonts w:cs="Times New Roman"/>
      </w:rPr>
    </w:lvl>
  </w:abstractNum>
  <w:abstractNum w:abstractNumId="36">
    <w:nsid w:val="79045CF0"/>
    <w:multiLevelType w:val="hybridMultilevel"/>
    <w:tmpl w:val="F3F48BFA"/>
    <w:lvl w:ilvl="0" w:tplc="04190001">
      <w:start w:val="1"/>
      <w:numFmt w:val="bullet"/>
      <w:lvlText w:val=""/>
      <w:lvlJc w:val="left"/>
      <w:pPr>
        <w:ind w:left="1636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356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3076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796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516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236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956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676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396" w:hanging="180"/>
      </w:pPr>
      <w:rPr>
        <w:rFonts w:cs="Times New Roman"/>
      </w:rPr>
    </w:lvl>
  </w:abstractNum>
  <w:abstractNum w:abstractNumId="37">
    <w:nsid w:val="7A473FD0"/>
    <w:multiLevelType w:val="hybridMultilevel"/>
    <w:tmpl w:val="7A3859A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8">
    <w:nsid w:val="7D155653"/>
    <w:multiLevelType w:val="hybridMultilevel"/>
    <w:tmpl w:val="E44257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F192A38"/>
    <w:multiLevelType w:val="hybridMultilevel"/>
    <w:tmpl w:val="9DAC57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1"/>
  </w:num>
  <w:num w:numId="2">
    <w:abstractNumId w:val="34"/>
  </w:num>
  <w:num w:numId="3">
    <w:abstractNumId w:val="9"/>
  </w:num>
  <w:num w:numId="4">
    <w:abstractNumId w:val="26"/>
  </w:num>
  <w:num w:numId="5">
    <w:abstractNumId w:val="33"/>
  </w:num>
  <w:num w:numId="6">
    <w:abstractNumId w:val="3"/>
  </w:num>
  <w:num w:numId="7">
    <w:abstractNumId w:val="8"/>
  </w:num>
  <w:num w:numId="8">
    <w:abstractNumId w:val="4"/>
  </w:num>
  <w:num w:numId="9">
    <w:abstractNumId w:val="24"/>
  </w:num>
  <w:num w:numId="10">
    <w:abstractNumId w:val="19"/>
  </w:num>
  <w:num w:numId="11">
    <w:abstractNumId w:val="15"/>
  </w:num>
  <w:num w:numId="12">
    <w:abstractNumId w:val="1"/>
  </w:num>
  <w:num w:numId="13">
    <w:abstractNumId w:val="20"/>
  </w:num>
  <w:num w:numId="14">
    <w:abstractNumId w:val="35"/>
  </w:num>
  <w:num w:numId="15">
    <w:abstractNumId w:val="27"/>
  </w:num>
  <w:num w:numId="16">
    <w:abstractNumId w:val="10"/>
  </w:num>
  <w:num w:numId="17">
    <w:abstractNumId w:val="7"/>
  </w:num>
  <w:num w:numId="18">
    <w:abstractNumId w:val="29"/>
  </w:num>
  <w:num w:numId="19">
    <w:abstractNumId w:val="11"/>
  </w:num>
  <w:num w:numId="20">
    <w:abstractNumId w:val="37"/>
  </w:num>
  <w:num w:numId="21">
    <w:abstractNumId w:val="21"/>
  </w:num>
  <w:num w:numId="22">
    <w:abstractNumId w:val="18"/>
  </w:num>
  <w:num w:numId="23">
    <w:abstractNumId w:val="3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3"/>
  </w:num>
  <w:num w:numId="26">
    <w:abstractNumId w:val="25"/>
  </w:num>
  <w:num w:numId="27">
    <w:abstractNumId w:val="12"/>
  </w:num>
  <w:num w:numId="28">
    <w:abstractNumId w:val="2"/>
  </w:num>
  <w:num w:numId="29">
    <w:abstractNumId w:val="38"/>
  </w:num>
  <w:num w:numId="30">
    <w:abstractNumId w:val="0"/>
  </w:num>
  <w:num w:numId="31">
    <w:abstractNumId w:val="16"/>
  </w:num>
  <w:num w:numId="32">
    <w:abstractNumId w:val="22"/>
  </w:num>
  <w:num w:numId="33">
    <w:abstractNumId w:val="36"/>
  </w:num>
  <w:num w:numId="34">
    <w:abstractNumId w:val="6"/>
  </w:num>
  <w:num w:numId="35">
    <w:abstractNumId w:val="17"/>
  </w:num>
  <w:num w:numId="36">
    <w:abstractNumId w:val="23"/>
  </w:num>
  <w:num w:numId="37">
    <w:abstractNumId w:val="14"/>
  </w:num>
  <w:num w:numId="38">
    <w:abstractNumId w:val="39"/>
  </w:num>
  <w:num w:numId="39">
    <w:abstractNumId w:val="32"/>
  </w:num>
  <w:num w:numId="40">
    <w:abstractNumId w:val="28"/>
  </w:num>
  <w:numIdMacAtCleanup w:val="3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572CC"/>
    <w:rsid w:val="000021B2"/>
    <w:rsid w:val="0000449D"/>
    <w:rsid w:val="0000493A"/>
    <w:rsid w:val="00004EFA"/>
    <w:rsid w:val="000114CF"/>
    <w:rsid w:val="00016B01"/>
    <w:rsid w:val="000217B0"/>
    <w:rsid w:val="00021829"/>
    <w:rsid w:val="000264F5"/>
    <w:rsid w:val="00027517"/>
    <w:rsid w:val="000354BE"/>
    <w:rsid w:val="00040292"/>
    <w:rsid w:val="00043449"/>
    <w:rsid w:val="00047735"/>
    <w:rsid w:val="000572B2"/>
    <w:rsid w:val="00077848"/>
    <w:rsid w:val="00084ADE"/>
    <w:rsid w:val="00085120"/>
    <w:rsid w:val="00097A57"/>
    <w:rsid w:val="00097F4B"/>
    <w:rsid w:val="000A7EA4"/>
    <w:rsid w:val="000B28B3"/>
    <w:rsid w:val="000B4212"/>
    <w:rsid w:val="000B64D8"/>
    <w:rsid w:val="000B6B50"/>
    <w:rsid w:val="000D0788"/>
    <w:rsid w:val="000D59FE"/>
    <w:rsid w:val="000D6B20"/>
    <w:rsid w:val="000D780D"/>
    <w:rsid w:val="000E0ADF"/>
    <w:rsid w:val="000E2CB0"/>
    <w:rsid w:val="000E6781"/>
    <w:rsid w:val="001071B6"/>
    <w:rsid w:val="0010747D"/>
    <w:rsid w:val="00111C6A"/>
    <w:rsid w:val="001211A6"/>
    <w:rsid w:val="001222E4"/>
    <w:rsid w:val="00131895"/>
    <w:rsid w:val="0014068B"/>
    <w:rsid w:val="001416CD"/>
    <w:rsid w:val="00144EAB"/>
    <w:rsid w:val="00145800"/>
    <w:rsid w:val="00150A7A"/>
    <w:rsid w:val="00151214"/>
    <w:rsid w:val="001572CC"/>
    <w:rsid w:val="001631BB"/>
    <w:rsid w:val="00163FA6"/>
    <w:rsid w:val="00163FD4"/>
    <w:rsid w:val="00171B0F"/>
    <w:rsid w:val="00186512"/>
    <w:rsid w:val="00196B59"/>
    <w:rsid w:val="001A04C2"/>
    <w:rsid w:val="001A4965"/>
    <w:rsid w:val="001D307A"/>
    <w:rsid w:val="001D5F9E"/>
    <w:rsid w:val="001E0285"/>
    <w:rsid w:val="001E0798"/>
    <w:rsid w:val="001E11ED"/>
    <w:rsid w:val="001E7B78"/>
    <w:rsid w:val="001F06BF"/>
    <w:rsid w:val="001F52F7"/>
    <w:rsid w:val="001F75F8"/>
    <w:rsid w:val="00206701"/>
    <w:rsid w:val="00206E67"/>
    <w:rsid w:val="00211D6B"/>
    <w:rsid w:val="00215D39"/>
    <w:rsid w:val="00216713"/>
    <w:rsid w:val="00220DAF"/>
    <w:rsid w:val="00221A9D"/>
    <w:rsid w:val="00222937"/>
    <w:rsid w:val="00223C55"/>
    <w:rsid w:val="00226E78"/>
    <w:rsid w:val="00227796"/>
    <w:rsid w:val="00235F39"/>
    <w:rsid w:val="0023761C"/>
    <w:rsid w:val="0024674D"/>
    <w:rsid w:val="00260422"/>
    <w:rsid w:val="0026112C"/>
    <w:rsid w:val="00266A6C"/>
    <w:rsid w:val="002670E4"/>
    <w:rsid w:val="002676A5"/>
    <w:rsid w:val="00274FC4"/>
    <w:rsid w:val="00275850"/>
    <w:rsid w:val="00280D69"/>
    <w:rsid w:val="00294173"/>
    <w:rsid w:val="00297F1B"/>
    <w:rsid w:val="002A30D6"/>
    <w:rsid w:val="002A4A75"/>
    <w:rsid w:val="002B1735"/>
    <w:rsid w:val="002C5C3D"/>
    <w:rsid w:val="002D2124"/>
    <w:rsid w:val="002D2769"/>
    <w:rsid w:val="002E2C88"/>
    <w:rsid w:val="002E399F"/>
    <w:rsid w:val="002E4435"/>
    <w:rsid w:val="002E6EB8"/>
    <w:rsid w:val="002F3C4E"/>
    <w:rsid w:val="002F4719"/>
    <w:rsid w:val="002F521D"/>
    <w:rsid w:val="002F557E"/>
    <w:rsid w:val="002F6524"/>
    <w:rsid w:val="00300E11"/>
    <w:rsid w:val="003033DE"/>
    <w:rsid w:val="0030436E"/>
    <w:rsid w:val="003131DA"/>
    <w:rsid w:val="00315458"/>
    <w:rsid w:val="0032533B"/>
    <w:rsid w:val="00325C92"/>
    <w:rsid w:val="00327C75"/>
    <w:rsid w:val="00336052"/>
    <w:rsid w:val="00344B28"/>
    <w:rsid w:val="003463E6"/>
    <w:rsid w:val="00350855"/>
    <w:rsid w:val="003515F0"/>
    <w:rsid w:val="00351B1F"/>
    <w:rsid w:val="0035688B"/>
    <w:rsid w:val="00365314"/>
    <w:rsid w:val="00366B40"/>
    <w:rsid w:val="00366FF5"/>
    <w:rsid w:val="0037087C"/>
    <w:rsid w:val="0037091C"/>
    <w:rsid w:val="00373835"/>
    <w:rsid w:val="0038504D"/>
    <w:rsid w:val="0038526B"/>
    <w:rsid w:val="00391E79"/>
    <w:rsid w:val="003A4FE0"/>
    <w:rsid w:val="003A5B4B"/>
    <w:rsid w:val="003B1462"/>
    <w:rsid w:val="003B1746"/>
    <w:rsid w:val="003B5471"/>
    <w:rsid w:val="003C3E1E"/>
    <w:rsid w:val="003C44F9"/>
    <w:rsid w:val="003D5228"/>
    <w:rsid w:val="003D5429"/>
    <w:rsid w:val="003E377D"/>
    <w:rsid w:val="003E6B12"/>
    <w:rsid w:val="003F084D"/>
    <w:rsid w:val="003F2129"/>
    <w:rsid w:val="003F4013"/>
    <w:rsid w:val="003F5FB8"/>
    <w:rsid w:val="004072BD"/>
    <w:rsid w:val="004122D0"/>
    <w:rsid w:val="004232EF"/>
    <w:rsid w:val="00424AAC"/>
    <w:rsid w:val="004305B4"/>
    <w:rsid w:val="0043330F"/>
    <w:rsid w:val="00433424"/>
    <w:rsid w:val="00435E2A"/>
    <w:rsid w:val="00435F7F"/>
    <w:rsid w:val="0043793C"/>
    <w:rsid w:val="004433F1"/>
    <w:rsid w:val="004518DA"/>
    <w:rsid w:val="00455787"/>
    <w:rsid w:val="0046631C"/>
    <w:rsid w:val="00466FB8"/>
    <w:rsid w:val="00473084"/>
    <w:rsid w:val="00473A5A"/>
    <w:rsid w:val="00474670"/>
    <w:rsid w:val="00490F89"/>
    <w:rsid w:val="004A016A"/>
    <w:rsid w:val="004A5BB7"/>
    <w:rsid w:val="004A6B60"/>
    <w:rsid w:val="004B41CE"/>
    <w:rsid w:val="004C0A7D"/>
    <w:rsid w:val="004C46A4"/>
    <w:rsid w:val="004E3521"/>
    <w:rsid w:val="00501DC6"/>
    <w:rsid w:val="00511A70"/>
    <w:rsid w:val="005209EF"/>
    <w:rsid w:val="00526EFB"/>
    <w:rsid w:val="00534AA0"/>
    <w:rsid w:val="00545D12"/>
    <w:rsid w:val="00564590"/>
    <w:rsid w:val="0058410C"/>
    <w:rsid w:val="005844D9"/>
    <w:rsid w:val="00585339"/>
    <w:rsid w:val="005906E8"/>
    <w:rsid w:val="005951C8"/>
    <w:rsid w:val="00597BD5"/>
    <w:rsid w:val="005B3F36"/>
    <w:rsid w:val="005C41C3"/>
    <w:rsid w:val="005C7124"/>
    <w:rsid w:val="005D2475"/>
    <w:rsid w:val="005D4530"/>
    <w:rsid w:val="00602407"/>
    <w:rsid w:val="0061189B"/>
    <w:rsid w:val="00612639"/>
    <w:rsid w:val="006250E5"/>
    <w:rsid w:val="0062756C"/>
    <w:rsid w:val="00636369"/>
    <w:rsid w:val="00650DEA"/>
    <w:rsid w:val="00652DBA"/>
    <w:rsid w:val="0065338E"/>
    <w:rsid w:val="006541C7"/>
    <w:rsid w:val="00654ECC"/>
    <w:rsid w:val="00660F7E"/>
    <w:rsid w:val="00662974"/>
    <w:rsid w:val="0066650C"/>
    <w:rsid w:val="00666CD5"/>
    <w:rsid w:val="00667CE9"/>
    <w:rsid w:val="00670994"/>
    <w:rsid w:val="0067225D"/>
    <w:rsid w:val="006935EB"/>
    <w:rsid w:val="006965E2"/>
    <w:rsid w:val="006967A5"/>
    <w:rsid w:val="006973C9"/>
    <w:rsid w:val="006A0190"/>
    <w:rsid w:val="006A1E2E"/>
    <w:rsid w:val="006A2ECC"/>
    <w:rsid w:val="006A6A76"/>
    <w:rsid w:val="006C4F97"/>
    <w:rsid w:val="006D4ECA"/>
    <w:rsid w:val="006F10C4"/>
    <w:rsid w:val="006F20A8"/>
    <w:rsid w:val="006F58F8"/>
    <w:rsid w:val="006F7809"/>
    <w:rsid w:val="00710A0D"/>
    <w:rsid w:val="00710AF9"/>
    <w:rsid w:val="007141BF"/>
    <w:rsid w:val="007260D8"/>
    <w:rsid w:val="007327AF"/>
    <w:rsid w:val="00732C77"/>
    <w:rsid w:val="00741AEC"/>
    <w:rsid w:val="00745F65"/>
    <w:rsid w:val="00746DD7"/>
    <w:rsid w:val="00747F73"/>
    <w:rsid w:val="007508EE"/>
    <w:rsid w:val="00765402"/>
    <w:rsid w:val="0076547B"/>
    <w:rsid w:val="00773EA4"/>
    <w:rsid w:val="0078061B"/>
    <w:rsid w:val="00782068"/>
    <w:rsid w:val="00784D61"/>
    <w:rsid w:val="007864AF"/>
    <w:rsid w:val="007A2000"/>
    <w:rsid w:val="007A223F"/>
    <w:rsid w:val="007A3C89"/>
    <w:rsid w:val="007A46C3"/>
    <w:rsid w:val="007A6086"/>
    <w:rsid w:val="007B086F"/>
    <w:rsid w:val="007B6109"/>
    <w:rsid w:val="007B7AB9"/>
    <w:rsid w:val="007C0600"/>
    <w:rsid w:val="007C34A7"/>
    <w:rsid w:val="007C5CD0"/>
    <w:rsid w:val="007D41E8"/>
    <w:rsid w:val="007E3D65"/>
    <w:rsid w:val="007E6F73"/>
    <w:rsid w:val="00802CD0"/>
    <w:rsid w:val="00805520"/>
    <w:rsid w:val="00807B6A"/>
    <w:rsid w:val="0082336E"/>
    <w:rsid w:val="008334D5"/>
    <w:rsid w:val="00841772"/>
    <w:rsid w:val="008439EE"/>
    <w:rsid w:val="008478F4"/>
    <w:rsid w:val="00850700"/>
    <w:rsid w:val="00857476"/>
    <w:rsid w:val="008634E2"/>
    <w:rsid w:val="00873A99"/>
    <w:rsid w:val="008814DE"/>
    <w:rsid w:val="00882BEE"/>
    <w:rsid w:val="00882E0E"/>
    <w:rsid w:val="0088349D"/>
    <w:rsid w:val="008914B5"/>
    <w:rsid w:val="00894337"/>
    <w:rsid w:val="00894A8E"/>
    <w:rsid w:val="008A6A7D"/>
    <w:rsid w:val="008B08F0"/>
    <w:rsid w:val="008B2CE3"/>
    <w:rsid w:val="008C7043"/>
    <w:rsid w:val="008C7571"/>
    <w:rsid w:val="008D1918"/>
    <w:rsid w:val="008D4DC3"/>
    <w:rsid w:val="008E1B73"/>
    <w:rsid w:val="008E49D3"/>
    <w:rsid w:val="008F58F4"/>
    <w:rsid w:val="00901123"/>
    <w:rsid w:val="009134C4"/>
    <w:rsid w:val="00914773"/>
    <w:rsid w:val="00921359"/>
    <w:rsid w:val="00922A24"/>
    <w:rsid w:val="009343A0"/>
    <w:rsid w:val="009409EB"/>
    <w:rsid w:val="00941C1A"/>
    <w:rsid w:val="009435DB"/>
    <w:rsid w:val="00944449"/>
    <w:rsid w:val="009446E4"/>
    <w:rsid w:val="00951959"/>
    <w:rsid w:val="0096114F"/>
    <w:rsid w:val="00961675"/>
    <w:rsid w:val="00971B20"/>
    <w:rsid w:val="0097589A"/>
    <w:rsid w:val="009760E4"/>
    <w:rsid w:val="00980BB3"/>
    <w:rsid w:val="009940A8"/>
    <w:rsid w:val="009A3129"/>
    <w:rsid w:val="009A5658"/>
    <w:rsid w:val="009A6FE5"/>
    <w:rsid w:val="009B417B"/>
    <w:rsid w:val="009B7747"/>
    <w:rsid w:val="009C23CF"/>
    <w:rsid w:val="009C4504"/>
    <w:rsid w:val="009C52AF"/>
    <w:rsid w:val="009C561E"/>
    <w:rsid w:val="009C6BA0"/>
    <w:rsid w:val="009D391F"/>
    <w:rsid w:val="009D4FC8"/>
    <w:rsid w:val="009D5C9C"/>
    <w:rsid w:val="009D7EC7"/>
    <w:rsid w:val="009E048B"/>
    <w:rsid w:val="009E14B5"/>
    <w:rsid w:val="009E1C05"/>
    <w:rsid w:val="009E51EE"/>
    <w:rsid w:val="009E726D"/>
    <w:rsid w:val="009F6F90"/>
    <w:rsid w:val="009F78B3"/>
    <w:rsid w:val="00A04174"/>
    <w:rsid w:val="00A0537C"/>
    <w:rsid w:val="00A11F1D"/>
    <w:rsid w:val="00A2259A"/>
    <w:rsid w:val="00A35F81"/>
    <w:rsid w:val="00A406B1"/>
    <w:rsid w:val="00A42DCD"/>
    <w:rsid w:val="00A43DBB"/>
    <w:rsid w:val="00A44E90"/>
    <w:rsid w:val="00A7470F"/>
    <w:rsid w:val="00A756AA"/>
    <w:rsid w:val="00A765B2"/>
    <w:rsid w:val="00A80D15"/>
    <w:rsid w:val="00A845DF"/>
    <w:rsid w:val="00A918E2"/>
    <w:rsid w:val="00AA08A8"/>
    <w:rsid w:val="00AA66F4"/>
    <w:rsid w:val="00AB0A58"/>
    <w:rsid w:val="00AB1353"/>
    <w:rsid w:val="00AB33CC"/>
    <w:rsid w:val="00AC2EDA"/>
    <w:rsid w:val="00AC49F8"/>
    <w:rsid w:val="00AD5DFB"/>
    <w:rsid w:val="00AD5F8A"/>
    <w:rsid w:val="00AD6101"/>
    <w:rsid w:val="00AD760C"/>
    <w:rsid w:val="00AE1D70"/>
    <w:rsid w:val="00B04F02"/>
    <w:rsid w:val="00B12CAD"/>
    <w:rsid w:val="00B223B8"/>
    <w:rsid w:val="00B22E0E"/>
    <w:rsid w:val="00B231B7"/>
    <w:rsid w:val="00B23F3D"/>
    <w:rsid w:val="00B2743E"/>
    <w:rsid w:val="00B27AEB"/>
    <w:rsid w:val="00B30DD0"/>
    <w:rsid w:val="00B326A1"/>
    <w:rsid w:val="00B50C6B"/>
    <w:rsid w:val="00B514D5"/>
    <w:rsid w:val="00B51598"/>
    <w:rsid w:val="00B53CB8"/>
    <w:rsid w:val="00B53D74"/>
    <w:rsid w:val="00B77906"/>
    <w:rsid w:val="00B81E08"/>
    <w:rsid w:val="00B81E8E"/>
    <w:rsid w:val="00B83963"/>
    <w:rsid w:val="00B851B2"/>
    <w:rsid w:val="00B958BA"/>
    <w:rsid w:val="00B95A07"/>
    <w:rsid w:val="00BB218D"/>
    <w:rsid w:val="00BC1897"/>
    <w:rsid w:val="00BC4C0C"/>
    <w:rsid w:val="00BC642D"/>
    <w:rsid w:val="00BD1288"/>
    <w:rsid w:val="00BD40A1"/>
    <w:rsid w:val="00BD4AB2"/>
    <w:rsid w:val="00BF3DF8"/>
    <w:rsid w:val="00C029BE"/>
    <w:rsid w:val="00C10737"/>
    <w:rsid w:val="00C24A76"/>
    <w:rsid w:val="00C316C3"/>
    <w:rsid w:val="00C31E50"/>
    <w:rsid w:val="00C34A6F"/>
    <w:rsid w:val="00C358E6"/>
    <w:rsid w:val="00C40AC1"/>
    <w:rsid w:val="00C427F0"/>
    <w:rsid w:val="00C432E0"/>
    <w:rsid w:val="00C46DF3"/>
    <w:rsid w:val="00C51B90"/>
    <w:rsid w:val="00C650E5"/>
    <w:rsid w:val="00C7048B"/>
    <w:rsid w:val="00C802DB"/>
    <w:rsid w:val="00C80EA4"/>
    <w:rsid w:val="00C82038"/>
    <w:rsid w:val="00C83C83"/>
    <w:rsid w:val="00C83D1F"/>
    <w:rsid w:val="00C853CF"/>
    <w:rsid w:val="00C924F9"/>
    <w:rsid w:val="00C93117"/>
    <w:rsid w:val="00C943A0"/>
    <w:rsid w:val="00CB38F7"/>
    <w:rsid w:val="00CB55A8"/>
    <w:rsid w:val="00CB7D77"/>
    <w:rsid w:val="00CC1EF2"/>
    <w:rsid w:val="00CC2EA8"/>
    <w:rsid w:val="00CD1D3D"/>
    <w:rsid w:val="00CD5854"/>
    <w:rsid w:val="00CE0ACB"/>
    <w:rsid w:val="00CE161C"/>
    <w:rsid w:val="00CE1FBC"/>
    <w:rsid w:val="00CE3EB3"/>
    <w:rsid w:val="00CE605F"/>
    <w:rsid w:val="00CE6AC5"/>
    <w:rsid w:val="00CF2833"/>
    <w:rsid w:val="00CF3E09"/>
    <w:rsid w:val="00D036E3"/>
    <w:rsid w:val="00D11981"/>
    <w:rsid w:val="00D13A6C"/>
    <w:rsid w:val="00D1407D"/>
    <w:rsid w:val="00D20E3A"/>
    <w:rsid w:val="00D2129F"/>
    <w:rsid w:val="00D22321"/>
    <w:rsid w:val="00D2333F"/>
    <w:rsid w:val="00D24068"/>
    <w:rsid w:val="00D2520E"/>
    <w:rsid w:val="00D37EB0"/>
    <w:rsid w:val="00D40B6C"/>
    <w:rsid w:val="00D44413"/>
    <w:rsid w:val="00D4482B"/>
    <w:rsid w:val="00D44ED9"/>
    <w:rsid w:val="00D52546"/>
    <w:rsid w:val="00D7111A"/>
    <w:rsid w:val="00D736AC"/>
    <w:rsid w:val="00D74D83"/>
    <w:rsid w:val="00D750D7"/>
    <w:rsid w:val="00D816F8"/>
    <w:rsid w:val="00D85050"/>
    <w:rsid w:val="00DA6EC9"/>
    <w:rsid w:val="00DA759D"/>
    <w:rsid w:val="00DB47CB"/>
    <w:rsid w:val="00DC013D"/>
    <w:rsid w:val="00DD104B"/>
    <w:rsid w:val="00DD10E4"/>
    <w:rsid w:val="00DE2819"/>
    <w:rsid w:val="00DE3377"/>
    <w:rsid w:val="00DE48B8"/>
    <w:rsid w:val="00DF4F4D"/>
    <w:rsid w:val="00DF60AA"/>
    <w:rsid w:val="00DF6FCD"/>
    <w:rsid w:val="00E0581C"/>
    <w:rsid w:val="00E114F5"/>
    <w:rsid w:val="00E11E72"/>
    <w:rsid w:val="00E12AC5"/>
    <w:rsid w:val="00E151A6"/>
    <w:rsid w:val="00E15789"/>
    <w:rsid w:val="00E15CCC"/>
    <w:rsid w:val="00E242CF"/>
    <w:rsid w:val="00E24DE8"/>
    <w:rsid w:val="00E27AB6"/>
    <w:rsid w:val="00E3061D"/>
    <w:rsid w:val="00E32E57"/>
    <w:rsid w:val="00E40E6F"/>
    <w:rsid w:val="00E45917"/>
    <w:rsid w:val="00E53102"/>
    <w:rsid w:val="00E644B0"/>
    <w:rsid w:val="00E70729"/>
    <w:rsid w:val="00E736CE"/>
    <w:rsid w:val="00E74621"/>
    <w:rsid w:val="00E77949"/>
    <w:rsid w:val="00E779AE"/>
    <w:rsid w:val="00E852D0"/>
    <w:rsid w:val="00E913C1"/>
    <w:rsid w:val="00EA249B"/>
    <w:rsid w:val="00EA30C5"/>
    <w:rsid w:val="00EA5C2F"/>
    <w:rsid w:val="00EA69A5"/>
    <w:rsid w:val="00EA7182"/>
    <w:rsid w:val="00EB0BE0"/>
    <w:rsid w:val="00EC2326"/>
    <w:rsid w:val="00ED2A35"/>
    <w:rsid w:val="00ED5B4D"/>
    <w:rsid w:val="00EE2833"/>
    <w:rsid w:val="00EE3D46"/>
    <w:rsid w:val="00EF32D4"/>
    <w:rsid w:val="00EF43A7"/>
    <w:rsid w:val="00EF769A"/>
    <w:rsid w:val="00F05391"/>
    <w:rsid w:val="00F078BB"/>
    <w:rsid w:val="00F13956"/>
    <w:rsid w:val="00F1431B"/>
    <w:rsid w:val="00F16DE4"/>
    <w:rsid w:val="00F25B09"/>
    <w:rsid w:val="00F32EF4"/>
    <w:rsid w:val="00F33591"/>
    <w:rsid w:val="00F33E7A"/>
    <w:rsid w:val="00F426B5"/>
    <w:rsid w:val="00F50070"/>
    <w:rsid w:val="00F61D35"/>
    <w:rsid w:val="00F6203F"/>
    <w:rsid w:val="00F63FEB"/>
    <w:rsid w:val="00F64848"/>
    <w:rsid w:val="00F67E67"/>
    <w:rsid w:val="00F70479"/>
    <w:rsid w:val="00F73605"/>
    <w:rsid w:val="00F7374A"/>
    <w:rsid w:val="00F73FF7"/>
    <w:rsid w:val="00F7648B"/>
    <w:rsid w:val="00F85BA7"/>
    <w:rsid w:val="00F87720"/>
    <w:rsid w:val="00F93A07"/>
    <w:rsid w:val="00F97606"/>
    <w:rsid w:val="00FA0B23"/>
    <w:rsid w:val="00FA3FA0"/>
    <w:rsid w:val="00FA6964"/>
    <w:rsid w:val="00FA7BA5"/>
    <w:rsid w:val="00FB4363"/>
    <w:rsid w:val="00FB4A78"/>
    <w:rsid w:val="00FB76E7"/>
    <w:rsid w:val="00FC0A21"/>
    <w:rsid w:val="00FC14AE"/>
    <w:rsid w:val="00FC4D82"/>
    <w:rsid w:val="00FC66ED"/>
    <w:rsid w:val="00FD582F"/>
    <w:rsid w:val="00FE27D4"/>
    <w:rsid w:val="00FE4547"/>
    <w:rsid w:val="00FE4A5A"/>
    <w:rsid w:val="00FE502F"/>
    <w:rsid w:val="00FF3C10"/>
    <w:rsid w:val="00FF5B44"/>
    <w:rsid w:val="00FF7F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semiHidden="0" w:uiPriority="0" w:unhideWhenUsed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78BB"/>
    <w:rPr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F078B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9"/>
    <w:qFormat/>
    <w:rsid w:val="00F078B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rsid w:val="00F078BB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9"/>
    <w:qFormat/>
    <w:rsid w:val="00F078BB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7">
    <w:name w:val="heading 7"/>
    <w:basedOn w:val="a"/>
    <w:next w:val="a"/>
    <w:link w:val="70"/>
    <w:uiPriority w:val="99"/>
    <w:qFormat/>
    <w:rsid w:val="007C5CD0"/>
    <w:pPr>
      <w:spacing w:before="240" w:after="60"/>
      <w:outlineLvl w:val="6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C82038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9"/>
    <w:semiHidden/>
    <w:locked/>
    <w:rsid w:val="00C82038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9"/>
    <w:semiHidden/>
    <w:locked/>
    <w:rsid w:val="00C82038"/>
    <w:rPr>
      <w:rFonts w:ascii="Cambria" w:hAnsi="Cambria" w:cs="Times New Roman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9"/>
    <w:semiHidden/>
    <w:locked/>
    <w:rsid w:val="00C82038"/>
    <w:rPr>
      <w:rFonts w:ascii="Calibri" w:hAnsi="Calibri" w:cs="Times New Roman"/>
      <w:b/>
      <w:bCs/>
      <w:sz w:val="28"/>
      <w:szCs w:val="28"/>
    </w:rPr>
  </w:style>
  <w:style w:type="character" w:customStyle="1" w:styleId="70">
    <w:name w:val="Заголовок 7 Знак"/>
    <w:basedOn w:val="a0"/>
    <w:link w:val="7"/>
    <w:uiPriority w:val="99"/>
    <w:semiHidden/>
    <w:locked/>
    <w:rsid w:val="00C82038"/>
    <w:rPr>
      <w:rFonts w:ascii="Calibri" w:hAnsi="Calibri" w:cs="Times New Roman"/>
      <w:sz w:val="24"/>
      <w:szCs w:val="24"/>
    </w:rPr>
  </w:style>
  <w:style w:type="paragraph" w:customStyle="1" w:styleId="11">
    <w:name w:val="Стиль1"/>
    <w:basedOn w:val="a"/>
    <w:uiPriority w:val="99"/>
    <w:rsid w:val="00D036E3"/>
    <w:pPr>
      <w:jc w:val="center"/>
    </w:pPr>
    <w:rPr>
      <w:b/>
      <w:bCs/>
      <w:color w:val="808080"/>
    </w:rPr>
  </w:style>
  <w:style w:type="character" w:customStyle="1" w:styleId="apple-converted-space">
    <w:name w:val="apple-converted-space"/>
    <w:basedOn w:val="a0"/>
    <w:uiPriority w:val="99"/>
    <w:rsid w:val="00F078BB"/>
    <w:rPr>
      <w:rFonts w:cs="Times New Roman"/>
    </w:rPr>
  </w:style>
  <w:style w:type="character" w:styleId="a3">
    <w:name w:val="Strong"/>
    <w:basedOn w:val="a0"/>
    <w:uiPriority w:val="99"/>
    <w:qFormat/>
    <w:rsid w:val="00F078BB"/>
    <w:rPr>
      <w:rFonts w:cs="Times New Roman"/>
      <w:b/>
    </w:rPr>
  </w:style>
  <w:style w:type="paragraph" w:styleId="a4">
    <w:name w:val="Normal (Web)"/>
    <w:basedOn w:val="a"/>
    <w:uiPriority w:val="99"/>
    <w:rsid w:val="00F078BB"/>
    <w:pPr>
      <w:spacing w:before="100" w:beforeAutospacing="1" w:after="100" w:afterAutospacing="1"/>
    </w:pPr>
  </w:style>
  <w:style w:type="character" w:styleId="a5">
    <w:name w:val="Emphasis"/>
    <w:basedOn w:val="a0"/>
    <w:uiPriority w:val="99"/>
    <w:qFormat/>
    <w:rsid w:val="00F078BB"/>
    <w:rPr>
      <w:rFonts w:cs="Times New Roman"/>
      <w:i/>
    </w:rPr>
  </w:style>
  <w:style w:type="paragraph" w:styleId="a6">
    <w:name w:val="Body Text Indent"/>
    <w:basedOn w:val="a"/>
    <w:link w:val="a7"/>
    <w:uiPriority w:val="99"/>
    <w:rsid w:val="00F078BB"/>
    <w:pPr>
      <w:spacing w:after="120"/>
      <w:ind w:left="283"/>
    </w:pPr>
  </w:style>
  <w:style w:type="character" w:customStyle="1" w:styleId="a7">
    <w:name w:val="Основной текст с отступом Знак"/>
    <w:basedOn w:val="a0"/>
    <w:link w:val="a6"/>
    <w:uiPriority w:val="99"/>
    <w:semiHidden/>
    <w:locked/>
    <w:rsid w:val="00C82038"/>
    <w:rPr>
      <w:rFonts w:cs="Times New Roman"/>
      <w:sz w:val="24"/>
      <w:szCs w:val="24"/>
    </w:rPr>
  </w:style>
  <w:style w:type="paragraph" w:customStyle="1" w:styleId="a8">
    <w:name w:val="Знак Знак Знак Знак Знак Знак Знак Знак Знак Знак Знак Знак Знак Знак Знак"/>
    <w:basedOn w:val="a"/>
    <w:uiPriority w:val="99"/>
    <w:rsid w:val="00F078BB"/>
    <w:pPr>
      <w:spacing w:before="100" w:beforeAutospacing="1" w:after="100" w:afterAutospacing="1"/>
    </w:pPr>
    <w:rPr>
      <w:color w:val="000000"/>
      <w:u w:color="000000"/>
      <w:lang w:val="en-US" w:eastAsia="en-US"/>
    </w:rPr>
  </w:style>
  <w:style w:type="paragraph" w:styleId="a9">
    <w:name w:val="List Paragraph"/>
    <w:basedOn w:val="a"/>
    <w:uiPriority w:val="99"/>
    <w:qFormat/>
    <w:rsid w:val="00F078BB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a">
    <w:name w:val="footer"/>
    <w:basedOn w:val="a"/>
    <w:link w:val="ab"/>
    <w:uiPriority w:val="99"/>
    <w:rsid w:val="00F078BB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semiHidden/>
    <w:locked/>
    <w:rsid w:val="00C82038"/>
    <w:rPr>
      <w:rFonts w:cs="Times New Roman"/>
      <w:sz w:val="24"/>
      <w:szCs w:val="24"/>
    </w:rPr>
  </w:style>
  <w:style w:type="character" w:styleId="ac">
    <w:name w:val="page number"/>
    <w:basedOn w:val="a0"/>
    <w:uiPriority w:val="99"/>
    <w:rsid w:val="00F078BB"/>
    <w:rPr>
      <w:rFonts w:cs="Times New Roman"/>
    </w:rPr>
  </w:style>
  <w:style w:type="paragraph" w:styleId="ad">
    <w:name w:val="header"/>
    <w:basedOn w:val="a"/>
    <w:link w:val="ae"/>
    <w:uiPriority w:val="99"/>
    <w:rsid w:val="00F078BB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semiHidden/>
    <w:locked/>
    <w:rsid w:val="00C82038"/>
    <w:rPr>
      <w:rFonts w:cs="Times New Roman"/>
      <w:sz w:val="24"/>
      <w:szCs w:val="24"/>
    </w:rPr>
  </w:style>
  <w:style w:type="paragraph" w:styleId="af">
    <w:name w:val="List"/>
    <w:basedOn w:val="a"/>
    <w:uiPriority w:val="99"/>
    <w:rsid w:val="00F078BB"/>
    <w:pPr>
      <w:ind w:left="283" w:hanging="283"/>
    </w:pPr>
  </w:style>
  <w:style w:type="paragraph" w:styleId="21">
    <w:name w:val="List Bullet 2"/>
    <w:basedOn w:val="a"/>
    <w:uiPriority w:val="99"/>
    <w:rsid w:val="00F078BB"/>
    <w:pPr>
      <w:tabs>
        <w:tab w:val="num" w:pos="643"/>
      </w:tabs>
      <w:ind w:left="643" w:hanging="360"/>
    </w:pPr>
  </w:style>
  <w:style w:type="paragraph" w:styleId="22">
    <w:name w:val="List Continue 2"/>
    <w:basedOn w:val="a"/>
    <w:uiPriority w:val="99"/>
    <w:rsid w:val="00F078BB"/>
    <w:pPr>
      <w:spacing w:after="120"/>
      <w:ind w:left="566"/>
    </w:pPr>
  </w:style>
  <w:style w:type="paragraph" w:styleId="af0">
    <w:name w:val="Title"/>
    <w:basedOn w:val="a"/>
    <w:link w:val="af1"/>
    <w:uiPriority w:val="99"/>
    <w:qFormat/>
    <w:rsid w:val="00F078BB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character" w:customStyle="1" w:styleId="af1">
    <w:name w:val="Название Знак"/>
    <w:basedOn w:val="a0"/>
    <w:link w:val="af0"/>
    <w:uiPriority w:val="99"/>
    <w:locked/>
    <w:rsid w:val="00C82038"/>
    <w:rPr>
      <w:rFonts w:ascii="Cambria" w:hAnsi="Cambria" w:cs="Times New Roman"/>
      <w:b/>
      <w:bCs/>
      <w:kern w:val="28"/>
      <w:sz w:val="32"/>
      <w:szCs w:val="32"/>
    </w:rPr>
  </w:style>
  <w:style w:type="paragraph" w:styleId="af2">
    <w:name w:val="Body Text"/>
    <w:basedOn w:val="a"/>
    <w:link w:val="af3"/>
    <w:uiPriority w:val="99"/>
    <w:rsid w:val="00F078BB"/>
    <w:pPr>
      <w:spacing w:after="120"/>
    </w:pPr>
  </w:style>
  <w:style w:type="character" w:customStyle="1" w:styleId="af3">
    <w:name w:val="Основной текст Знак"/>
    <w:basedOn w:val="a0"/>
    <w:link w:val="af2"/>
    <w:uiPriority w:val="99"/>
    <w:semiHidden/>
    <w:locked/>
    <w:rsid w:val="00C82038"/>
    <w:rPr>
      <w:rFonts w:cs="Times New Roman"/>
      <w:sz w:val="24"/>
      <w:szCs w:val="24"/>
    </w:rPr>
  </w:style>
  <w:style w:type="paragraph" w:styleId="af4">
    <w:name w:val="Body Text First Indent"/>
    <w:basedOn w:val="af2"/>
    <w:link w:val="af5"/>
    <w:uiPriority w:val="99"/>
    <w:rsid w:val="00F078BB"/>
    <w:pPr>
      <w:ind w:firstLine="210"/>
    </w:pPr>
  </w:style>
  <w:style w:type="character" w:customStyle="1" w:styleId="af5">
    <w:name w:val="Красная строка Знак"/>
    <w:basedOn w:val="af3"/>
    <w:link w:val="af4"/>
    <w:uiPriority w:val="99"/>
    <w:semiHidden/>
    <w:locked/>
    <w:rsid w:val="00C82038"/>
    <w:rPr>
      <w:rFonts w:cs="Times New Roman"/>
      <w:sz w:val="24"/>
      <w:szCs w:val="24"/>
    </w:rPr>
  </w:style>
  <w:style w:type="paragraph" w:styleId="23">
    <w:name w:val="Body Text First Indent 2"/>
    <w:basedOn w:val="a6"/>
    <w:link w:val="24"/>
    <w:uiPriority w:val="99"/>
    <w:rsid w:val="00F078BB"/>
    <w:pPr>
      <w:ind w:firstLine="210"/>
    </w:pPr>
  </w:style>
  <w:style w:type="character" w:customStyle="1" w:styleId="24">
    <w:name w:val="Красная строка 2 Знак"/>
    <w:basedOn w:val="a7"/>
    <w:link w:val="23"/>
    <w:uiPriority w:val="99"/>
    <w:semiHidden/>
    <w:locked/>
    <w:rsid w:val="00C82038"/>
    <w:rPr>
      <w:rFonts w:cs="Times New Roman"/>
      <w:sz w:val="24"/>
      <w:szCs w:val="24"/>
    </w:rPr>
  </w:style>
  <w:style w:type="character" w:styleId="af6">
    <w:name w:val="Hyperlink"/>
    <w:basedOn w:val="a0"/>
    <w:uiPriority w:val="99"/>
    <w:rsid w:val="00F078BB"/>
    <w:rPr>
      <w:rFonts w:cs="Times New Roman"/>
      <w:color w:val="0000FF"/>
      <w:u w:val="single"/>
    </w:rPr>
  </w:style>
  <w:style w:type="table" w:styleId="af7">
    <w:name w:val="Table Grid"/>
    <w:basedOn w:val="a1"/>
    <w:uiPriority w:val="99"/>
    <w:rsid w:val="00F078B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8">
    <w:name w:val="Balloon Text"/>
    <w:basedOn w:val="a"/>
    <w:link w:val="af9"/>
    <w:uiPriority w:val="99"/>
    <w:rsid w:val="001631BB"/>
    <w:rPr>
      <w:rFonts w:ascii="Tahoma" w:hAnsi="Tahoma"/>
      <w:sz w:val="16"/>
      <w:szCs w:val="16"/>
    </w:rPr>
  </w:style>
  <w:style w:type="character" w:customStyle="1" w:styleId="af9">
    <w:name w:val="Текст выноски Знак"/>
    <w:basedOn w:val="a0"/>
    <w:link w:val="af8"/>
    <w:uiPriority w:val="99"/>
    <w:locked/>
    <w:rsid w:val="001631BB"/>
    <w:rPr>
      <w:rFonts w:ascii="Tahoma" w:hAnsi="Tahoma" w:cs="Times New Roman"/>
      <w:sz w:val="16"/>
    </w:rPr>
  </w:style>
  <w:style w:type="paragraph" w:styleId="25">
    <w:name w:val="Body Text 2"/>
    <w:basedOn w:val="a"/>
    <w:link w:val="26"/>
    <w:uiPriority w:val="99"/>
    <w:rsid w:val="001E11ED"/>
    <w:pPr>
      <w:spacing w:after="120" w:line="480" w:lineRule="auto"/>
    </w:pPr>
  </w:style>
  <w:style w:type="character" w:customStyle="1" w:styleId="26">
    <w:name w:val="Основной текст 2 Знак"/>
    <w:basedOn w:val="a0"/>
    <w:link w:val="25"/>
    <w:uiPriority w:val="99"/>
    <w:semiHidden/>
    <w:locked/>
    <w:rsid w:val="00C82038"/>
    <w:rPr>
      <w:rFonts w:cs="Times New Roman"/>
      <w:sz w:val="24"/>
      <w:szCs w:val="24"/>
    </w:rPr>
  </w:style>
  <w:style w:type="paragraph" w:styleId="27">
    <w:name w:val="Body Text Indent 2"/>
    <w:basedOn w:val="a"/>
    <w:link w:val="28"/>
    <w:uiPriority w:val="99"/>
    <w:rsid w:val="00365314"/>
    <w:pPr>
      <w:spacing w:after="120" w:line="480" w:lineRule="auto"/>
      <w:ind w:left="283"/>
    </w:pPr>
  </w:style>
  <w:style w:type="character" w:customStyle="1" w:styleId="28">
    <w:name w:val="Основной текст с отступом 2 Знак"/>
    <w:basedOn w:val="a0"/>
    <w:link w:val="27"/>
    <w:uiPriority w:val="99"/>
    <w:semiHidden/>
    <w:locked/>
    <w:rsid w:val="00C82038"/>
    <w:rPr>
      <w:rFonts w:cs="Times New Roman"/>
      <w:sz w:val="24"/>
      <w:szCs w:val="24"/>
    </w:rPr>
  </w:style>
  <w:style w:type="numbering" w:customStyle="1" w:styleId="1112">
    <w:name w:val="1.1./1.2./"/>
    <w:rsid w:val="00366E14"/>
    <w:pPr>
      <w:numPr>
        <w:numId w:val="1"/>
      </w:numPr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0">
    <w:name w:val="1112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757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198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28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mailto:urdala12@mail.ru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1042;&#1077;&#1085;&#1077;&#1088;&#1072;\Desktop\&#1056;&#1048;&#1052;&#1052;&#1040;\&#1055;&#1056;&#1054;&#1043;&#1056;&#1040;&#1052;&#1052;&#1040;%20&#1056;&#1040;&#1047;&#1042;&#1048;&#1058;&#1048;&#1071;%20&#1076;.&#1089;%207%20+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3A2AE9-461B-4C29-8B04-3695743676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ПРОГРАММА РАЗВИТИЯ д.с 7 +.dotx</Template>
  <TotalTime>196</TotalTime>
  <Pages>28</Pages>
  <Words>6978</Words>
  <Characters>56349</Characters>
  <Application>Microsoft Office Word</Application>
  <DocSecurity>0</DocSecurity>
  <Lines>469</Lines>
  <Paragraphs>126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Государственного бюджетное дошкольного  образовательного учреждения  детского сада  № 43 комбинированного вида Кировского района Санкт-Петербурга</vt:lpstr>
    </vt:vector>
  </TitlesOfParts>
  <Company>x-group.ru</Company>
  <LinksUpToDate>false</LinksUpToDate>
  <CharactersWithSpaces>63201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Государственного бюджетное дошкольного  образовательного учреждения  детского сада  № 43 комбинированного вида Кировского района Санкт-Петербурга</dc:title>
  <dc:creator>Венера</dc:creator>
  <cp:lastModifiedBy>User</cp:lastModifiedBy>
  <cp:revision>16</cp:revision>
  <cp:lastPrinted>2016-01-08T12:49:00Z</cp:lastPrinted>
  <dcterms:created xsi:type="dcterms:W3CDTF">2015-10-13T09:01:00Z</dcterms:created>
  <dcterms:modified xsi:type="dcterms:W3CDTF">2016-01-15T06:39:00Z</dcterms:modified>
</cp:coreProperties>
</file>